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90064B" w14:textId="76A54D00" w:rsidR="00B80E34" w:rsidRDefault="0070122D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</w:t>
      </w:r>
      <w:r w:rsidR="00B80E34">
        <w:rPr>
          <w:rFonts w:ascii="Gabriola" w:hAnsi="Gabriola" w:cs="Arial"/>
          <w:b/>
          <w:sz w:val="50"/>
          <w:szCs w:val="50"/>
          <w:u w:val="thick"/>
        </w:rPr>
        <w:t xml:space="preserve">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2BD3FB27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060A57">
        <w:rPr>
          <w:rFonts w:asciiTheme="minorHAnsi" w:hAnsiTheme="minorHAnsi" w:cstheme="minorHAnsi"/>
          <w:b/>
          <w:sz w:val="36"/>
          <w:szCs w:val="36"/>
          <w:u w:val="thick"/>
        </w:rPr>
        <w:t>7</w:t>
      </w:r>
      <w:r w:rsidR="00F93EDB">
        <w:rPr>
          <w:rFonts w:asciiTheme="minorHAnsi" w:hAnsiTheme="minorHAnsi" w:cstheme="minorHAnsi"/>
          <w:b/>
          <w:sz w:val="36"/>
          <w:szCs w:val="36"/>
          <w:u w:val="thick"/>
        </w:rPr>
        <w:t>7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/2024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5B13DB" w:rsidRDefault="00995AED" w:rsidP="00B80E34">
      <w:pPr>
        <w:jc w:val="center"/>
        <w:rPr>
          <w:rFonts w:asciiTheme="minorHAnsi" w:hAnsiTheme="minorHAnsi" w:cstheme="minorHAnsi"/>
          <w:b/>
          <w:sz w:val="30"/>
          <w:szCs w:val="30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F1BFA89" w:rsid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p w14:paraId="1CABB5FC" w14:textId="77777777" w:rsidR="005B13DB" w:rsidRDefault="005B13DB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</w:p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1290"/>
        <w:gridCol w:w="5211"/>
        <w:gridCol w:w="1992"/>
        <w:gridCol w:w="1992"/>
      </w:tblGrid>
      <w:tr w:rsidR="00244566" w14:paraId="33119FD2" w14:textId="18AFA45C" w:rsidTr="00844A39">
        <w:tc>
          <w:tcPr>
            <w:tcW w:w="1290" w:type="dxa"/>
            <w:shd w:val="clear" w:color="auto" w:fill="BFBFBF" w:themeFill="background1" w:themeFillShade="BF"/>
            <w:vAlign w:val="center"/>
          </w:tcPr>
          <w:p w14:paraId="7BF0618E" w14:textId="047068CA" w:rsidR="00244566" w:rsidRDefault="00244566" w:rsidP="003F3FC2">
            <w:pPr>
              <w:tabs>
                <w:tab w:val="left" w:pos="4820"/>
              </w:tabs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sz w:val="28"/>
              </w:rPr>
              <w:t>QUANT.</w:t>
            </w:r>
          </w:p>
        </w:tc>
        <w:tc>
          <w:tcPr>
            <w:tcW w:w="5211" w:type="dxa"/>
            <w:shd w:val="clear" w:color="auto" w:fill="BFBFBF" w:themeFill="background1" w:themeFillShade="BF"/>
            <w:vAlign w:val="center"/>
          </w:tcPr>
          <w:p w14:paraId="4FDB73EE" w14:textId="40B84453" w:rsidR="00244566" w:rsidRDefault="00244566" w:rsidP="003F3FC2">
            <w:pPr>
              <w:tabs>
                <w:tab w:val="left" w:pos="4820"/>
              </w:tabs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sz w:val="28"/>
              </w:rPr>
              <w:t xml:space="preserve">DESCRIÇÃO E CARACTERÍSTICAS MÍNIMAS </w:t>
            </w:r>
          </w:p>
        </w:tc>
        <w:tc>
          <w:tcPr>
            <w:tcW w:w="1992" w:type="dxa"/>
            <w:shd w:val="clear" w:color="auto" w:fill="BFBFBF" w:themeFill="background1" w:themeFillShade="BF"/>
            <w:vAlign w:val="center"/>
          </w:tcPr>
          <w:p w14:paraId="30FB484E" w14:textId="6C7C8FD4" w:rsidR="00244566" w:rsidRDefault="00244566" w:rsidP="003F3FC2">
            <w:pPr>
              <w:tabs>
                <w:tab w:val="left" w:pos="4820"/>
              </w:tabs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sz w:val="28"/>
                <w:lang w:val="es-ES_tradnl"/>
              </w:rPr>
              <w:t>VALOR UNIT.</w:t>
            </w:r>
          </w:p>
        </w:tc>
        <w:tc>
          <w:tcPr>
            <w:tcW w:w="1992" w:type="dxa"/>
            <w:shd w:val="clear" w:color="auto" w:fill="BFBFBF" w:themeFill="background1" w:themeFillShade="BF"/>
            <w:vAlign w:val="center"/>
          </w:tcPr>
          <w:p w14:paraId="25411B77" w14:textId="006BB735" w:rsidR="00244566" w:rsidRDefault="00244566" w:rsidP="003F3FC2">
            <w:pPr>
              <w:tabs>
                <w:tab w:val="left" w:pos="4820"/>
              </w:tabs>
              <w:jc w:val="center"/>
              <w:rPr>
                <w:rFonts w:ascii="Arial" w:hAnsi="Arial"/>
                <w:b/>
                <w:sz w:val="28"/>
                <w:lang w:val="es-ES_tradnl"/>
              </w:rPr>
            </w:pPr>
            <w:r>
              <w:rPr>
                <w:rFonts w:ascii="Arial" w:hAnsi="Arial"/>
                <w:b/>
                <w:sz w:val="28"/>
                <w:lang w:val="es-ES_tradnl"/>
              </w:rPr>
              <w:t>VALOR TOTAL</w:t>
            </w:r>
          </w:p>
        </w:tc>
      </w:tr>
      <w:tr w:rsidR="00F93EDB" w14:paraId="2CA8C309" w14:textId="4DC766FE" w:rsidTr="002246CE">
        <w:tc>
          <w:tcPr>
            <w:tcW w:w="1290" w:type="dxa"/>
            <w:vAlign w:val="center"/>
          </w:tcPr>
          <w:p w14:paraId="462CF9B4" w14:textId="0D829486" w:rsidR="00F93EDB" w:rsidRDefault="00F93EDB" w:rsidP="00F93EDB">
            <w:pPr>
              <w:tabs>
                <w:tab w:val="left" w:pos="4820"/>
              </w:tabs>
              <w:spacing w:after="20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01 UN.</w:t>
            </w:r>
          </w:p>
        </w:tc>
        <w:tc>
          <w:tcPr>
            <w:tcW w:w="5211" w:type="dxa"/>
          </w:tcPr>
          <w:p w14:paraId="7D79F567" w14:textId="04A16FDE" w:rsidR="00F93EDB" w:rsidRPr="00F93EDB" w:rsidRDefault="00F93EDB" w:rsidP="00F93EDB">
            <w:pPr>
              <w:jc w:val="both"/>
              <w:rPr>
                <w:rFonts w:ascii="Verdana" w:hAnsi="Verdana" w:cs="Arial"/>
                <w:b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b/>
                <w:color w:val="222222"/>
                <w:szCs w:val="24"/>
                <w:shd w:val="clear" w:color="auto" w:fill="FFFFFF"/>
              </w:rPr>
              <w:t xml:space="preserve">Aparelho de ar condicionado </w:t>
            </w:r>
            <w:r>
              <w:rPr>
                <w:rFonts w:ascii="Verdana" w:hAnsi="Verdana" w:cs="Arial"/>
                <w:b/>
                <w:color w:val="222222"/>
                <w:szCs w:val="24"/>
                <w:shd w:val="clear" w:color="auto" w:fill="FFFFFF"/>
              </w:rPr>
              <w:t>18</w:t>
            </w:r>
            <w:r w:rsidRPr="00F93EDB">
              <w:rPr>
                <w:rFonts w:ascii="Verdana" w:hAnsi="Verdana" w:cs="Arial"/>
                <w:b/>
                <w:color w:val="222222"/>
                <w:szCs w:val="24"/>
                <w:shd w:val="clear" w:color="auto" w:fill="FFFFFF"/>
              </w:rPr>
              <w:t>.000 Btus – Inverter - Modelo Split</w:t>
            </w:r>
          </w:p>
          <w:p w14:paraId="4AC85BB7" w14:textId="7306439E" w:rsidR="00F93EDB" w:rsidRPr="00F93EDB" w:rsidRDefault="00F93EDB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 xml:space="preserve">- </w:t>
            </w:r>
            <w:r w:rsidR="001B7C10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Parede</w:t>
            </w: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, Ciclo Frio, Tensão 220V, Frequência 60Hz.</w:t>
            </w:r>
          </w:p>
          <w:p w14:paraId="03735985" w14:textId="06F74CD1" w:rsidR="00F93EDB" w:rsidRPr="00F93EDB" w:rsidRDefault="00F93EDB" w:rsidP="0044397F">
            <w:pPr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 xml:space="preserve">- Gás Refrigerante </w:t>
            </w:r>
            <w:r w:rsidR="0044397F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R32.</w:t>
            </w:r>
          </w:p>
          <w:p w14:paraId="7B3DF537" w14:textId="7680D02B" w:rsidR="00F93EDB" w:rsidRPr="00F93EDB" w:rsidRDefault="00F93EDB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- Classificação energética Inmetro “</w:t>
            </w:r>
            <w:r w:rsidR="001B7C10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B</w:t>
            </w: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”</w:t>
            </w:r>
            <w:r w:rsidR="0044397F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 xml:space="preserve"> ou superior</w:t>
            </w: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;</w:t>
            </w:r>
          </w:p>
          <w:p w14:paraId="12F53E23" w14:textId="77777777" w:rsidR="00F93EDB" w:rsidRDefault="00F93EDB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- Filtragem do Ar para redução de bactérias e odores;</w:t>
            </w:r>
          </w:p>
          <w:p w14:paraId="25297645" w14:textId="58F2788B" w:rsidR="0044397F" w:rsidRDefault="0044397F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 xml:space="preserve">- </w:t>
            </w:r>
            <w:r w:rsidR="00DE7BCE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Funções: oscilar, autolimpeza, silêncio</w:t>
            </w:r>
          </w:p>
          <w:p w14:paraId="5AEAD754" w14:textId="5527E151" w:rsidR="00DE7BCE" w:rsidRPr="00F93EDB" w:rsidRDefault="00DE7BCE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- Modo de operação: resfriar, desumidificar, ventilar e automático;</w:t>
            </w:r>
          </w:p>
          <w:p w14:paraId="655D81A1" w14:textId="77777777" w:rsidR="00F93EDB" w:rsidRPr="00F93EDB" w:rsidRDefault="00F93EDB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- Timer Digital;</w:t>
            </w:r>
          </w:p>
          <w:p w14:paraId="4F42F12D" w14:textId="77777777" w:rsidR="00F93EDB" w:rsidRPr="00F93EDB" w:rsidRDefault="00F93EDB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- Manual do usuário em língua portuguesa;</w:t>
            </w:r>
          </w:p>
          <w:p w14:paraId="562B3692" w14:textId="77777777" w:rsidR="00F93EDB" w:rsidRPr="00F93EDB" w:rsidRDefault="00F93EDB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- Controle Remoto sem Fio;</w:t>
            </w:r>
          </w:p>
          <w:p w14:paraId="52D9561B" w14:textId="79757CEF" w:rsidR="00F93EDB" w:rsidRDefault="00F93EDB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 xml:space="preserve">- Vazão de Ar m³/h: </w:t>
            </w:r>
            <w:r w:rsidR="00DE7BCE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70</w:t>
            </w:r>
            <w:r w:rsidR="001B7C10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0</w:t>
            </w:r>
            <w:r w:rsidR="00DE7BCE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 xml:space="preserve"> ou superior</w:t>
            </w: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;</w:t>
            </w:r>
          </w:p>
          <w:p w14:paraId="56EBBFF1" w14:textId="1FB0583D" w:rsidR="00DE7BCE" w:rsidRPr="00F93EDB" w:rsidRDefault="00DE7BCE" w:rsidP="00F93EDB">
            <w:pPr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- Compressor com garantia mínima de 2 anos.</w:t>
            </w:r>
          </w:p>
          <w:p w14:paraId="02EE605E" w14:textId="77777777" w:rsidR="00F93EDB" w:rsidRDefault="00F93EDB" w:rsidP="00F93EDB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 xml:space="preserve">- Garantia mínima: </w:t>
            </w:r>
            <w:r w:rsidR="00DE7BCE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>1</w:t>
            </w:r>
            <w:r w:rsidRPr="00F93EDB"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  <w:t xml:space="preserve"> ano (evaporadora/condensadora) pela loja, sem prejuízo da garantia ofertada pelo fabricante.</w:t>
            </w:r>
          </w:p>
          <w:p w14:paraId="14A9831E" w14:textId="77777777" w:rsidR="005B13DB" w:rsidRDefault="005B13DB" w:rsidP="00F93EDB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bCs/>
                <w:color w:val="222222"/>
                <w:szCs w:val="24"/>
                <w:shd w:val="clear" w:color="auto" w:fill="FFFFFF"/>
              </w:rPr>
            </w:pPr>
          </w:p>
          <w:p w14:paraId="4F11523C" w14:textId="77777777" w:rsidR="005B13DB" w:rsidRDefault="005B13DB" w:rsidP="00F93EDB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bCs/>
                <w:color w:val="222222"/>
                <w:szCs w:val="24"/>
                <w:shd w:val="clear" w:color="auto" w:fill="FFFFFF"/>
              </w:rPr>
            </w:pPr>
          </w:p>
          <w:p w14:paraId="2638EDCF" w14:textId="587ED475" w:rsidR="0070122D" w:rsidRPr="0070122D" w:rsidRDefault="0070122D" w:rsidP="00F93EDB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bCs/>
                <w:color w:val="222222"/>
                <w:szCs w:val="24"/>
                <w:shd w:val="clear" w:color="auto" w:fill="FFFFFF"/>
              </w:rPr>
            </w:pPr>
            <w:r w:rsidRPr="0070122D">
              <w:rPr>
                <w:rFonts w:ascii="Verdana" w:hAnsi="Verdana" w:cs="Arial"/>
                <w:b/>
                <w:bCs/>
                <w:color w:val="222222"/>
                <w:szCs w:val="24"/>
                <w:shd w:val="clear" w:color="auto" w:fill="FFFFFF"/>
              </w:rPr>
              <w:lastRenderedPageBreak/>
              <w:t>MARCA:</w:t>
            </w:r>
          </w:p>
          <w:p w14:paraId="57BCBA1A" w14:textId="77777777" w:rsidR="0070122D" w:rsidRDefault="0070122D" w:rsidP="00F93EDB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</w:p>
          <w:p w14:paraId="3E5DD927" w14:textId="77777777" w:rsidR="005B13DB" w:rsidRDefault="005B13DB" w:rsidP="00F93EDB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color w:val="222222"/>
                <w:szCs w:val="24"/>
                <w:shd w:val="clear" w:color="auto" w:fill="FFFFFF"/>
              </w:rPr>
            </w:pPr>
          </w:p>
          <w:p w14:paraId="6F3FFE90" w14:textId="56F1C288" w:rsidR="0070122D" w:rsidRPr="0070122D" w:rsidRDefault="0070122D" w:rsidP="00F93EDB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bCs/>
                <w:color w:val="222222"/>
                <w:szCs w:val="24"/>
                <w:shd w:val="clear" w:color="auto" w:fill="FFFFFF"/>
              </w:rPr>
            </w:pPr>
            <w:r w:rsidRPr="0070122D">
              <w:rPr>
                <w:rFonts w:ascii="Verdana" w:hAnsi="Verdana" w:cs="Arial"/>
                <w:b/>
                <w:bCs/>
                <w:color w:val="222222"/>
                <w:szCs w:val="24"/>
                <w:shd w:val="clear" w:color="auto" w:fill="FFFFFF"/>
              </w:rPr>
              <w:t>MODELO:</w:t>
            </w:r>
          </w:p>
          <w:p w14:paraId="56076496" w14:textId="77777777" w:rsidR="0070122D" w:rsidRDefault="0070122D" w:rsidP="00F93EDB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bCs/>
                <w:color w:val="222222"/>
                <w:szCs w:val="24"/>
                <w:shd w:val="clear" w:color="auto" w:fill="FFFFFF"/>
              </w:rPr>
            </w:pPr>
          </w:p>
          <w:p w14:paraId="522B1500" w14:textId="77777777" w:rsidR="0070122D" w:rsidRDefault="0070122D" w:rsidP="00F93EDB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bCs/>
                <w:color w:val="222222"/>
                <w:szCs w:val="24"/>
                <w:shd w:val="clear" w:color="auto" w:fill="FFFFFF"/>
              </w:rPr>
            </w:pPr>
          </w:p>
          <w:p w14:paraId="467453FE" w14:textId="65AD6E06" w:rsidR="0070122D" w:rsidRPr="005B0861" w:rsidRDefault="0070122D" w:rsidP="00F93EDB">
            <w:pPr>
              <w:autoSpaceDE w:val="0"/>
              <w:autoSpaceDN w:val="0"/>
              <w:adjustRightInd w:val="0"/>
              <w:jc w:val="both"/>
              <w:rPr>
                <w:rFonts w:ascii="Helvetica-Bold" w:hAnsi="Helvetica-Bold" w:cs="Helvetica-Bold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  <w:vAlign w:val="center"/>
          </w:tcPr>
          <w:p w14:paraId="77C71CCC" w14:textId="7D8E0380" w:rsidR="00F93EDB" w:rsidRDefault="00F93EDB" w:rsidP="00F93EDB">
            <w:pPr>
              <w:tabs>
                <w:tab w:val="left" w:pos="4820"/>
              </w:tabs>
              <w:spacing w:after="20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lastRenderedPageBreak/>
              <w:t>R$___________</w:t>
            </w:r>
          </w:p>
        </w:tc>
        <w:tc>
          <w:tcPr>
            <w:tcW w:w="1992" w:type="dxa"/>
            <w:vAlign w:val="center"/>
          </w:tcPr>
          <w:p w14:paraId="75C6F20A" w14:textId="633F0059" w:rsidR="00F93EDB" w:rsidRDefault="00F93EDB" w:rsidP="00F93EDB">
            <w:pPr>
              <w:tabs>
                <w:tab w:val="left" w:pos="4820"/>
              </w:tabs>
              <w:spacing w:after="20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R$___________</w:t>
            </w:r>
          </w:p>
        </w:tc>
      </w:tr>
      <w:tr w:rsidR="00F93EDB" w14:paraId="029EC8D6" w14:textId="3D94B050" w:rsidTr="00A62FEA">
        <w:trPr>
          <w:trHeight w:val="571"/>
        </w:trPr>
        <w:tc>
          <w:tcPr>
            <w:tcW w:w="6501" w:type="dxa"/>
            <w:gridSpan w:val="2"/>
            <w:shd w:val="clear" w:color="auto" w:fill="BFBFBF" w:themeFill="background1" w:themeFillShade="BF"/>
            <w:vAlign w:val="bottom"/>
          </w:tcPr>
          <w:p w14:paraId="5B13BA51" w14:textId="49F273D4" w:rsidR="00F93EDB" w:rsidRDefault="00F93EDB" w:rsidP="00F93EDB">
            <w:pPr>
              <w:tabs>
                <w:tab w:val="left" w:pos="4820"/>
              </w:tabs>
              <w:jc w:val="right"/>
              <w:rPr>
                <w:rFonts w:ascii="Arial" w:hAnsi="Arial"/>
                <w:b/>
                <w:bCs/>
              </w:rPr>
            </w:pPr>
            <w:r w:rsidRPr="008A5A1F">
              <w:rPr>
                <w:rFonts w:ascii="Arial" w:hAnsi="Arial"/>
                <w:b/>
                <w:bCs/>
              </w:rPr>
              <w:t>VALOR TOTAL</w:t>
            </w:r>
          </w:p>
        </w:tc>
        <w:tc>
          <w:tcPr>
            <w:tcW w:w="3984" w:type="dxa"/>
            <w:gridSpan w:val="2"/>
            <w:shd w:val="clear" w:color="auto" w:fill="BFBFBF" w:themeFill="background1" w:themeFillShade="BF"/>
            <w:vAlign w:val="bottom"/>
          </w:tcPr>
          <w:p w14:paraId="0C3CBF1D" w14:textId="0AB58FFB" w:rsidR="00F93EDB" w:rsidRDefault="00F93EDB" w:rsidP="00F93EDB">
            <w:pPr>
              <w:tabs>
                <w:tab w:val="left" w:pos="4820"/>
              </w:tabs>
              <w:jc w:val="center"/>
              <w:rPr>
                <w:rFonts w:ascii="Arial" w:hAnsi="Arial"/>
                <w:b/>
                <w:bCs/>
              </w:rPr>
            </w:pPr>
            <w:r w:rsidRPr="008A5A1F">
              <w:rPr>
                <w:rFonts w:ascii="Arial" w:hAnsi="Arial"/>
                <w:b/>
                <w:bCs/>
              </w:rPr>
              <w:t>R$ _________</w:t>
            </w:r>
            <w:r>
              <w:rPr>
                <w:rFonts w:ascii="Arial" w:hAnsi="Arial"/>
                <w:b/>
                <w:bCs/>
              </w:rPr>
              <w:t>_______</w:t>
            </w:r>
          </w:p>
        </w:tc>
      </w:tr>
    </w:tbl>
    <w:p w14:paraId="0F7F4F0B" w14:textId="77777777" w:rsidR="007B4D35" w:rsidRDefault="007B4D35" w:rsidP="00C072B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88DB207" w14:textId="1F9AC4DF" w:rsidR="00C072BD" w:rsidRPr="00352487" w:rsidRDefault="00C072BD" w:rsidP="00C072BD">
      <w:pPr>
        <w:jc w:val="both"/>
        <w:rPr>
          <w:rFonts w:ascii="Arial" w:hAnsi="Arial" w:cs="Arial"/>
          <w:b/>
          <w:sz w:val="18"/>
          <w:szCs w:val="18"/>
        </w:rPr>
      </w:pPr>
      <w:r w:rsidRPr="00352487"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ainda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que todas despesas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previdenciários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fiscais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comerciais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incidir </w:t>
      </w:r>
      <w:r>
        <w:rPr>
          <w:rFonts w:ascii="Arial" w:hAnsi="Arial" w:cs="Arial"/>
          <w:b/>
          <w:szCs w:val="24"/>
          <w:lang w:val="es-ES_tradnl"/>
        </w:rPr>
        <w:t xml:space="preserve">no </w:t>
      </w:r>
      <w:proofErr w:type="spellStart"/>
      <w:r>
        <w:rPr>
          <w:rFonts w:ascii="Arial" w:hAnsi="Arial" w:cs="Arial"/>
          <w:b/>
          <w:szCs w:val="24"/>
          <w:lang w:val="es-ES_tradnl"/>
        </w:rPr>
        <w:t>fornecimento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destas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mercadorias</w:t>
      </w:r>
      <w:proofErr w:type="spellEnd"/>
      <w:r>
        <w:rPr>
          <w:rFonts w:ascii="Arial" w:hAnsi="Arial" w:cs="Arial"/>
          <w:b/>
          <w:szCs w:val="24"/>
          <w:lang w:val="es-ES_tradnl"/>
        </w:rPr>
        <w:t>,</w:t>
      </w:r>
      <w:r w:rsidRPr="00352487">
        <w:rPr>
          <w:rFonts w:ascii="Arial" w:hAnsi="Arial" w:cs="Arial"/>
          <w:b/>
          <w:szCs w:val="24"/>
          <w:lang w:val="es-ES_tradnl"/>
        </w:rPr>
        <w:t xml:space="preserve"> objeto da presente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compõem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o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preço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aqui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ofertado,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não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gerando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em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hipótese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alguma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qualquer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acréscimo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a ser pago pela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Câmara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Municipal de Cosmópolis.</w:t>
      </w:r>
    </w:p>
    <w:p w14:paraId="3913331E" w14:textId="636FBB47" w:rsidR="00995AED" w:rsidRPr="00C072BD" w:rsidRDefault="00995AED" w:rsidP="003D13DD">
      <w:pPr>
        <w:jc w:val="both"/>
        <w:rPr>
          <w:rFonts w:ascii="Arial" w:hAnsi="Arial" w:cs="Arial"/>
          <w:b/>
          <w:sz w:val="22"/>
          <w:szCs w:val="22"/>
        </w:rPr>
      </w:pPr>
    </w:p>
    <w:p w14:paraId="615CC82B" w14:textId="77777777" w:rsidR="00C072BD" w:rsidRDefault="00C072BD" w:rsidP="003D13DD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7C2F45EC" w14:textId="60DE64D7" w:rsidR="005E7945" w:rsidRDefault="007B4D35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>PRAZO</w:t>
      </w:r>
      <w:r w:rsidR="003F210A">
        <w:rPr>
          <w:rFonts w:ascii="Arial" w:hAnsi="Arial" w:cs="Arial"/>
          <w:b/>
          <w:szCs w:val="24"/>
          <w:lang w:val="es-ES_tradnl"/>
        </w:rPr>
        <w:t xml:space="preserve"> </w:t>
      </w:r>
      <w:r w:rsidR="005E7945" w:rsidRPr="00C072BD">
        <w:rPr>
          <w:rFonts w:ascii="Arial" w:hAnsi="Arial" w:cs="Arial"/>
          <w:b/>
          <w:szCs w:val="24"/>
          <w:lang w:val="es-ES_tradnl"/>
        </w:rPr>
        <w:t xml:space="preserve">ENTREGA: </w:t>
      </w:r>
      <w:r w:rsidR="005B0861">
        <w:rPr>
          <w:rFonts w:ascii="Arial" w:hAnsi="Arial" w:cs="Arial"/>
          <w:b/>
          <w:szCs w:val="24"/>
          <w:lang w:val="es-ES_tradnl"/>
        </w:rPr>
        <w:t>60</w:t>
      </w:r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dias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 contar da data de </w:t>
      </w:r>
      <w:proofErr w:type="spellStart"/>
      <w:r>
        <w:rPr>
          <w:rFonts w:ascii="Arial" w:hAnsi="Arial" w:cs="Arial"/>
          <w:b/>
          <w:szCs w:val="24"/>
          <w:lang w:val="es-ES_tradnl"/>
        </w:rPr>
        <w:t>envio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da AUTORIZAÇÃO DE CONTRATAÇÃO.</w:t>
      </w:r>
    </w:p>
    <w:p w14:paraId="3EF6E0D8" w14:textId="77777777" w:rsidR="007B4D35" w:rsidRDefault="007B4D35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03D262F6" w14:textId="3B8CDB17" w:rsidR="007B4D35" w:rsidRPr="00C072BD" w:rsidRDefault="007B4D35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LOCAL DE ENTREGA: </w:t>
      </w:r>
      <w:proofErr w:type="spellStart"/>
      <w:r>
        <w:rPr>
          <w:rFonts w:ascii="Arial" w:hAnsi="Arial" w:cs="Arial"/>
          <w:b/>
          <w:szCs w:val="24"/>
          <w:lang w:val="es-ES_tradnl"/>
        </w:rPr>
        <w:t>Câmara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Municipal de Cosmópolis </w:t>
      </w:r>
      <w:r w:rsidR="006B4B36">
        <w:rPr>
          <w:rFonts w:ascii="Arial" w:hAnsi="Arial" w:cs="Arial"/>
          <w:b/>
          <w:szCs w:val="24"/>
          <w:lang w:val="es-ES_tradnl"/>
        </w:rPr>
        <w:t>-</w:t>
      </w:r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Rua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gramStart"/>
      <w:r>
        <w:rPr>
          <w:rFonts w:ascii="Arial" w:hAnsi="Arial" w:cs="Arial"/>
          <w:b/>
          <w:szCs w:val="24"/>
          <w:lang w:val="es-ES_tradnl"/>
        </w:rPr>
        <w:t>Presidente</w:t>
      </w:r>
      <w:proofErr w:type="gram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Getúlio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Vargas, </w:t>
      </w:r>
      <w:proofErr w:type="spellStart"/>
      <w:r>
        <w:rPr>
          <w:rFonts w:ascii="Arial" w:hAnsi="Arial" w:cs="Arial"/>
          <w:b/>
          <w:szCs w:val="24"/>
          <w:lang w:val="es-ES_tradnl"/>
        </w:rPr>
        <w:t>nº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500 </w:t>
      </w:r>
      <w:r w:rsidR="006B4B36">
        <w:rPr>
          <w:rFonts w:ascii="Arial" w:hAnsi="Arial" w:cs="Arial"/>
          <w:b/>
          <w:szCs w:val="24"/>
          <w:lang w:val="es-ES_tradnl"/>
        </w:rPr>
        <w:t>-</w:t>
      </w:r>
      <w:r>
        <w:rPr>
          <w:rFonts w:ascii="Arial" w:hAnsi="Arial" w:cs="Arial"/>
          <w:b/>
          <w:szCs w:val="24"/>
          <w:lang w:val="es-ES_tradnl"/>
        </w:rPr>
        <w:t xml:space="preserve"> Centro </w:t>
      </w:r>
      <w:r w:rsidR="006B4B36">
        <w:rPr>
          <w:rFonts w:ascii="Arial" w:hAnsi="Arial" w:cs="Arial"/>
          <w:b/>
          <w:szCs w:val="24"/>
          <w:lang w:val="es-ES_tradnl"/>
        </w:rPr>
        <w:t>-</w:t>
      </w:r>
      <w:r>
        <w:rPr>
          <w:rFonts w:ascii="Arial" w:hAnsi="Arial" w:cs="Arial"/>
          <w:b/>
          <w:szCs w:val="24"/>
          <w:lang w:val="es-ES_tradnl"/>
        </w:rPr>
        <w:t xml:space="preserve"> Cosmópolis </w:t>
      </w:r>
      <w:r w:rsidR="006B4B36">
        <w:rPr>
          <w:rFonts w:ascii="Arial" w:hAnsi="Arial" w:cs="Arial"/>
          <w:b/>
          <w:szCs w:val="24"/>
          <w:lang w:val="es-ES_tradnl"/>
        </w:rPr>
        <w:t>-</w:t>
      </w:r>
      <w:r>
        <w:rPr>
          <w:rFonts w:ascii="Arial" w:hAnsi="Arial" w:cs="Arial"/>
          <w:b/>
          <w:szCs w:val="24"/>
          <w:lang w:val="es-ES_tradnl"/>
        </w:rPr>
        <w:t xml:space="preserve"> SP.</w:t>
      </w:r>
    </w:p>
    <w:p w14:paraId="09613390" w14:textId="77777777" w:rsidR="00F80668" w:rsidRPr="00C072BD" w:rsidRDefault="00F80668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650BF6E" w14:textId="77777777" w:rsidR="00E12CAC" w:rsidRDefault="00E12CAC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6E8A93CE" w14:textId="2509112B" w:rsidR="00E12CAC" w:rsidRPr="00C072BD" w:rsidRDefault="00E12CAC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CRITÉRIO: </w:t>
      </w:r>
      <w:r w:rsidR="00C671D9">
        <w:rPr>
          <w:rFonts w:ascii="Arial" w:hAnsi="Arial" w:cs="Arial"/>
          <w:b/>
          <w:szCs w:val="24"/>
          <w:lang w:val="es-ES_tradnl"/>
        </w:rPr>
        <w:t xml:space="preserve">MENOR </w:t>
      </w:r>
      <w:r>
        <w:rPr>
          <w:rFonts w:ascii="Arial" w:hAnsi="Arial" w:cs="Arial"/>
          <w:b/>
          <w:szCs w:val="24"/>
          <w:lang w:val="es-ES_tradnl"/>
        </w:rPr>
        <w:t>PREÇO GLOBAL</w:t>
      </w:r>
    </w:p>
    <w:p w14:paraId="62557CC3" w14:textId="77777777" w:rsidR="00B23925" w:rsidRDefault="00B23925" w:rsidP="00CF1455">
      <w:pPr>
        <w:pStyle w:val="Corpodetexto"/>
        <w:jc w:val="center"/>
        <w:rPr>
          <w:b w:val="0"/>
        </w:rPr>
      </w:pPr>
    </w:p>
    <w:p w14:paraId="16D5BB49" w14:textId="77777777" w:rsidR="005B0861" w:rsidRDefault="005B0861" w:rsidP="00CF1455">
      <w:pPr>
        <w:pStyle w:val="Corpodetexto"/>
        <w:jc w:val="center"/>
        <w:rPr>
          <w:b w:val="0"/>
        </w:rPr>
      </w:pPr>
    </w:p>
    <w:p w14:paraId="35D0F02B" w14:textId="77777777" w:rsidR="005B0861" w:rsidRDefault="005B0861" w:rsidP="00CF1455">
      <w:pPr>
        <w:pStyle w:val="Corpodetexto"/>
        <w:jc w:val="center"/>
        <w:rPr>
          <w:b w:val="0"/>
        </w:rPr>
      </w:pPr>
    </w:p>
    <w:p w14:paraId="5E5D081C" w14:textId="77777777" w:rsidR="005B0861" w:rsidRDefault="005B0861" w:rsidP="00CF1455">
      <w:pPr>
        <w:pStyle w:val="Corpodetexto"/>
        <w:jc w:val="center"/>
        <w:rPr>
          <w:b w:val="0"/>
        </w:rPr>
      </w:pPr>
    </w:p>
    <w:p w14:paraId="7DEF62A9" w14:textId="77777777" w:rsidR="005B0861" w:rsidRDefault="005B0861" w:rsidP="005B0861">
      <w:pPr>
        <w:pStyle w:val="Corpodetexto"/>
        <w:jc w:val="center"/>
      </w:pPr>
      <w:r>
        <w:rPr>
          <w:b w:val="0"/>
        </w:rPr>
        <w:t>_____________________________________________</w:t>
      </w:r>
    </w:p>
    <w:p w14:paraId="63A8E1C2" w14:textId="77777777" w:rsidR="005B0861" w:rsidRDefault="005B0861" w:rsidP="005B0861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  <w:t xml:space="preserve">ASSINATURA DO RESPONSÁVEL DA EMPRESA </w:t>
      </w:r>
      <w:r>
        <w:rPr>
          <w:rFonts w:ascii="Arial" w:hAnsi="Arial"/>
          <w:b/>
        </w:rPr>
        <w:tab/>
      </w:r>
    </w:p>
    <w:p w14:paraId="60E9ACC3" w14:textId="77777777" w:rsidR="005B0861" w:rsidRDefault="005B0861" w:rsidP="005B0861">
      <w:pPr>
        <w:rPr>
          <w:rFonts w:ascii="Arial" w:hAnsi="Arial"/>
          <w:b/>
        </w:rPr>
      </w:pPr>
    </w:p>
    <w:p w14:paraId="7F959425" w14:textId="77777777" w:rsidR="005B0861" w:rsidRPr="0035693A" w:rsidRDefault="005B0861" w:rsidP="005B0861">
      <w:pPr>
        <w:rPr>
          <w:rFonts w:ascii="Arial" w:hAnsi="Arial"/>
          <w:b/>
          <w:sz w:val="12"/>
          <w:szCs w:val="8"/>
        </w:rPr>
      </w:pPr>
    </w:p>
    <w:p w14:paraId="28615172" w14:textId="77777777" w:rsidR="005B0861" w:rsidRDefault="005B0861" w:rsidP="005B0861">
      <w:pPr>
        <w:rPr>
          <w:rFonts w:ascii="Arial" w:hAnsi="Arial"/>
          <w:b/>
        </w:rPr>
      </w:pPr>
    </w:p>
    <w:p w14:paraId="0756765A" w14:textId="77777777" w:rsidR="005B0861" w:rsidRDefault="005B0861" w:rsidP="005B0861">
      <w:pPr>
        <w:rPr>
          <w:rFonts w:ascii="Arial" w:hAnsi="Arial"/>
          <w:b/>
        </w:rPr>
      </w:pPr>
    </w:p>
    <w:p w14:paraId="61501091" w14:textId="77777777" w:rsidR="005B13DB" w:rsidRDefault="005B13DB" w:rsidP="005B0861">
      <w:pPr>
        <w:rPr>
          <w:rFonts w:ascii="Arial" w:hAnsi="Arial"/>
          <w:b/>
        </w:rPr>
      </w:pPr>
    </w:p>
    <w:p w14:paraId="0E6B9593" w14:textId="77777777" w:rsidR="005B13DB" w:rsidRDefault="005B13DB" w:rsidP="005B0861">
      <w:pPr>
        <w:rPr>
          <w:rFonts w:ascii="Arial" w:hAnsi="Arial"/>
          <w:b/>
        </w:rPr>
      </w:pPr>
    </w:p>
    <w:p w14:paraId="7A8EEA72" w14:textId="77777777" w:rsidR="005B0861" w:rsidRDefault="005B0861" w:rsidP="005B0861">
      <w:pPr>
        <w:rPr>
          <w:rFonts w:ascii="Arial" w:hAnsi="Arial"/>
          <w:b/>
        </w:rPr>
      </w:pPr>
    </w:p>
    <w:p w14:paraId="2EFDAA4A" w14:textId="77777777" w:rsidR="005B0861" w:rsidRDefault="005B0861" w:rsidP="005B0861">
      <w:pPr>
        <w:rPr>
          <w:rFonts w:ascii="Arial" w:hAnsi="Arial"/>
          <w:b/>
        </w:rPr>
      </w:pPr>
    </w:p>
    <w:p w14:paraId="7D8F89C5" w14:textId="77777777" w:rsidR="005B0861" w:rsidRDefault="005B0861" w:rsidP="005B0861">
      <w:pPr>
        <w:rPr>
          <w:rFonts w:ascii="Arial" w:hAnsi="Arial"/>
          <w:b/>
        </w:rPr>
      </w:pPr>
    </w:p>
    <w:p w14:paraId="387E3B96" w14:textId="77777777" w:rsidR="005B0861" w:rsidRDefault="005B0861" w:rsidP="005B0861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5DC0B3AB" w14:textId="77777777" w:rsidR="005B0861" w:rsidRDefault="005B0861" w:rsidP="005B0861">
      <w:pPr>
        <w:rPr>
          <w:rFonts w:ascii="Arial" w:hAnsi="Arial"/>
          <w:b/>
        </w:rPr>
      </w:pPr>
      <w:r>
        <w:rPr>
          <w:rFonts w:ascii="Arial" w:hAnsi="Arial"/>
          <w:b/>
        </w:rPr>
        <w:t>NOME: ____________________________________________</w:t>
      </w:r>
    </w:p>
    <w:p w14:paraId="44B9A094" w14:textId="77777777" w:rsidR="005B0861" w:rsidRPr="003F210A" w:rsidRDefault="005B0861" w:rsidP="005B0861">
      <w:pPr>
        <w:tabs>
          <w:tab w:val="left" w:pos="8412"/>
        </w:tabs>
        <w:rPr>
          <w:rFonts w:ascii="Arial" w:hAnsi="Arial"/>
        </w:rPr>
      </w:pPr>
      <w:r>
        <w:rPr>
          <w:rFonts w:ascii="Arial" w:hAnsi="Arial"/>
          <w:b/>
        </w:rPr>
        <w:t>CPF Nº ____________________________________________</w:t>
      </w:r>
    </w:p>
    <w:p w14:paraId="38444E61" w14:textId="77777777" w:rsidR="005B0861" w:rsidRDefault="005B0861" w:rsidP="00CF1455">
      <w:pPr>
        <w:pStyle w:val="Corpodetexto"/>
        <w:jc w:val="center"/>
        <w:rPr>
          <w:b w:val="0"/>
        </w:rPr>
      </w:pPr>
    </w:p>
    <w:p w14:paraId="52594106" w14:textId="77777777" w:rsidR="005B0861" w:rsidRDefault="005B0861" w:rsidP="00CF1455">
      <w:pPr>
        <w:pStyle w:val="Corpodetexto"/>
        <w:jc w:val="center"/>
        <w:rPr>
          <w:b w:val="0"/>
        </w:rPr>
      </w:pPr>
    </w:p>
    <w:sectPr w:rsidR="005B0861" w:rsidSect="005B0861">
      <w:headerReference w:type="default" r:id="rId8"/>
      <w:footerReference w:type="default" r:id="rId9"/>
      <w:pgSz w:w="11907" w:h="16840" w:code="9"/>
      <w:pgMar w:top="851" w:right="567" w:bottom="851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35A1E" w14:textId="77777777" w:rsidR="00687C06" w:rsidRDefault="00687C06">
      <w:r>
        <w:separator/>
      </w:r>
    </w:p>
  </w:endnote>
  <w:endnote w:type="continuationSeparator" w:id="0">
    <w:p w14:paraId="6A696B0F" w14:textId="77777777" w:rsidR="00687C06" w:rsidRDefault="00687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5570C" w14:textId="7D0A381F" w:rsidR="009571DB" w:rsidRDefault="005B13DB" w:rsidP="004C4F11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Cs w:val="24"/>
      </w:rPr>
      <w:t>PROPOSTA</w:t>
    </w:r>
    <w:r w:rsidR="00AA0F25" w:rsidRPr="00E4626A">
      <w:rPr>
        <w:rFonts w:asciiTheme="majorHAnsi" w:eastAsiaTheme="majorEastAsia" w:hAnsiTheme="majorHAnsi" w:cstheme="majorBidi"/>
        <w:szCs w:val="24"/>
      </w:rPr>
      <w:t xml:space="preserve"> PREÇOS</w:t>
    </w:r>
    <w:r w:rsidR="0098516D" w:rsidRPr="00E4626A">
      <w:rPr>
        <w:rFonts w:asciiTheme="majorHAnsi" w:eastAsiaTheme="majorEastAsia" w:hAnsiTheme="majorHAnsi" w:cstheme="majorBidi"/>
        <w:szCs w:val="24"/>
      </w:rPr>
      <w:t xml:space="preserve"> </w:t>
    </w:r>
    <w:r w:rsidR="00E4626A" w:rsidRPr="00E4626A">
      <w:rPr>
        <w:rFonts w:asciiTheme="majorHAnsi" w:eastAsiaTheme="majorEastAsia" w:hAnsiTheme="majorHAnsi" w:cstheme="majorBidi"/>
        <w:szCs w:val="24"/>
      </w:rPr>
      <w:t>-</w:t>
    </w:r>
    <w:r w:rsidR="0098516D" w:rsidRPr="00E4626A">
      <w:rPr>
        <w:rFonts w:asciiTheme="majorHAnsi" w:eastAsiaTheme="majorEastAsia" w:hAnsiTheme="majorHAnsi" w:cstheme="majorBidi"/>
        <w:szCs w:val="24"/>
      </w:rPr>
      <w:t xml:space="preserve"> </w:t>
    </w:r>
    <w:r w:rsidR="00E4626A" w:rsidRPr="00E4626A">
      <w:rPr>
        <w:rFonts w:asciiTheme="majorHAnsi" w:eastAsiaTheme="majorEastAsia" w:hAnsiTheme="majorHAnsi" w:cstheme="majorBidi"/>
        <w:szCs w:val="24"/>
      </w:rPr>
      <w:t xml:space="preserve">CONTRATAÇÃO DIRETA Nº </w:t>
    </w:r>
    <w:r w:rsidR="00060A57">
      <w:rPr>
        <w:rFonts w:asciiTheme="majorHAnsi" w:eastAsiaTheme="majorEastAsia" w:hAnsiTheme="majorHAnsi" w:cstheme="majorBidi"/>
        <w:szCs w:val="24"/>
      </w:rPr>
      <w:t>7</w:t>
    </w:r>
    <w:r w:rsidR="00F93EDB">
      <w:rPr>
        <w:rFonts w:asciiTheme="majorHAnsi" w:eastAsiaTheme="majorEastAsia" w:hAnsiTheme="majorHAnsi" w:cstheme="majorBidi"/>
        <w:szCs w:val="24"/>
      </w:rPr>
      <w:t>7</w:t>
    </w:r>
    <w:r w:rsidR="00E4626A" w:rsidRPr="00E4626A">
      <w:rPr>
        <w:rFonts w:asciiTheme="majorHAnsi" w:eastAsiaTheme="majorEastAsia" w:hAnsiTheme="majorHAnsi" w:cstheme="majorBidi"/>
        <w:szCs w:val="24"/>
      </w:rPr>
      <w:t xml:space="preserve">/2024 </w:t>
    </w:r>
    <w:r w:rsidR="00F93EDB">
      <w:rPr>
        <w:rFonts w:asciiTheme="majorHAnsi" w:eastAsiaTheme="majorEastAsia" w:hAnsiTheme="majorHAnsi" w:cstheme="majorBidi"/>
        <w:szCs w:val="24"/>
      </w:rPr>
      <w:t>–</w:t>
    </w:r>
    <w:r w:rsidR="00E4626A" w:rsidRPr="00E4626A">
      <w:rPr>
        <w:rFonts w:asciiTheme="majorHAnsi" w:eastAsiaTheme="majorEastAsia" w:hAnsiTheme="majorHAnsi" w:cstheme="majorBidi"/>
        <w:szCs w:val="24"/>
      </w:rPr>
      <w:t xml:space="preserve"> </w:t>
    </w:r>
    <w:r w:rsidR="00F93EDB">
      <w:rPr>
        <w:rFonts w:asciiTheme="majorHAnsi" w:eastAsiaTheme="majorEastAsia" w:hAnsiTheme="majorHAnsi" w:cstheme="majorBidi"/>
        <w:szCs w:val="24"/>
      </w:rPr>
      <w:t>AR CONDICIONADO</w:t>
    </w:r>
    <w:r w:rsidR="007B4D35">
      <w:rPr>
        <w:rFonts w:asciiTheme="majorHAnsi" w:eastAsiaTheme="majorEastAsia" w:hAnsiTheme="majorHAnsi" w:cstheme="majorBidi"/>
        <w:szCs w:val="24"/>
      </w:rPr>
      <w:t xml:space="preserve">                        </w:t>
    </w:r>
    <w:r w:rsidR="004C4F11">
      <w:rPr>
        <w:rFonts w:asciiTheme="majorHAnsi" w:eastAsiaTheme="majorEastAsia" w:hAnsiTheme="majorHAnsi" w:cstheme="majorBidi"/>
        <w:szCs w:val="24"/>
      </w:rPr>
      <w:t>P</w:t>
    </w:r>
    <w:r w:rsidR="009571DB">
      <w:rPr>
        <w:rFonts w:asciiTheme="majorHAnsi" w:eastAsiaTheme="majorEastAsia" w:hAnsiTheme="majorHAnsi" w:cstheme="majorBidi"/>
      </w:rPr>
      <w:t xml:space="preserve">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ACE648" w14:textId="77777777" w:rsidR="00687C06" w:rsidRDefault="00687C06">
      <w:r>
        <w:separator/>
      </w:r>
    </w:p>
  </w:footnote>
  <w:footnote w:type="continuationSeparator" w:id="0">
    <w:p w14:paraId="1D75E1BA" w14:textId="77777777" w:rsidR="00687C06" w:rsidRDefault="00687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2121560006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2121560006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CB0FDD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21EA"/>
    <w:rsid w:val="000043CD"/>
    <w:rsid w:val="000458EF"/>
    <w:rsid w:val="00056373"/>
    <w:rsid w:val="00060A57"/>
    <w:rsid w:val="00065048"/>
    <w:rsid w:val="000947F6"/>
    <w:rsid w:val="000A36A1"/>
    <w:rsid w:val="000A38F3"/>
    <w:rsid w:val="000D23B5"/>
    <w:rsid w:val="000D5805"/>
    <w:rsid w:val="000D6B0D"/>
    <w:rsid w:val="000F7679"/>
    <w:rsid w:val="00125EA0"/>
    <w:rsid w:val="00143C8C"/>
    <w:rsid w:val="0014747C"/>
    <w:rsid w:val="001557BE"/>
    <w:rsid w:val="00155D6D"/>
    <w:rsid w:val="00164597"/>
    <w:rsid w:val="001667C9"/>
    <w:rsid w:val="00171A9F"/>
    <w:rsid w:val="001747EF"/>
    <w:rsid w:val="00190A07"/>
    <w:rsid w:val="001A2DBD"/>
    <w:rsid w:val="001B24B3"/>
    <w:rsid w:val="001B7C10"/>
    <w:rsid w:val="001D1C4C"/>
    <w:rsid w:val="001D4123"/>
    <w:rsid w:val="001D5129"/>
    <w:rsid w:val="00222AA2"/>
    <w:rsid w:val="002327F2"/>
    <w:rsid w:val="00233226"/>
    <w:rsid w:val="00244566"/>
    <w:rsid w:val="002455F1"/>
    <w:rsid w:val="00256E91"/>
    <w:rsid w:val="00291398"/>
    <w:rsid w:val="0030082A"/>
    <w:rsid w:val="00312410"/>
    <w:rsid w:val="003461C8"/>
    <w:rsid w:val="0035377F"/>
    <w:rsid w:val="0035693A"/>
    <w:rsid w:val="003739E3"/>
    <w:rsid w:val="003755CD"/>
    <w:rsid w:val="00387726"/>
    <w:rsid w:val="003A1CB8"/>
    <w:rsid w:val="003B650D"/>
    <w:rsid w:val="003B7695"/>
    <w:rsid w:val="003D13DD"/>
    <w:rsid w:val="003F0120"/>
    <w:rsid w:val="003F210A"/>
    <w:rsid w:val="003F3FC2"/>
    <w:rsid w:val="00411703"/>
    <w:rsid w:val="00413467"/>
    <w:rsid w:val="00421E18"/>
    <w:rsid w:val="0044397F"/>
    <w:rsid w:val="004646D9"/>
    <w:rsid w:val="00481B08"/>
    <w:rsid w:val="00483BB2"/>
    <w:rsid w:val="00484908"/>
    <w:rsid w:val="00495628"/>
    <w:rsid w:val="004A3FC9"/>
    <w:rsid w:val="004A7D6F"/>
    <w:rsid w:val="004C4F11"/>
    <w:rsid w:val="004C6968"/>
    <w:rsid w:val="004D1D49"/>
    <w:rsid w:val="004D311B"/>
    <w:rsid w:val="004E011B"/>
    <w:rsid w:val="004E0DF9"/>
    <w:rsid w:val="004E64C3"/>
    <w:rsid w:val="004F362F"/>
    <w:rsid w:val="005054F5"/>
    <w:rsid w:val="00513BF0"/>
    <w:rsid w:val="00514CC6"/>
    <w:rsid w:val="00521C9A"/>
    <w:rsid w:val="00526B21"/>
    <w:rsid w:val="005375BB"/>
    <w:rsid w:val="00537D1D"/>
    <w:rsid w:val="00543EA6"/>
    <w:rsid w:val="0055326B"/>
    <w:rsid w:val="00554550"/>
    <w:rsid w:val="005550D3"/>
    <w:rsid w:val="005626F0"/>
    <w:rsid w:val="0056577A"/>
    <w:rsid w:val="00570A40"/>
    <w:rsid w:val="005730FA"/>
    <w:rsid w:val="005B0861"/>
    <w:rsid w:val="005B13DB"/>
    <w:rsid w:val="005C1539"/>
    <w:rsid w:val="005D4D35"/>
    <w:rsid w:val="005E263A"/>
    <w:rsid w:val="005E7945"/>
    <w:rsid w:val="005F05AD"/>
    <w:rsid w:val="00614901"/>
    <w:rsid w:val="0062517C"/>
    <w:rsid w:val="00634031"/>
    <w:rsid w:val="00661994"/>
    <w:rsid w:val="006621B5"/>
    <w:rsid w:val="00671CBE"/>
    <w:rsid w:val="00683FF6"/>
    <w:rsid w:val="006853F2"/>
    <w:rsid w:val="00687C06"/>
    <w:rsid w:val="006A3D93"/>
    <w:rsid w:val="006B4B36"/>
    <w:rsid w:val="006D31A0"/>
    <w:rsid w:val="006D5F99"/>
    <w:rsid w:val="006F624F"/>
    <w:rsid w:val="007008EF"/>
    <w:rsid w:val="0070122D"/>
    <w:rsid w:val="007056A3"/>
    <w:rsid w:val="007265F3"/>
    <w:rsid w:val="00772CA5"/>
    <w:rsid w:val="0079228F"/>
    <w:rsid w:val="007A4FD9"/>
    <w:rsid w:val="007B1B65"/>
    <w:rsid w:val="007B4D35"/>
    <w:rsid w:val="007D2815"/>
    <w:rsid w:val="007E6C7B"/>
    <w:rsid w:val="007F53FA"/>
    <w:rsid w:val="007F77C2"/>
    <w:rsid w:val="00811768"/>
    <w:rsid w:val="00822239"/>
    <w:rsid w:val="00841CAE"/>
    <w:rsid w:val="00844A39"/>
    <w:rsid w:val="00844F11"/>
    <w:rsid w:val="0085214A"/>
    <w:rsid w:val="00877126"/>
    <w:rsid w:val="0089320C"/>
    <w:rsid w:val="008A5A1F"/>
    <w:rsid w:val="008C391C"/>
    <w:rsid w:val="008E0432"/>
    <w:rsid w:val="00921B77"/>
    <w:rsid w:val="009245D8"/>
    <w:rsid w:val="009412D6"/>
    <w:rsid w:val="009571DB"/>
    <w:rsid w:val="00963DE3"/>
    <w:rsid w:val="0098516D"/>
    <w:rsid w:val="00990CBF"/>
    <w:rsid w:val="00995AED"/>
    <w:rsid w:val="009D0000"/>
    <w:rsid w:val="009E5291"/>
    <w:rsid w:val="009E7298"/>
    <w:rsid w:val="00A10F9D"/>
    <w:rsid w:val="00A2550D"/>
    <w:rsid w:val="00A32EDB"/>
    <w:rsid w:val="00A33AAE"/>
    <w:rsid w:val="00A737C8"/>
    <w:rsid w:val="00AA0F25"/>
    <w:rsid w:val="00AD0966"/>
    <w:rsid w:val="00B23925"/>
    <w:rsid w:val="00B25795"/>
    <w:rsid w:val="00B53F68"/>
    <w:rsid w:val="00B6754A"/>
    <w:rsid w:val="00B756E6"/>
    <w:rsid w:val="00B80E34"/>
    <w:rsid w:val="00B8335A"/>
    <w:rsid w:val="00B834D5"/>
    <w:rsid w:val="00B97F4B"/>
    <w:rsid w:val="00BA6798"/>
    <w:rsid w:val="00BB6180"/>
    <w:rsid w:val="00BC2603"/>
    <w:rsid w:val="00BF0002"/>
    <w:rsid w:val="00C008A5"/>
    <w:rsid w:val="00C05AB5"/>
    <w:rsid w:val="00C072BD"/>
    <w:rsid w:val="00C21B4B"/>
    <w:rsid w:val="00C31681"/>
    <w:rsid w:val="00C369CE"/>
    <w:rsid w:val="00C402D4"/>
    <w:rsid w:val="00C50A36"/>
    <w:rsid w:val="00C671D9"/>
    <w:rsid w:val="00C75977"/>
    <w:rsid w:val="00C80A74"/>
    <w:rsid w:val="00C8471B"/>
    <w:rsid w:val="00C91DBB"/>
    <w:rsid w:val="00CA5705"/>
    <w:rsid w:val="00CD03A5"/>
    <w:rsid w:val="00CD44E8"/>
    <w:rsid w:val="00CF1455"/>
    <w:rsid w:val="00CF52B1"/>
    <w:rsid w:val="00D148C6"/>
    <w:rsid w:val="00D14EF7"/>
    <w:rsid w:val="00D17E45"/>
    <w:rsid w:val="00D4092F"/>
    <w:rsid w:val="00D412F7"/>
    <w:rsid w:val="00D458DC"/>
    <w:rsid w:val="00D60A92"/>
    <w:rsid w:val="00D71ABD"/>
    <w:rsid w:val="00DA2CB9"/>
    <w:rsid w:val="00DA35F7"/>
    <w:rsid w:val="00DC6662"/>
    <w:rsid w:val="00DE4C67"/>
    <w:rsid w:val="00DE7BCE"/>
    <w:rsid w:val="00E12CAC"/>
    <w:rsid w:val="00E22BE9"/>
    <w:rsid w:val="00E45E86"/>
    <w:rsid w:val="00E4626A"/>
    <w:rsid w:val="00E50B81"/>
    <w:rsid w:val="00E57DD3"/>
    <w:rsid w:val="00E61270"/>
    <w:rsid w:val="00E65DAF"/>
    <w:rsid w:val="00E74EA0"/>
    <w:rsid w:val="00E7567B"/>
    <w:rsid w:val="00E76731"/>
    <w:rsid w:val="00E94457"/>
    <w:rsid w:val="00E95F6D"/>
    <w:rsid w:val="00EA5027"/>
    <w:rsid w:val="00EB3561"/>
    <w:rsid w:val="00ED00CC"/>
    <w:rsid w:val="00EE30A5"/>
    <w:rsid w:val="00EE5038"/>
    <w:rsid w:val="00EF5062"/>
    <w:rsid w:val="00F02791"/>
    <w:rsid w:val="00F04EC4"/>
    <w:rsid w:val="00F07019"/>
    <w:rsid w:val="00F3089D"/>
    <w:rsid w:val="00F5595B"/>
    <w:rsid w:val="00F6125A"/>
    <w:rsid w:val="00F62372"/>
    <w:rsid w:val="00F62EAF"/>
    <w:rsid w:val="00F714F9"/>
    <w:rsid w:val="00F80668"/>
    <w:rsid w:val="00F93EDB"/>
    <w:rsid w:val="00FA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675EE8"/>
  <w15:docId w15:val="{3F4DFDE9-AE8B-42E5-B3D5-3F69E5A3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  <w:style w:type="paragraph" w:customStyle="1" w:styleId="Default">
    <w:name w:val="Default"/>
    <w:rsid w:val="00B97F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134</TotalTime>
  <Pages>2</Pages>
  <Words>259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2208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</dc:creator>
  <cp:keywords/>
  <dc:description/>
  <cp:lastModifiedBy>Flávia Tavares da Silva</cp:lastModifiedBy>
  <cp:revision>4</cp:revision>
  <cp:lastPrinted>2024-05-07T13:42:00Z</cp:lastPrinted>
  <dcterms:created xsi:type="dcterms:W3CDTF">2024-12-13T14:50:00Z</dcterms:created>
  <dcterms:modified xsi:type="dcterms:W3CDTF">2024-12-13T17:45:00Z</dcterms:modified>
</cp:coreProperties>
</file>