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44331E97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9F7C9A">
        <w:rPr>
          <w:rFonts w:asciiTheme="minorHAnsi" w:hAnsiTheme="minorHAnsi" w:cstheme="minorHAnsi"/>
          <w:b/>
          <w:sz w:val="36"/>
          <w:szCs w:val="36"/>
          <w:u w:val="thick"/>
        </w:rPr>
        <w:t>3</w:t>
      </w:r>
      <w:r w:rsidR="009A236F">
        <w:rPr>
          <w:rFonts w:asciiTheme="minorHAnsi" w:hAnsiTheme="minorHAnsi" w:cstheme="minorHAnsi"/>
          <w:b/>
          <w:sz w:val="36"/>
          <w:szCs w:val="36"/>
          <w:u w:val="thick"/>
        </w:rPr>
        <w:t>3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FA7B1F">
        <w:rPr>
          <w:rFonts w:asciiTheme="minorHAnsi" w:hAnsiTheme="minorHAnsi" w:cstheme="minorHAnsi"/>
          <w:b/>
          <w:sz w:val="36"/>
          <w:szCs w:val="36"/>
          <w:u w:val="thick"/>
        </w:rPr>
        <w:t>5</w:t>
      </w:r>
    </w:p>
    <w:p w14:paraId="74E35408" w14:textId="6746F4A2" w:rsidR="002E0052" w:rsidRDefault="002E0052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</w:t>
      </w:r>
      <w:r w:rsidR="009F7C9A">
        <w:rPr>
          <w:rFonts w:asciiTheme="minorHAnsi" w:hAnsiTheme="minorHAnsi" w:cstheme="minorHAnsi"/>
          <w:b/>
          <w:sz w:val="36"/>
          <w:szCs w:val="36"/>
          <w:u w:val="thick"/>
        </w:rPr>
        <w:t>4</w:t>
      </w:r>
      <w:r w:rsidR="009A236F">
        <w:rPr>
          <w:rFonts w:asciiTheme="minorHAnsi" w:hAnsiTheme="minorHAnsi" w:cstheme="minorHAnsi"/>
          <w:b/>
          <w:sz w:val="36"/>
          <w:szCs w:val="36"/>
          <w:u w:val="thick"/>
        </w:rPr>
        <w:t>3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/2025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P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2"/>
        <w:gridCol w:w="2634"/>
      </w:tblGrid>
      <w:tr w:rsidR="002510F4" w14:paraId="714854E9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46C352A3" w14:textId="77777777" w:rsidR="002510F4" w:rsidRDefault="002510F4" w:rsidP="00595AC8">
            <w:pPr>
              <w:spacing w:before="200" w:after="40" w:line="360" w:lineRule="auto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PRODUTO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4E4612B4" w14:textId="77777777" w:rsidR="002510F4" w:rsidRDefault="002510F4" w:rsidP="00595AC8">
            <w:pPr>
              <w:spacing w:before="200" w:after="40" w:line="360" w:lineRule="auto"/>
              <w:ind w:firstLine="14"/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>PREÇO LITRO</w:t>
            </w:r>
          </w:p>
        </w:tc>
      </w:tr>
      <w:tr w:rsidR="002510F4" w:rsidRPr="005C6F28" w14:paraId="155710AC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6075" w14:textId="287CE31B" w:rsidR="002510F4" w:rsidRPr="005C6F28" w:rsidRDefault="002510F4" w:rsidP="00B647D1">
            <w:pPr>
              <w:spacing w:before="100" w:after="10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COMBUSTÍVEL “GASOLINA COMUM”, COM ENTREGA </w:t>
            </w:r>
            <w:r w:rsidR="004021CC">
              <w:rPr>
                <w:rFonts w:ascii="Arial" w:hAnsi="Arial"/>
              </w:rPr>
              <w:t>IMEDIATA</w:t>
            </w:r>
            <w:r>
              <w:rPr>
                <w:rFonts w:ascii="Arial" w:hAnsi="Arial"/>
              </w:rPr>
              <w:t xml:space="preserve">, PARA ABASTECIMENTO DOS VEÍCULOS DA FROTA DA CÂMARA MUNICIPAL DE COSMÓPOLIS, DURANTE O MÊS DE </w:t>
            </w:r>
            <w:r w:rsidR="009A236F">
              <w:rPr>
                <w:rFonts w:ascii="Arial" w:hAnsi="Arial"/>
              </w:rPr>
              <w:t>SETEMBRO</w:t>
            </w:r>
            <w:r>
              <w:rPr>
                <w:rFonts w:ascii="Arial" w:hAnsi="Arial"/>
              </w:rPr>
              <w:t xml:space="preserve"> DE 202</w:t>
            </w:r>
            <w:r w:rsidR="00473389">
              <w:rPr>
                <w:rFonts w:ascii="Arial" w:hAnsi="Arial"/>
              </w:rPr>
              <w:t>5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6569" w14:textId="77777777" w:rsidR="002510F4" w:rsidRDefault="002510F4" w:rsidP="00595AC8">
            <w:pPr>
              <w:spacing w:before="360" w:line="360" w:lineRule="auto"/>
              <w:jc w:val="center"/>
              <w:rPr>
                <w:rFonts w:ascii="Arial" w:hAnsi="Arial"/>
              </w:rPr>
            </w:pPr>
          </w:p>
          <w:p w14:paraId="42FA3F31" w14:textId="77777777" w:rsidR="002510F4" w:rsidRPr="005C6F28" w:rsidRDefault="002510F4" w:rsidP="00595AC8">
            <w:pPr>
              <w:spacing w:before="10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_______________</w:t>
            </w:r>
          </w:p>
        </w:tc>
      </w:tr>
      <w:tr w:rsidR="002510F4" w14:paraId="4D60280E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27501B" w14:textId="28E6E686" w:rsidR="002510F4" w:rsidRPr="009412D6" w:rsidRDefault="002510F4" w:rsidP="00595AC8">
            <w:pPr>
              <w:spacing w:before="200" w:after="40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 xml:space="preserve">VALOR TOTAL </w:t>
            </w:r>
            <w:r w:rsidRPr="00F53BF4">
              <w:rPr>
                <w:rFonts w:ascii="Arial" w:hAnsi="Arial"/>
                <w:b/>
                <w:bCs/>
              </w:rPr>
              <w:t>(</w:t>
            </w:r>
            <w:r w:rsidR="009A236F">
              <w:rPr>
                <w:rFonts w:ascii="Arial" w:hAnsi="Arial"/>
                <w:b/>
                <w:bCs/>
              </w:rPr>
              <w:t>80</w:t>
            </w:r>
            <w:r w:rsidR="002E0052" w:rsidRPr="00F53BF4">
              <w:rPr>
                <w:rFonts w:ascii="Arial" w:hAnsi="Arial"/>
                <w:b/>
                <w:bCs/>
              </w:rPr>
              <w:t>0</w:t>
            </w:r>
            <w:r w:rsidRPr="00F53BF4">
              <w:rPr>
                <w:rFonts w:ascii="Arial" w:hAnsi="Arial"/>
                <w:b/>
                <w:bCs/>
              </w:rPr>
              <w:t xml:space="preserve"> LITROS</w:t>
            </w:r>
            <w:r w:rsidRPr="000012DE">
              <w:rPr>
                <w:rFonts w:ascii="Arial" w:hAnsi="Arial"/>
                <w:b/>
                <w:bCs/>
              </w:rPr>
              <w:t>)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38E970" w14:textId="77777777" w:rsidR="002510F4" w:rsidRPr="009412D6" w:rsidRDefault="002510F4" w:rsidP="00595AC8">
            <w:pPr>
              <w:spacing w:before="200" w:after="40"/>
              <w:jc w:val="center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>R$ _______________</w:t>
            </w:r>
          </w:p>
        </w:tc>
      </w:tr>
    </w:tbl>
    <w:p w14:paraId="02F6A508" w14:textId="77777777" w:rsidR="003755CD" w:rsidRDefault="003755C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FD334BF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que estamos de </w:t>
      </w:r>
      <w:proofErr w:type="spellStart"/>
      <w:r>
        <w:rPr>
          <w:rFonts w:ascii="Arial" w:hAnsi="Arial" w:cs="Arial"/>
          <w:b/>
          <w:szCs w:val="24"/>
          <w:lang w:val="es-ES_tradnl"/>
        </w:rPr>
        <w:t>acordo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449B6F49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913331E" w14:textId="1A090C94" w:rsidR="00995AED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>
        <w:rPr>
          <w:rFonts w:ascii="Arial" w:hAnsi="Arial" w:cs="Arial"/>
          <w:b/>
          <w:szCs w:val="24"/>
          <w:lang w:val="es-ES_tradnl"/>
        </w:rPr>
        <w:t>, que todas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incidir </w:t>
      </w:r>
      <w:proofErr w:type="spellStart"/>
      <w:r>
        <w:rPr>
          <w:rFonts w:ascii="Arial" w:hAnsi="Arial" w:cs="Arial"/>
          <w:b/>
          <w:szCs w:val="24"/>
          <w:lang w:val="es-ES_tradnl"/>
        </w:rPr>
        <w:t>na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dos </w:t>
      </w:r>
      <w:proofErr w:type="spellStart"/>
      <w:r>
        <w:rPr>
          <w:rFonts w:ascii="Arial" w:hAnsi="Arial" w:cs="Arial"/>
          <w:b/>
          <w:szCs w:val="24"/>
          <w:lang w:val="es-ES_tradnl"/>
        </w:rPr>
        <w:t>serviços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>
        <w:rPr>
          <w:rFonts w:ascii="Arial" w:hAnsi="Arial" w:cs="Arial"/>
          <w:b/>
          <w:szCs w:val="24"/>
          <w:lang w:val="es-ES_tradnl"/>
        </w:rPr>
        <w:t>preço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aqui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>
        <w:rPr>
          <w:rFonts w:ascii="Arial" w:hAnsi="Arial" w:cs="Arial"/>
          <w:b/>
          <w:szCs w:val="24"/>
          <w:lang w:val="es-ES_tradnl"/>
        </w:rPr>
        <w:t>não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gerando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alguma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 ser pago pela </w:t>
      </w:r>
      <w:proofErr w:type="spellStart"/>
      <w:r>
        <w:rPr>
          <w:rFonts w:ascii="Arial" w:hAnsi="Arial" w:cs="Arial"/>
          <w:b/>
          <w:szCs w:val="24"/>
          <w:lang w:val="es-ES_tradnl"/>
        </w:rPr>
        <w:t>Câmara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Municipal de Cosmópolis.</w:t>
      </w:r>
    </w:p>
    <w:p w14:paraId="7E02D9D7" w14:textId="77777777" w:rsidR="004677C8" w:rsidRDefault="004677C8" w:rsidP="00CF1455">
      <w:pPr>
        <w:pStyle w:val="Corpodetexto"/>
        <w:jc w:val="center"/>
        <w:rPr>
          <w:b w:val="0"/>
        </w:rPr>
      </w:pPr>
    </w:p>
    <w:p w14:paraId="5C3E0D49" w14:textId="77777777" w:rsidR="00314AA5" w:rsidRDefault="00314AA5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0D27C2BD" w:rsidR="0098516D" w:rsidRDefault="004E0DF9" w:rsidP="004E0DF9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7BA4C3D3" w14:textId="42425A67" w:rsidR="0098516D" w:rsidRDefault="004E0DF9" w:rsidP="004E0DF9">
      <w:pPr>
        <w:tabs>
          <w:tab w:val="left" w:pos="2268"/>
        </w:tabs>
        <w:ind w:left="709" w:firstLine="709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2F6C3BA4" w14:textId="77777777" w:rsidR="0098516D" w:rsidRDefault="0098516D" w:rsidP="00CF1455">
      <w:pPr>
        <w:jc w:val="center"/>
        <w:rPr>
          <w:rFonts w:ascii="Arial" w:hAnsi="Arial"/>
          <w:b/>
        </w:rPr>
      </w:pPr>
    </w:p>
    <w:p w14:paraId="0EA053F8" w14:textId="0C385071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16F0C833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</w:t>
      </w:r>
      <w:r w:rsidR="002510F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____________________________________________</w:t>
      </w:r>
    </w:p>
    <w:p w14:paraId="2F86AB81" w14:textId="4F786AB4" w:rsidR="004E0DF9" w:rsidRPr="004E0DF9" w:rsidRDefault="0098516D" w:rsidP="004E0DF9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4E0DF9" w:rsidRPr="004E0DF9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5570C" w14:textId="2714DB61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CONTRATAÇÃO DIRETA Nº </w:t>
    </w:r>
    <w:r w:rsidR="009F7C9A">
      <w:rPr>
        <w:rFonts w:asciiTheme="majorHAnsi" w:eastAsiaTheme="majorEastAsia" w:hAnsiTheme="majorHAnsi" w:cstheme="majorBidi"/>
      </w:rPr>
      <w:t>3</w:t>
    </w:r>
    <w:r w:rsidR="009A236F">
      <w:rPr>
        <w:rFonts w:asciiTheme="majorHAnsi" w:eastAsiaTheme="majorEastAsia" w:hAnsiTheme="majorHAnsi" w:cstheme="majorBidi"/>
      </w:rPr>
      <w:t>3</w:t>
    </w:r>
    <w:r>
      <w:rPr>
        <w:rFonts w:asciiTheme="majorHAnsi" w:eastAsiaTheme="majorEastAsia" w:hAnsiTheme="majorHAnsi" w:cstheme="majorBidi"/>
      </w:rPr>
      <w:t>/202</w:t>
    </w:r>
    <w:r w:rsidR="00D8770C">
      <w:rPr>
        <w:rFonts w:asciiTheme="majorHAnsi" w:eastAsiaTheme="majorEastAsia" w:hAnsiTheme="majorHAnsi" w:cstheme="majorBidi"/>
      </w:rPr>
      <w:t>5</w:t>
    </w:r>
    <w:r>
      <w:rPr>
        <w:rFonts w:asciiTheme="majorHAnsi" w:eastAsiaTheme="majorEastAsia" w:hAnsiTheme="majorHAnsi" w:cstheme="majorBidi"/>
      </w:rPr>
      <w:t xml:space="preserve">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</w:t>
    </w:r>
    <w:r w:rsidR="004E0DF9">
      <w:rPr>
        <w:rFonts w:asciiTheme="majorHAnsi" w:eastAsiaTheme="majorEastAsia" w:hAnsiTheme="majorHAnsi" w:cstheme="majorBidi"/>
      </w:rPr>
      <w:t>COMBUSTÍVEL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6FDD"/>
    <w:rsid w:val="000133CB"/>
    <w:rsid w:val="000458EF"/>
    <w:rsid w:val="00056373"/>
    <w:rsid w:val="00065048"/>
    <w:rsid w:val="0006596A"/>
    <w:rsid w:val="000A36A1"/>
    <w:rsid w:val="000C2FD3"/>
    <w:rsid w:val="000D5805"/>
    <w:rsid w:val="000D6B0D"/>
    <w:rsid w:val="001127A0"/>
    <w:rsid w:val="00115717"/>
    <w:rsid w:val="00140231"/>
    <w:rsid w:val="00140855"/>
    <w:rsid w:val="001437A8"/>
    <w:rsid w:val="001557BE"/>
    <w:rsid w:val="001667C9"/>
    <w:rsid w:val="00171A9F"/>
    <w:rsid w:val="001747EF"/>
    <w:rsid w:val="001D5129"/>
    <w:rsid w:val="001E4BD8"/>
    <w:rsid w:val="001E6352"/>
    <w:rsid w:val="00222AA2"/>
    <w:rsid w:val="00233226"/>
    <w:rsid w:val="002510F4"/>
    <w:rsid w:val="00253C25"/>
    <w:rsid w:val="002B419A"/>
    <w:rsid w:val="002E0052"/>
    <w:rsid w:val="0030082A"/>
    <w:rsid w:val="00314AA5"/>
    <w:rsid w:val="0035377F"/>
    <w:rsid w:val="003755CD"/>
    <w:rsid w:val="00387726"/>
    <w:rsid w:val="00394A05"/>
    <w:rsid w:val="003A1CB8"/>
    <w:rsid w:val="003D13DD"/>
    <w:rsid w:val="003D6CF4"/>
    <w:rsid w:val="003F0120"/>
    <w:rsid w:val="004021CC"/>
    <w:rsid w:val="00405B3B"/>
    <w:rsid w:val="00411703"/>
    <w:rsid w:val="00413467"/>
    <w:rsid w:val="00437F8E"/>
    <w:rsid w:val="004646D9"/>
    <w:rsid w:val="004677C8"/>
    <w:rsid w:val="00473389"/>
    <w:rsid w:val="00481B08"/>
    <w:rsid w:val="00483BB2"/>
    <w:rsid w:val="00484908"/>
    <w:rsid w:val="004849AC"/>
    <w:rsid w:val="004A3FC9"/>
    <w:rsid w:val="004C1294"/>
    <w:rsid w:val="004C5B84"/>
    <w:rsid w:val="004D1D49"/>
    <w:rsid w:val="004D311B"/>
    <w:rsid w:val="004E011B"/>
    <w:rsid w:val="004E0DF9"/>
    <w:rsid w:val="004E64C3"/>
    <w:rsid w:val="004F362F"/>
    <w:rsid w:val="0050640B"/>
    <w:rsid w:val="00514CC6"/>
    <w:rsid w:val="00526B21"/>
    <w:rsid w:val="005375BB"/>
    <w:rsid w:val="00543EA6"/>
    <w:rsid w:val="005550D3"/>
    <w:rsid w:val="0056577A"/>
    <w:rsid w:val="005730FA"/>
    <w:rsid w:val="0059230D"/>
    <w:rsid w:val="005A520C"/>
    <w:rsid w:val="005C1539"/>
    <w:rsid w:val="005D4D35"/>
    <w:rsid w:val="005F05AD"/>
    <w:rsid w:val="00614901"/>
    <w:rsid w:val="00671CBE"/>
    <w:rsid w:val="006766B8"/>
    <w:rsid w:val="00683FF6"/>
    <w:rsid w:val="00684F5A"/>
    <w:rsid w:val="006853F2"/>
    <w:rsid w:val="00696E16"/>
    <w:rsid w:val="006D31A0"/>
    <w:rsid w:val="006D5F99"/>
    <w:rsid w:val="006E433D"/>
    <w:rsid w:val="006F624F"/>
    <w:rsid w:val="007008EF"/>
    <w:rsid w:val="007056A3"/>
    <w:rsid w:val="007217E8"/>
    <w:rsid w:val="007265F3"/>
    <w:rsid w:val="00745B69"/>
    <w:rsid w:val="007547EC"/>
    <w:rsid w:val="007719BB"/>
    <w:rsid w:val="00772CA5"/>
    <w:rsid w:val="007A2F37"/>
    <w:rsid w:val="007B2987"/>
    <w:rsid w:val="007D2815"/>
    <w:rsid w:val="007F53FA"/>
    <w:rsid w:val="00812C8D"/>
    <w:rsid w:val="00822239"/>
    <w:rsid w:val="008232A2"/>
    <w:rsid w:val="00844F11"/>
    <w:rsid w:val="0089320C"/>
    <w:rsid w:val="009412D6"/>
    <w:rsid w:val="00951D12"/>
    <w:rsid w:val="009571DB"/>
    <w:rsid w:val="0098516D"/>
    <w:rsid w:val="00990CBF"/>
    <w:rsid w:val="00995AED"/>
    <w:rsid w:val="009A236F"/>
    <w:rsid w:val="009C13C8"/>
    <w:rsid w:val="009E5291"/>
    <w:rsid w:val="009F7C9A"/>
    <w:rsid w:val="00A2550D"/>
    <w:rsid w:val="00A2619B"/>
    <w:rsid w:val="00A32EDB"/>
    <w:rsid w:val="00A33AAE"/>
    <w:rsid w:val="00A722C4"/>
    <w:rsid w:val="00AA2485"/>
    <w:rsid w:val="00B53F68"/>
    <w:rsid w:val="00B647D1"/>
    <w:rsid w:val="00B64EB3"/>
    <w:rsid w:val="00B6754A"/>
    <w:rsid w:val="00B7647E"/>
    <w:rsid w:val="00B80E34"/>
    <w:rsid w:val="00B8335A"/>
    <w:rsid w:val="00B834D5"/>
    <w:rsid w:val="00BA6798"/>
    <w:rsid w:val="00BC2603"/>
    <w:rsid w:val="00BE6258"/>
    <w:rsid w:val="00BF0002"/>
    <w:rsid w:val="00BF5FFB"/>
    <w:rsid w:val="00C008A5"/>
    <w:rsid w:val="00C30C47"/>
    <w:rsid w:val="00C3195C"/>
    <w:rsid w:val="00C369CE"/>
    <w:rsid w:val="00C402D4"/>
    <w:rsid w:val="00C57EB7"/>
    <w:rsid w:val="00C80A74"/>
    <w:rsid w:val="00C8471B"/>
    <w:rsid w:val="00CA5705"/>
    <w:rsid w:val="00CB4272"/>
    <w:rsid w:val="00CD44E8"/>
    <w:rsid w:val="00CF1455"/>
    <w:rsid w:val="00CF52B1"/>
    <w:rsid w:val="00D412F7"/>
    <w:rsid w:val="00D458DC"/>
    <w:rsid w:val="00D60A92"/>
    <w:rsid w:val="00D8770C"/>
    <w:rsid w:val="00DA2CB9"/>
    <w:rsid w:val="00DC6662"/>
    <w:rsid w:val="00DF3F0C"/>
    <w:rsid w:val="00E07560"/>
    <w:rsid w:val="00E21CFE"/>
    <w:rsid w:val="00E65DAF"/>
    <w:rsid w:val="00E6672E"/>
    <w:rsid w:val="00E7567B"/>
    <w:rsid w:val="00E76731"/>
    <w:rsid w:val="00EA0E91"/>
    <w:rsid w:val="00EB0819"/>
    <w:rsid w:val="00EB3561"/>
    <w:rsid w:val="00EB66A8"/>
    <w:rsid w:val="00ED00CC"/>
    <w:rsid w:val="00EE30A5"/>
    <w:rsid w:val="00F02791"/>
    <w:rsid w:val="00F33808"/>
    <w:rsid w:val="00F53BF4"/>
    <w:rsid w:val="00F5595B"/>
    <w:rsid w:val="00F60686"/>
    <w:rsid w:val="00F6125A"/>
    <w:rsid w:val="00F71E5E"/>
    <w:rsid w:val="00FA6462"/>
    <w:rsid w:val="00FA7B1F"/>
    <w:rsid w:val="00FE7D6F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47</TotalTime>
  <Pages>1</Pages>
  <Words>157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1533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estagiocontabilcmc@gmail.com</cp:lastModifiedBy>
  <cp:revision>32</cp:revision>
  <cp:lastPrinted>2024-09-25T14:42:00Z</cp:lastPrinted>
  <dcterms:created xsi:type="dcterms:W3CDTF">2024-06-03T14:07:00Z</dcterms:created>
  <dcterms:modified xsi:type="dcterms:W3CDTF">2025-08-22T18:52:00Z</dcterms:modified>
</cp:coreProperties>
</file>