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2906D" w14:textId="77777777" w:rsidR="00E11211" w:rsidRDefault="00E11211" w:rsidP="00E11211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53DB8DD2" w14:textId="77777777" w:rsidR="00E11211" w:rsidRPr="00C04F54" w:rsidRDefault="00E11211" w:rsidP="00E11211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28DCA488" w14:textId="70198308" w:rsidR="00E11211" w:rsidRDefault="00E11211" w:rsidP="00E11211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F5497B">
        <w:rPr>
          <w:rFonts w:asciiTheme="minorHAnsi" w:hAnsiTheme="minorHAnsi" w:cstheme="minorHAnsi"/>
          <w:b/>
          <w:sz w:val="36"/>
          <w:szCs w:val="36"/>
          <w:u w:val="thick"/>
        </w:rPr>
        <w:t>18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33A0B6D2" w14:textId="7CB5BD12" w:rsidR="00E11211" w:rsidRDefault="00E11211" w:rsidP="00E11211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Nº </w:t>
      </w:r>
      <w:r w:rsidR="00F5497B">
        <w:rPr>
          <w:rFonts w:asciiTheme="minorHAnsi" w:hAnsiTheme="minorHAnsi" w:cstheme="minorHAnsi"/>
          <w:b/>
          <w:sz w:val="36"/>
          <w:szCs w:val="36"/>
          <w:u w:val="thick"/>
        </w:rPr>
        <w:t>22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/2026</w:t>
      </w:r>
    </w:p>
    <w:p w14:paraId="2A4F3974" w14:textId="37925FB8" w:rsidR="00995AED" w:rsidRDefault="00E11211" w:rsidP="00E11211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71C099EA" w14:textId="04DD9F8C" w:rsidR="0004105B" w:rsidRPr="0004105B" w:rsidRDefault="009412D6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119"/>
        <w:gridCol w:w="1276"/>
        <w:gridCol w:w="2113"/>
        <w:gridCol w:w="2126"/>
      </w:tblGrid>
      <w:tr w:rsidR="009A206D" w14:paraId="1636DE56" w14:textId="77777777" w:rsidTr="0066217B">
        <w:trPr>
          <w:trHeight w:val="41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14:paraId="6FB606C2" w14:textId="77777777" w:rsidR="009A206D" w:rsidRPr="00A24051" w:rsidRDefault="009A206D" w:rsidP="00BF639D">
            <w:pPr>
              <w:spacing w:before="200" w:after="200"/>
              <w:jc w:val="center"/>
              <w:rPr>
                <w:rFonts w:ascii="Verdana" w:hAnsi="Verdana"/>
                <w:b/>
                <w:szCs w:val="24"/>
              </w:rPr>
            </w:pPr>
            <w:r w:rsidRPr="001A2FA8">
              <w:rPr>
                <w:rFonts w:ascii="Verdana" w:hAnsi="Verdana" w:cs="Arial"/>
                <w:b/>
                <w:bCs/>
                <w:szCs w:val="24"/>
              </w:rPr>
              <w:t>ITEM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14:paraId="352E2721" w14:textId="77777777" w:rsidR="009A206D" w:rsidRPr="00A24051" w:rsidRDefault="009A206D" w:rsidP="00BF639D">
            <w:pPr>
              <w:spacing w:before="200" w:after="200"/>
              <w:jc w:val="center"/>
              <w:rPr>
                <w:rFonts w:ascii="Verdana" w:hAnsi="Verdana"/>
                <w:b/>
                <w:szCs w:val="24"/>
              </w:rPr>
            </w:pPr>
            <w:r w:rsidRPr="00A24051">
              <w:rPr>
                <w:rFonts w:ascii="Verdana" w:hAnsi="Verdana"/>
                <w:b/>
                <w:szCs w:val="24"/>
              </w:rPr>
              <w:t>DESCRIÇÃO 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469FF122" w14:textId="77777777" w:rsidR="009A206D" w:rsidRPr="00A24051" w:rsidRDefault="009A206D" w:rsidP="00BF639D">
            <w:pPr>
              <w:spacing w:before="40" w:after="40"/>
              <w:jc w:val="center"/>
              <w:rPr>
                <w:rFonts w:ascii="Verdana" w:hAnsi="Verdana"/>
                <w:b/>
                <w:szCs w:val="24"/>
              </w:rPr>
            </w:pPr>
            <w:r w:rsidRPr="00A24051">
              <w:rPr>
                <w:rFonts w:ascii="Verdana" w:hAnsi="Verdana"/>
                <w:b/>
                <w:szCs w:val="24"/>
              </w:rPr>
              <w:t>QTDE</w:t>
            </w:r>
          </w:p>
        </w:tc>
        <w:tc>
          <w:tcPr>
            <w:tcW w:w="2113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00F27E85" w14:textId="77777777" w:rsidR="009A206D" w:rsidRPr="00A24051" w:rsidRDefault="009A206D" w:rsidP="00BF639D">
            <w:pPr>
              <w:spacing w:before="40" w:after="40"/>
              <w:ind w:firstLine="14"/>
              <w:jc w:val="center"/>
              <w:rPr>
                <w:rFonts w:ascii="Verdana" w:hAnsi="Verdana"/>
                <w:b/>
                <w:szCs w:val="24"/>
                <w:lang w:val="es-ES_tradnl"/>
              </w:rPr>
            </w:pPr>
            <w:r w:rsidRPr="00A24051">
              <w:rPr>
                <w:rFonts w:ascii="Verdana" w:hAnsi="Verdana" w:cs="Arial"/>
                <w:b/>
                <w:bCs/>
                <w:szCs w:val="24"/>
              </w:rPr>
              <w:t>VALOR UNITÁRIO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71EC6DA2" w14:textId="77777777" w:rsidR="009A206D" w:rsidRPr="00A24051" w:rsidRDefault="009A206D" w:rsidP="00BF639D">
            <w:pPr>
              <w:spacing w:before="40" w:after="40"/>
              <w:ind w:firstLine="14"/>
              <w:jc w:val="center"/>
              <w:rPr>
                <w:rFonts w:ascii="Verdana" w:hAnsi="Verdana"/>
                <w:b/>
                <w:szCs w:val="24"/>
                <w:lang w:val="es-ES_tradnl"/>
              </w:rPr>
            </w:pPr>
            <w:r w:rsidRPr="00A24051">
              <w:rPr>
                <w:rFonts w:ascii="Verdana" w:hAnsi="Verdana" w:cs="Arial"/>
                <w:b/>
                <w:bCs/>
                <w:szCs w:val="24"/>
              </w:rPr>
              <w:t>VALOR TOTAL</w:t>
            </w:r>
          </w:p>
        </w:tc>
      </w:tr>
      <w:tr w:rsidR="009A206D" w:rsidRPr="005C6F28" w14:paraId="7FFDDA9E" w14:textId="77777777" w:rsidTr="0066217B">
        <w:trPr>
          <w:trHeight w:val="7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3945" w14:textId="77777777" w:rsidR="009A206D" w:rsidRPr="00D70937" w:rsidRDefault="009A206D" w:rsidP="009B3898">
            <w:pPr>
              <w:spacing w:before="400" w:after="400"/>
              <w:jc w:val="center"/>
              <w:rPr>
                <w:rFonts w:ascii="Verdana" w:hAnsi="Verdana"/>
                <w:szCs w:val="24"/>
              </w:rPr>
            </w:pPr>
            <w:r w:rsidRPr="00D70937">
              <w:rPr>
                <w:rFonts w:ascii="Verdana" w:hAnsi="Verdana"/>
                <w:szCs w:val="24"/>
              </w:rPr>
              <w:t>1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F677" w14:textId="14C97631" w:rsidR="009A206D" w:rsidRPr="00D70937" w:rsidRDefault="00F5497B" w:rsidP="00BF639D">
            <w:pPr>
              <w:spacing w:before="100" w:after="100"/>
              <w:jc w:val="both"/>
              <w:rPr>
                <w:rFonts w:ascii="Verdana" w:hAnsi="Verdana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Serviços de emissão</w:t>
            </w:r>
            <w:r w:rsidRPr="00D70937">
              <w:rPr>
                <w:rFonts w:ascii="Verdana" w:hAnsi="Verdana" w:cs="Arial"/>
                <w:szCs w:val="24"/>
              </w:rPr>
              <w:t xml:space="preserve"> de Certificado Digital </w:t>
            </w:r>
            <w:r>
              <w:rPr>
                <w:rFonts w:ascii="Verdana" w:hAnsi="Verdana" w:cs="Arial"/>
                <w:szCs w:val="24"/>
              </w:rPr>
              <w:t>e</w:t>
            </w:r>
            <w:r w:rsidRPr="00D70937">
              <w:rPr>
                <w:rFonts w:ascii="Verdana" w:hAnsi="Verdana" w:cs="Arial"/>
                <w:szCs w:val="24"/>
              </w:rPr>
              <w:t>-CPF A3</w:t>
            </w:r>
            <w:r>
              <w:rPr>
                <w:rFonts w:ascii="Verdana" w:hAnsi="Verdana" w:cs="Arial"/>
                <w:szCs w:val="24"/>
              </w:rPr>
              <w:t xml:space="preserve"> em cartão</w:t>
            </w:r>
            <w:r w:rsidR="001139FE">
              <w:rPr>
                <w:rFonts w:ascii="Verdana" w:hAnsi="Verdana" w:cs="Arial"/>
                <w:szCs w:val="24"/>
              </w:rPr>
              <w:t xml:space="preserve"> magnético</w:t>
            </w:r>
            <w:r w:rsidRPr="00D70937">
              <w:rPr>
                <w:rFonts w:ascii="Verdana" w:hAnsi="Verdana" w:cs="Arial"/>
                <w:szCs w:val="24"/>
              </w:rPr>
              <w:t xml:space="preserve"> (Validade </w:t>
            </w:r>
            <w:r>
              <w:rPr>
                <w:rFonts w:ascii="Verdana" w:hAnsi="Verdana" w:cs="Arial"/>
                <w:szCs w:val="24"/>
              </w:rPr>
              <w:t>2</w:t>
            </w:r>
            <w:r w:rsidRPr="00D70937">
              <w:rPr>
                <w:rFonts w:ascii="Verdana" w:hAnsi="Verdana" w:cs="Arial"/>
                <w:szCs w:val="24"/>
              </w:rPr>
              <w:t xml:space="preserve"> anos)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0A60" w14:textId="77777777" w:rsidR="009A206D" w:rsidRPr="00D70937" w:rsidRDefault="009A206D" w:rsidP="009B3898">
            <w:pPr>
              <w:spacing w:before="400" w:after="400"/>
              <w:jc w:val="center"/>
              <w:rPr>
                <w:rFonts w:ascii="Verdana" w:hAnsi="Verdana"/>
                <w:szCs w:val="24"/>
              </w:rPr>
            </w:pPr>
            <w:r w:rsidRPr="00D70937">
              <w:rPr>
                <w:rFonts w:ascii="Verdana" w:hAnsi="Verdana" w:cs="Arial"/>
                <w:szCs w:val="24"/>
              </w:rPr>
              <w:t>1 UN.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C1DF" w14:textId="77777777" w:rsidR="009A206D" w:rsidRPr="00D70937" w:rsidRDefault="009A206D" w:rsidP="0056435B">
            <w:pPr>
              <w:spacing w:before="200"/>
              <w:rPr>
                <w:rFonts w:ascii="Verdana" w:hAnsi="Verdana"/>
                <w:szCs w:val="24"/>
              </w:rPr>
            </w:pPr>
          </w:p>
          <w:p w14:paraId="0DC935F3" w14:textId="55151972" w:rsidR="009A206D" w:rsidRPr="00D70937" w:rsidRDefault="009A206D" w:rsidP="0056435B">
            <w:pPr>
              <w:spacing w:before="200"/>
              <w:rPr>
                <w:rFonts w:ascii="Verdana" w:hAnsi="Verdana"/>
                <w:szCs w:val="24"/>
              </w:rPr>
            </w:pPr>
            <w:r w:rsidRPr="00D70937">
              <w:rPr>
                <w:rFonts w:ascii="Verdana" w:hAnsi="Verdana"/>
                <w:szCs w:val="24"/>
              </w:rPr>
              <w:t>R$ __________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5CA7" w14:textId="77777777" w:rsidR="009A206D" w:rsidRPr="00D70937" w:rsidRDefault="009A206D" w:rsidP="0056435B">
            <w:pPr>
              <w:spacing w:before="200"/>
              <w:rPr>
                <w:rFonts w:ascii="Verdana" w:hAnsi="Verdana"/>
                <w:szCs w:val="24"/>
              </w:rPr>
            </w:pPr>
          </w:p>
          <w:p w14:paraId="301A6768" w14:textId="07AD7F1B" w:rsidR="009A206D" w:rsidRPr="00D70937" w:rsidRDefault="009A206D" w:rsidP="0056435B">
            <w:pPr>
              <w:spacing w:before="200"/>
              <w:rPr>
                <w:rFonts w:ascii="Verdana" w:hAnsi="Verdana"/>
                <w:szCs w:val="24"/>
              </w:rPr>
            </w:pPr>
            <w:r w:rsidRPr="00D70937">
              <w:rPr>
                <w:rFonts w:ascii="Verdana" w:hAnsi="Verdana"/>
                <w:szCs w:val="24"/>
              </w:rPr>
              <w:t>R</w:t>
            </w:r>
            <w:r>
              <w:rPr>
                <w:rFonts w:ascii="Verdana" w:hAnsi="Verdana"/>
                <w:szCs w:val="24"/>
              </w:rPr>
              <w:t xml:space="preserve">$ </w:t>
            </w:r>
            <w:r w:rsidRPr="00D70937">
              <w:rPr>
                <w:rFonts w:ascii="Verdana" w:hAnsi="Verdana"/>
                <w:szCs w:val="24"/>
              </w:rPr>
              <w:t>___</w:t>
            </w:r>
            <w:r w:rsidR="0018300D">
              <w:rPr>
                <w:rFonts w:ascii="Verdana" w:hAnsi="Verdana"/>
                <w:szCs w:val="24"/>
              </w:rPr>
              <w:t>_</w:t>
            </w:r>
            <w:r w:rsidRPr="00D70937">
              <w:rPr>
                <w:rFonts w:ascii="Verdana" w:hAnsi="Verdana"/>
                <w:szCs w:val="24"/>
              </w:rPr>
              <w:t>______</w:t>
            </w:r>
          </w:p>
        </w:tc>
      </w:tr>
      <w:tr w:rsidR="00855EFB" w14:paraId="1FA8144B" w14:textId="77777777" w:rsidTr="0066217B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B8D76F" w14:textId="77777777" w:rsidR="00855EFB" w:rsidRPr="00D70937" w:rsidRDefault="00855EFB" w:rsidP="00855EFB">
            <w:pPr>
              <w:spacing w:before="60" w:after="60"/>
              <w:rPr>
                <w:rFonts w:ascii="Verdana" w:hAnsi="Verdana"/>
                <w:b/>
                <w:bCs/>
                <w:szCs w:val="24"/>
                <w:highlight w:val="lightGray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2D96DC" w14:textId="77777777" w:rsidR="00855EFB" w:rsidRPr="00D70937" w:rsidRDefault="00855EFB" w:rsidP="00855EFB">
            <w:pPr>
              <w:spacing w:before="60" w:after="60"/>
              <w:rPr>
                <w:rFonts w:ascii="Verdana" w:hAnsi="Verdana"/>
                <w:b/>
                <w:bCs/>
                <w:szCs w:val="24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017872" w14:textId="77777777" w:rsidR="00855EFB" w:rsidRPr="0018300D" w:rsidRDefault="00855EFB" w:rsidP="00855EFB">
            <w:pPr>
              <w:spacing w:before="60" w:after="60"/>
              <w:rPr>
                <w:rFonts w:ascii="Verdana" w:hAnsi="Verdana"/>
                <w:b/>
                <w:bCs/>
                <w:szCs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769770" w14:textId="77777777" w:rsidR="00855EFB" w:rsidRPr="0018300D" w:rsidRDefault="00855EFB" w:rsidP="0018300D">
            <w:pPr>
              <w:spacing w:before="100"/>
              <w:rPr>
                <w:rFonts w:ascii="Verdana" w:hAnsi="Verdana"/>
                <w:b/>
                <w:bCs/>
                <w:szCs w:val="24"/>
              </w:rPr>
            </w:pPr>
            <w:r w:rsidRPr="0018300D">
              <w:rPr>
                <w:rFonts w:ascii="Verdana" w:hAnsi="Verdana"/>
                <w:b/>
                <w:bCs/>
                <w:szCs w:val="24"/>
              </w:rPr>
              <w:t>VALOR 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9C7E5A" w14:textId="53E72480" w:rsidR="00855EFB" w:rsidRPr="0018300D" w:rsidRDefault="00855EFB" w:rsidP="0018300D">
            <w:pPr>
              <w:spacing w:before="100"/>
              <w:jc w:val="center"/>
              <w:rPr>
                <w:rFonts w:ascii="Verdana" w:hAnsi="Verdana"/>
                <w:b/>
                <w:bCs/>
                <w:szCs w:val="24"/>
              </w:rPr>
            </w:pPr>
            <w:r w:rsidRPr="0018300D">
              <w:rPr>
                <w:rFonts w:ascii="Verdana" w:hAnsi="Verdana"/>
                <w:b/>
                <w:bCs/>
                <w:szCs w:val="24"/>
              </w:rPr>
              <w:t>R$ ____</w:t>
            </w:r>
            <w:r w:rsidR="0018300D" w:rsidRPr="0018300D">
              <w:rPr>
                <w:rFonts w:ascii="Verdana" w:hAnsi="Verdana"/>
                <w:b/>
                <w:bCs/>
                <w:szCs w:val="24"/>
              </w:rPr>
              <w:t>_</w:t>
            </w:r>
            <w:r w:rsidRPr="0018300D">
              <w:rPr>
                <w:rFonts w:ascii="Verdana" w:hAnsi="Verdana"/>
                <w:b/>
                <w:bCs/>
                <w:szCs w:val="24"/>
              </w:rPr>
              <w:t>____</w:t>
            </w:r>
          </w:p>
        </w:tc>
      </w:tr>
    </w:tbl>
    <w:p w14:paraId="2F27512D" w14:textId="77777777" w:rsidR="00C344B0" w:rsidRDefault="00C344B0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131D0E3" w14:textId="08595EB3" w:rsidR="009412D6" w:rsidRDefault="009412D6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>, que</w:t>
      </w:r>
      <w:r w:rsidR="00995AED">
        <w:rPr>
          <w:rFonts w:ascii="Arial" w:hAnsi="Arial" w:cs="Arial"/>
          <w:b/>
          <w:szCs w:val="24"/>
          <w:lang w:val="es-ES_tradnl"/>
        </w:rPr>
        <w:t xml:space="preserve"> estamos de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acordo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previstas no Termo de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Referência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>.</w:t>
      </w:r>
    </w:p>
    <w:p w14:paraId="001BEC1C" w14:textId="77777777" w:rsidR="00995AED" w:rsidRDefault="00995AE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1174427" w14:textId="36AB05E0" w:rsidR="00392174" w:rsidRDefault="000D0BEE" w:rsidP="00392174">
      <w:pPr>
        <w:jc w:val="both"/>
        <w:rPr>
          <w:rFonts w:ascii="Arial" w:hAnsi="Arial" w:cs="Arial"/>
          <w:b/>
          <w:szCs w:val="24"/>
          <w:lang w:val="es-ES_tradnl"/>
        </w:rPr>
      </w:pPr>
      <w:r w:rsidRPr="000D0BEE"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ainda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que todas despesas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incidir no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fornecimento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desta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mercadoria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objeto da presente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preço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aqui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não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gerando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alguma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0D0BEE"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 w:rsidRPr="000D0BEE">
        <w:rPr>
          <w:rFonts w:ascii="Arial" w:hAnsi="Arial" w:cs="Arial"/>
          <w:b/>
          <w:szCs w:val="24"/>
          <w:lang w:val="es-ES_tradnl"/>
        </w:rPr>
        <w:t xml:space="preserve"> a ser pago pela Câmara Municipal de Cosmópolis.</w:t>
      </w:r>
    </w:p>
    <w:p w14:paraId="12E23D2F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67F6BCB1" w14:textId="77777777" w:rsidR="0066582F" w:rsidRDefault="0066582F" w:rsidP="00CF1455">
      <w:pPr>
        <w:pStyle w:val="Corpodetexto"/>
        <w:jc w:val="center"/>
        <w:rPr>
          <w:b w:val="0"/>
        </w:rPr>
      </w:pPr>
    </w:p>
    <w:p w14:paraId="4A19581D" w14:textId="77777777" w:rsidR="00FA184D" w:rsidRDefault="00FA184D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0C840B1C" w14:textId="55FB5C7D" w:rsidR="0098516D" w:rsidRDefault="004E0DF9" w:rsidP="00C344B0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98516D">
        <w:rPr>
          <w:rFonts w:ascii="Arial" w:hAnsi="Arial"/>
          <w:b/>
        </w:rPr>
        <w:t xml:space="preserve">ASSINATURA DO RESPONSÁVEL DA EMPRESA </w:t>
      </w:r>
    </w:p>
    <w:p w14:paraId="626FC159" w14:textId="77777777" w:rsidR="0066582F" w:rsidRDefault="0066582F" w:rsidP="0098516D">
      <w:pPr>
        <w:rPr>
          <w:rFonts w:ascii="Arial" w:hAnsi="Arial"/>
          <w:b/>
        </w:rPr>
      </w:pPr>
    </w:p>
    <w:p w14:paraId="0B790178" w14:textId="77777777" w:rsidR="00FA184D" w:rsidRDefault="00FA184D" w:rsidP="0098516D">
      <w:pPr>
        <w:rPr>
          <w:rFonts w:ascii="Arial" w:hAnsi="Arial"/>
          <w:b/>
        </w:rPr>
      </w:pPr>
    </w:p>
    <w:p w14:paraId="0EA053F8" w14:textId="3C3A1E6D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301407DE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</w:t>
      </w:r>
      <w:r w:rsidR="00C269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____________________________________________</w:t>
      </w:r>
    </w:p>
    <w:p w14:paraId="2F86AB81" w14:textId="4F786AB4" w:rsidR="004E0DF9" w:rsidRPr="004E0DF9" w:rsidRDefault="0098516D" w:rsidP="004E0DF9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>CPF Nº ____________________________________________</w:t>
      </w:r>
    </w:p>
    <w:sectPr w:rsidR="004E0DF9" w:rsidRPr="004E0DF9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4E412B51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855EFB">
      <w:rPr>
        <w:rFonts w:asciiTheme="majorHAnsi" w:eastAsiaTheme="majorEastAsia" w:hAnsiTheme="majorHAnsi" w:cstheme="majorBidi"/>
        <w:sz w:val="22"/>
        <w:szCs w:val="22"/>
      </w:rPr>
      <w:t xml:space="preserve">MODELO PROPOSTA </w:t>
    </w:r>
    <w:r w:rsidR="00484F6E" w:rsidRPr="00855EFB">
      <w:rPr>
        <w:rFonts w:asciiTheme="majorHAnsi" w:eastAsiaTheme="majorEastAsia" w:hAnsiTheme="majorHAnsi" w:cstheme="majorBidi"/>
        <w:sz w:val="22"/>
        <w:szCs w:val="22"/>
      </w:rPr>
      <w:t>-</w:t>
    </w:r>
    <w:r w:rsidRPr="00855EFB">
      <w:rPr>
        <w:rFonts w:asciiTheme="majorHAnsi" w:eastAsiaTheme="majorEastAsia" w:hAnsiTheme="majorHAnsi" w:cstheme="majorBidi"/>
        <w:sz w:val="22"/>
        <w:szCs w:val="22"/>
      </w:rPr>
      <w:t xml:space="preserve"> CONTRATAÇÃO DIRETA Nº </w:t>
    </w:r>
    <w:r w:rsidR="00F5497B">
      <w:rPr>
        <w:rFonts w:asciiTheme="majorHAnsi" w:eastAsiaTheme="majorEastAsia" w:hAnsiTheme="majorHAnsi" w:cstheme="majorBidi"/>
        <w:sz w:val="22"/>
        <w:szCs w:val="22"/>
      </w:rPr>
      <w:t>18</w:t>
    </w:r>
    <w:r w:rsidR="00855EFB" w:rsidRPr="00855EFB">
      <w:rPr>
        <w:rFonts w:asciiTheme="majorHAnsi" w:eastAsiaTheme="majorEastAsia" w:hAnsiTheme="majorHAnsi" w:cstheme="majorBidi"/>
        <w:sz w:val="22"/>
        <w:szCs w:val="22"/>
      </w:rPr>
      <w:t>/202</w:t>
    </w:r>
    <w:r w:rsidR="00241C0F">
      <w:rPr>
        <w:rFonts w:asciiTheme="majorHAnsi" w:eastAsiaTheme="majorEastAsia" w:hAnsiTheme="majorHAnsi" w:cstheme="majorBidi"/>
        <w:sz w:val="22"/>
        <w:szCs w:val="22"/>
      </w:rPr>
      <w:t>6</w:t>
    </w:r>
    <w:r w:rsidRPr="00855EFB">
      <w:rPr>
        <w:rFonts w:asciiTheme="majorHAnsi" w:eastAsiaTheme="majorEastAsia" w:hAnsiTheme="majorHAnsi" w:cstheme="majorBidi"/>
        <w:sz w:val="22"/>
        <w:szCs w:val="22"/>
      </w:rPr>
      <w:t xml:space="preserve"> </w:t>
    </w:r>
    <w:r w:rsidR="009A206D" w:rsidRPr="00855EFB">
      <w:rPr>
        <w:rFonts w:asciiTheme="majorHAnsi" w:eastAsiaTheme="majorEastAsia" w:hAnsiTheme="majorHAnsi" w:cstheme="majorBidi"/>
        <w:sz w:val="22"/>
        <w:szCs w:val="22"/>
      </w:rPr>
      <w:t>-</w:t>
    </w:r>
    <w:r w:rsidRPr="00855EFB">
      <w:rPr>
        <w:rFonts w:asciiTheme="majorHAnsi" w:eastAsiaTheme="majorEastAsia" w:hAnsiTheme="majorHAnsi" w:cstheme="majorBidi"/>
        <w:sz w:val="22"/>
        <w:szCs w:val="22"/>
      </w:rPr>
      <w:t xml:space="preserve"> </w:t>
    </w:r>
    <w:r w:rsidR="009A206D" w:rsidRPr="00855EFB">
      <w:rPr>
        <w:rFonts w:asciiTheme="majorHAnsi" w:eastAsiaTheme="majorEastAsia" w:hAnsiTheme="majorHAnsi" w:cstheme="majorBidi"/>
        <w:sz w:val="22"/>
        <w:szCs w:val="22"/>
      </w:rPr>
      <w:t>CERTIFICADO DIGITAL</w:t>
    </w:r>
    <w:r w:rsidR="00855EFB" w:rsidRPr="00855EFB">
      <w:rPr>
        <w:rFonts w:asciiTheme="majorHAnsi" w:eastAsiaTheme="majorEastAsia" w:hAnsiTheme="majorHAnsi" w:cstheme="majorBidi"/>
        <w:sz w:val="22"/>
        <w:szCs w:val="22"/>
      </w:rPr>
      <w:t xml:space="preserve"> E-C</w:t>
    </w:r>
    <w:r w:rsidR="00F5497B">
      <w:rPr>
        <w:rFonts w:asciiTheme="majorHAnsi" w:eastAsiaTheme="majorEastAsia" w:hAnsiTheme="majorHAnsi" w:cstheme="majorBidi"/>
        <w:sz w:val="22"/>
        <w:szCs w:val="22"/>
      </w:rPr>
      <w:t>PF</w:t>
    </w:r>
    <w:r w:rsidR="00855EFB" w:rsidRPr="00855EFB">
      <w:rPr>
        <w:rFonts w:asciiTheme="majorHAnsi" w:eastAsiaTheme="majorEastAsia" w:hAnsiTheme="majorHAnsi" w:cstheme="majorBidi"/>
        <w:sz w:val="22"/>
        <w:szCs w:val="22"/>
      </w:rPr>
      <w:t xml:space="preserve"> A</w:t>
    </w:r>
    <w:r w:rsidR="00F5497B">
      <w:rPr>
        <w:rFonts w:asciiTheme="majorHAnsi" w:eastAsiaTheme="majorEastAsia" w:hAnsiTheme="majorHAnsi" w:cstheme="majorBidi"/>
        <w:sz w:val="22"/>
        <w:szCs w:val="22"/>
      </w:rPr>
      <w:t>3</w:t>
    </w:r>
    <w:r w:rsidR="00724C97">
      <w:rPr>
        <w:rFonts w:asciiTheme="majorHAnsi" w:eastAsiaTheme="majorEastAsia" w:hAnsiTheme="majorHAnsi" w:cstheme="majorBidi"/>
        <w:sz w:val="22"/>
        <w:szCs w:val="22"/>
      </w:rPr>
      <w:t xml:space="preserve"> </w:t>
    </w:r>
    <w:r w:rsidR="00484F6E">
      <w:rPr>
        <w:rFonts w:asciiTheme="majorHAnsi" w:eastAsiaTheme="majorEastAsia" w:hAnsiTheme="majorHAnsi" w:cstheme="majorBidi"/>
      </w:rPr>
      <w:t xml:space="preserve"> </w:t>
    </w:r>
    <w:r w:rsidR="009571DB" w:rsidRPr="009A206D">
      <w:rPr>
        <w:rFonts w:asciiTheme="majorHAnsi" w:eastAsiaTheme="majorEastAsia" w:hAnsiTheme="majorHAnsi" w:cstheme="majorBidi"/>
        <w:sz w:val="18"/>
        <w:szCs w:val="18"/>
      </w:rPr>
      <w:ptab w:relativeTo="margin" w:alignment="right" w:leader="none"/>
    </w:r>
    <w:r w:rsidR="009571DB" w:rsidRPr="009A206D">
      <w:rPr>
        <w:rFonts w:asciiTheme="majorHAnsi" w:eastAsiaTheme="majorEastAsia" w:hAnsiTheme="majorHAnsi" w:cstheme="majorBidi"/>
        <w:sz w:val="18"/>
        <w:szCs w:val="18"/>
      </w:rPr>
      <w:t xml:space="preserve">Página </w:t>
    </w:r>
    <w:r w:rsidR="009571DB" w:rsidRPr="009A206D">
      <w:rPr>
        <w:rFonts w:asciiTheme="minorHAnsi" w:eastAsiaTheme="minorEastAsia" w:hAnsiTheme="minorHAnsi" w:cstheme="minorBidi"/>
        <w:sz w:val="18"/>
        <w:szCs w:val="18"/>
      </w:rPr>
      <w:fldChar w:fldCharType="begin"/>
    </w:r>
    <w:r w:rsidR="009571DB" w:rsidRPr="009A206D">
      <w:rPr>
        <w:sz w:val="18"/>
        <w:szCs w:val="18"/>
      </w:rPr>
      <w:instrText>PAGE   \* MERGEFORMAT</w:instrText>
    </w:r>
    <w:r w:rsidR="009571DB" w:rsidRPr="009A206D">
      <w:rPr>
        <w:rFonts w:asciiTheme="minorHAnsi" w:eastAsiaTheme="minorEastAsia" w:hAnsiTheme="minorHAnsi" w:cstheme="minorBidi"/>
        <w:sz w:val="18"/>
        <w:szCs w:val="18"/>
      </w:rPr>
      <w:fldChar w:fldCharType="separate"/>
    </w:r>
    <w:r w:rsidR="00483BB2" w:rsidRPr="009A206D">
      <w:rPr>
        <w:rFonts w:asciiTheme="majorHAnsi" w:eastAsiaTheme="majorEastAsia" w:hAnsiTheme="majorHAnsi" w:cstheme="majorBidi"/>
        <w:noProof/>
        <w:sz w:val="18"/>
        <w:szCs w:val="18"/>
      </w:rPr>
      <w:t>1</w:t>
    </w:r>
    <w:r w:rsidR="009571DB" w:rsidRPr="009A206D">
      <w:rPr>
        <w:rFonts w:asciiTheme="majorHAnsi" w:eastAsiaTheme="majorEastAsia" w:hAnsiTheme="majorHAnsi" w:cstheme="majorBidi"/>
        <w:sz w:val="18"/>
        <w:szCs w:val="18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>“Palácio 30 de Novembro”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4105B"/>
    <w:rsid w:val="000458EF"/>
    <w:rsid w:val="00056373"/>
    <w:rsid w:val="00065048"/>
    <w:rsid w:val="000A36A1"/>
    <w:rsid w:val="000D0BEE"/>
    <w:rsid w:val="000D5805"/>
    <w:rsid w:val="000D6B0D"/>
    <w:rsid w:val="001139FE"/>
    <w:rsid w:val="00114D45"/>
    <w:rsid w:val="001557BE"/>
    <w:rsid w:val="001667C9"/>
    <w:rsid w:val="00171A9F"/>
    <w:rsid w:val="001747EF"/>
    <w:rsid w:val="0018300D"/>
    <w:rsid w:val="001D5129"/>
    <w:rsid w:val="00222AA2"/>
    <w:rsid w:val="002231D3"/>
    <w:rsid w:val="00233226"/>
    <w:rsid w:val="00241C0F"/>
    <w:rsid w:val="00283FE5"/>
    <w:rsid w:val="002D365F"/>
    <w:rsid w:val="002D3868"/>
    <w:rsid w:val="0030082A"/>
    <w:rsid w:val="003031AE"/>
    <w:rsid w:val="0035377F"/>
    <w:rsid w:val="00353DB3"/>
    <w:rsid w:val="003755CD"/>
    <w:rsid w:val="00387726"/>
    <w:rsid w:val="00390190"/>
    <w:rsid w:val="00392174"/>
    <w:rsid w:val="003A1CB8"/>
    <w:rsid w:val="003D13DD"/>
    <w:rsid w:val="003F0120"/>
    <w:rsid w:val="00411703"/>
    <w:rsid w:val="00413467"/>
    <w:rsid w:val="004646D9"/>
    <w:rsid w:val="00481B08"/>
    <w:rsid w:val="00483BB2"/>
    <w:rsid w:val="00484908"/>
    <w:rsid w:val="00484F6E"/>
    <w:rsid w:val="004A3FC9"/>
    <w:rsid w:val="004C2508"/>
    <w:rsid w:val="004D1D49"/>
    <w:rsid w:val="004D311B"/>
    <w:rsid w:val="004E011B"/>
    <w:rsid w:val="004E0DF9"/>
    <w:rsid w:val="004E5A8B"/>
    <w:rsid w:val="004E64C3"/>
    <w:rsid w:val="004F362F"/>
    <w:rsid w:val="0050353D"/>
    <w:rsid w:val="005036B0"/>
    <w:rsid w:val="00505879"/>
    <w:rsid w:val="00514CC6"/>
    <w:rsid w:val="00526B21"/>
    <w:rsid w:val="005375BB"/>
    <w:rsid w:val="00543EA6"/>
    <w:rsid w:val="005550D3"/>
    <w:rsid w:val="0056435B"/>
    <w:rsid w:val="0056577A"/>
    <w:rsid w:val="005730FA"/>
    <w:rsid w:val="005B7723"/>
    <w:rsid w:val="005C1539"/>
    <w:rsid w:val="005C4445"/>
    <w:rsid w:val="005D284B"/>
    <w:rsid w:val="005D4D35"/>
    <w:rsid w:val="005F05AD"/>
    <w:rsid w:val="00614901"/>
    <w:rsid w:val="0066217B"/>
    <w:rsid w:val="0066582F"/>
    <w:rsid w:val="00671CBE"/>
    <w:rsid w:val="00683FF6"/>
    <w:rsid w:val="006853F2"/>
    <w:rsid w:val="006D31A0"/>
    <w:rsid w:val="006D5F99"/>
    <w:rsid w:val="006F624F"/>
    <w:rsid w:val="007008EF"/>
    <w:rsid w:val="007056A3"/>
    <w:rsid w:val="00724C97"/>
    <w:rsid w:val="007265F3"/>
    <w:rsid w:val="007704DE"/>
    <w:rsid w:val="00772CA5"/>
    <w:rsid w:val="007A71F7"/>
    <w:rsid w:val="007B146B"/>
    <w:rsid w:val="007D2815"/>
    <w:rsid w:val="007D7993"/>
    <w:rsid w:val="007F53FA"/>
    <w:rsid w:val="00822239"/>
    <w:rsid w:val="00844F11"/>
    <w:rsid w:val="00855EFB"/>
    <w:rsid w:val="008734A8"/>
    <w:rsid w:val="00875039"/>
    <w:rsid w:val="0089320C"/>
    <w:rsid w:val="00924AD9"/>
    <w:rsid w:val="009412D6"/>
    <w:rsid w:val="009571DB"/>
    <w:rsid w:val="0098516D"/>
    <w:rsid w:val="00990CBF"/>
    <w:rsid w:val="00995AED"/>
    <w:rsid w:val="009A206D"/>
    <w:rsid w:val="009B0D32"/>
    <w:rsid w:val="009B3898"/>
    <w:rsid w:val="009C4B33"/>
    <w:rsid w:val="009D15E0"/>
    <w:rsid w:val="009E5291"/>
    <w:rsid w:val="00A0287A"/>
    <w:rsid w:val="00A2550D"/>
    <w:rsid w:val="00A32EDB"/>
    <w:rsid w:val="00A33AAE"/>
    <w:rsid w:val="00A4082E"/>
    <w:rsid w:val="00B01138"/>
    <w:rsid w:val="00B01181"/>
    <w:rsid w:val="00B03157"/>
    <w:rsid w:val="00B11DA1"/>
    <w:rsid w:val="00B15FC8"/>
    <w:rsid w:val="00B3307D"/>
    <w:rsid w:val="00B53F68"/>
    <w:rsid w:val="00B6754A"/>
    <w:rsid w:val="00B80E34"/>
    <w:rsid w:val="00B8335A"/>
    <w:rsid w:val="00B834D5"/>
    <w:rsid w:val="00BA6798"/>
    <w:rsid w:val="00BC2603"/>
    <w:rsid w:val="00BC32CB"/>
    <w:rsid w:val="00BF0002"/>
    <w:rsid w:val="00C008A5"/>
    <w:rsid w:val="00C269DF"/>
    <w:rsid w:val="00C344B0"/>
    <w:rsid w:val="00C36796"/>
    <w:rsid w:val="00C369CE"/>
    <w:rsid w:val="00C402D4"/>
    <w:rsid w:val="00C532ED"/>
    <w:rsid w:val="00C71BBA"/>
    <w:rsid w:val="00C80A74"/>
    <w:rsid w:val="00C8471B"/>
    <w:rsid w:val="00C935F8"/>
    <w:rsid w:val="00CA3710"/>
    <w:rsid w:val="00CA5705"/>
    <w:rsid w:val="00CD44E8"/>
    <w:rsid w:val="00CF1455"/>
    <w:rsid w:val="00CF52B1"/>
    <w:rsid w:val="00D412F7"/>
    <w:rsid w:val="00D458DC"/>
    <w:rsid w:val="00D51317"/>
    <w:rsid w:val="00D60A92"/>
    <w:rsid w:val="00D77382"/>
    <w:rsid w:val="00D93EC0"/>
    <w:rsid w:val="00DA2CB9"/>
    <w:rsid w:val="00DC6662"/>
    <w:rsid w:val="00E11211"/>
    <w:rsid w:val="00E25D49"/>
    <w:rsid w:val="00E65DAF"/>
    <w:rsid w:val="00E7567B"/>
    <w:rsid w:val="00E76731"/>
    <w:rsid w:val="00E82F0E"/>
    <w:rsid w:val="00EB32D0"/>
    <w:rsid w:val="00EB3561"/>
    <w:rsid w:val="00ED00CC"/>
    <w:rsid w:val="00EE30A5"/>
    <w:rsid w:val="00EF37A7"/>
    <w:rsid w:val="00F02791"/>
    <w:rsid w:val="00F14BA7"/>
    <w:rsid w:val="00F14F71"/>
    <w:rsid w:val="00F5497B"/>
    <w:rsid w:val="00F5595B"/>
    <w:rsid w:val="00F6125A"/>
    <w:rsid w:val="00F86D19"/>
    <w:rsid w:val="00F92D6B"/>
    <w:rsid w:val="00FA184D"/>
    <w:rsid w:val="00FA46A3"/>
    <w:rsid w:val="00FA6462"/>
    <w:rsid w:val="00FB2FF6"/>
    <w:rsid w:val="00FB3562"/>
    <w:rsid w:val="00FE314E"/>
    <w:rsid w:val="00FF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102</TotalTime>
  <Pages>1</Pages>
  <Words>156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1508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TATIANI FONTES</cp:lastModifiedBy>
  <cp:revision>33</cp:revision>
  <cp:lastPrinted>2023-01-12T14:08:00Z</cp:lastPrinted>
  <dcterms:created xsi:type="dcterms:W3CDTF">2024-05-16T12:03:00Z</dcterms:created>
  <dcterms:modified xsi:type="dcterms:W3CDTF">2026-05-11T19:16:00Z</dcterms:modified>
</cp:coreProperties>
</file>