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C36D2" w14:textId="5FA75CF1" w:rsidR="00AB225E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  <w:bookmarkStart w:id="0" w:name="_Hlk189842370"/>
      <w:bookmarkStart w:id="1" w:name="_Hlk229654979"/>
      <w:bookmarkEnd w:id="0"/>
      <w:r w:rsidRPr="00DE7048">
        <w:rPr>
          <w:rFonts w:ascii="Verdana" w:hAnsi="Verdana" w:cs="Arial"/>
          <w:b/>
          <w:sz w:val="28"/>
          <w:szCs w:val="28"/>
        </w:rPr>
        <w:t xml:space="preserve">ANEXO </w:t>
      </w:r>
      <w:r w:rsidR="009F7342">
        <w:rPr>
          <w:rFonts w:ascii="Verdana" w:hAnsi="Verdana" w:cs="Arial"/>
          <w:b/>
          <w:sz w:val="28"/>
          <w:szCs w:val="28"/>
        </w:rPr>
        <w:t>IV</w:t>
      </w:r>
    </w:p>
    <w:p w14:paraId="02375240" w14:textId="77777777" w:rsidR="00DE7048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4AFE1C87" w14:textId="77777777" w:rsidR="00C46F58" w:rsidRDefault="00C46F58" w:rsidP="00C46F58">
      <w:pPr>
        <w:jc w:val="center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 w:cs="Arial"/>
          <w:b/>
          <w:sz w:val="28"/>
          <w:szCs w:val="28"/>
        </w:rPr>
        <w:t xml:space="preserve">MODELO </w:t>
      </w:r>
      <w:r w:rsidRPr="00DE7048">
        <w:rPr>
          <w:rFonts w:ascii="Verdana" w:hAnsi="Verdana" w:cs="Arial"/>
          <w:b/>
          <w:sz w:val="28"/>
          <w:szCs w:val="28"/>
        </w:rPr>
        <w:t>PLANILHA DE CUSTOS E FORMAÇÃO DE PREÇOS</w:t>
      </w:r>
    </w:p>
    <w:p w14:paraId="7C32FC18" w14:textId="77777777" w:rsidR="00C46F58" w:rsidRDefault="00C46F5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7CCA361D" w14:textId="0ECCDB17" w:rsidR="00DE7048" w:rsidRPr="00BA180F" w:rsidRDefault="00DE7048" w:rsidP="00DE7048">
      <w:pPr>
        <w:jc w:val="center"/>
        <w:rPr>
          <w:rFonts w:ascii="Verdana" w:hAnsi="Verdana" w:cstheme="minorHAnsi"/>
          <w:b/>
          <w:szCs w:val="24"/>
        </w:rPr>
      </w:pPr>
      <w:r w:rsidRPr="00BA180F">
        <w:rPr>
          <w:rFonts w:ascii="Verdana" w:hAnsi="Verdana" w:cstheme="minorHAnsi"/>
          <w:b/>
          <w:szCs w:val="24"/>
        </w:rPr>
        <w:t>PREGÃO ELETRÔNICO Nº</w:t>
      </w:r>
      <w:r w:rsidR="00BA180F">
        <w:rPr>
          <w:rFonts w:ascii="Verdana" w:hAnsi="Verdana" w:cstheme="minorHAnsi"/>
          <w:b/>
          <w:szCs w:val="24"/>
        </w:rPr>
        <w:t xml:space="preserve"> 01</w:t>
      </w:r>
      <w:r w:rsidRPr="00BA180F">
        <w:rPr>
          <w:rFonts w:ascii="Verdana" w:hAnsi="Verdana" w:cstheme="minorHAnsi"/>
          <w:b/>
          <w:szCs w:val="24"/>
        </w:rPr>
        <w:t>/202</w:t>
      </w:r>
      <w:r w:rsidR="00302C8D" w:rsidRPr="00BA180F">
        <w:rPr>
          <w:rFonts w:ascii="Verdana" w:hAnsi="Verdana" w:cstheme="minorHAnsi"/>
          <w:b/>
          <w:szCs w:val="24"/>
        </w:rPr>
        <w:t>6</w:t>
      </w:r>
    </w:p>
    <w:p w14:paraId="748AEC52" w14:textId="28BC2BA3" w:rsidR="00DE7048" w:rsidRPr="004D5576" w:rsidRDefault="00DE7048" w:rsidP="00DE7048">
      <w:pPr>
        <w:jc w:val="center"/>
        <w:rPr>
          <w:rFonts w:ascii="Verdana" w:hAnsi="Verdana" w:cs="Arial"/>
          <w:b/>
          <w:szCs w:val="24"/>
        </w:rPr>
      </w:pPr>
      <w:r w:rsidRPr="00BA180F">
        <w:rPr>
          <w:rFonts w:ascii="Verdana" w:hAnsi="Verdana" w:cstheme="minorHAnsi"/>
          <w:b/>
          <w:szCs w:val="24"/>
        </w:rPr>
        <w:t>PROCESSO N</w:t>
      </w:r>
      <w:r w:rsidRPr="00BA180F">
        <w:rPr>
          <w:rFonts w:ascii="Verdana" w:hAnsi="Verdana" w:cs="Arial"/>
          <w:b/>
          <w:szCs w:val="24"/>
        </w:rPr>
        <w:t xml:space="preserve">º </w:t>
      </w:r>
      <w:r w:rsidR="00BA180F">
        <w:rPr>
          <w:rFonts w:ascii="Verdana" w:hAnsi="Verdana" w:cs="Arial"/>
          <w:b/>
          <w:szCs w:val="24"/>
        </w:rPr>
        <w:t>10</w:t>
      </w:r>
      <w:r w:rsidRPr="00BA180F">
        <w:rPr>
          <w:rFonts w:ascii="Verdana" w:hAnsi="Verdana" w:cs="Arial"/>
          <w:b/>
          <w:szCs w:val="24"/>
        </w:rPr>
        <w:t>/202</w:t>
      </w:r>
      <w:r w:rsidR="00302C8D" w:rsidRPr="00BA180F">
        <w:rPr>
          <w:rFonts w:ascii="Verdana" w:hAnsi="Verdana" w:cs="Arial"/>
          <w:b/>
          <w:szCs w:val="24"/>
        </w:rPr>
        <w:t>6</w:t>
      </w:r>
    </w:p>
    <w:p w14:paraId="035F5EF3" w14:textId="77777777" w:rsidR="00DE7048" w:rsidRDefault="00DE704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08D08905" w14:textId="77777777" w:rsidR="00E51E05" w:rsidRDefault="00E51E05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671C9DCB" w14:textId="5AD3DA20" w:rsidR="00C46F58" w:rsidRPr="00283439" w:rsidRDefault="00C46F58" w:rsidP="00C46F58">
      <w:pPr>
        <w:jc w:val="both"/>
        <w:rPr>
          <w:rFonts w:ascii="Verdana" w:hAnsi="Verdana"/>
          <w:b/>
          <w:bCs/>
          <w:szCs w:val="24"/>
          <w:highlight w:val="yellow"/>
        </w:rPr>
      </w:pPr>
      <w:r w:rsidRPr="00283439">
        <w:rPr>
          <w:rFonts w:ascii="Verdana" w:hAnsi="Verdana" w:cs="Arial"/>
          <w:b/>
          <w:szCs w:val="24"/>
          <w:u w:val="single"/>
        </w:rPr>
        <w:t>Objeto:</w:t>
      </w:r>
      <w:r w:rsidRPr="00283439">
        <w:rPr>
          <w:rFonts w:ascii="Verdana" w:hAnsi="Verdana" w:cs="Arial"/>
          <w:bCs/>
          <w:szCs w:val="24"/>
        </w:rPr>
        <w:t xml:space="preserve"> C</w:t>
      </w:r>
      <w:r w:rsidRPr="00283439">
        <w:rPr>
          <w:rFonts w:ascii="Verdana" w:hAnsi="Verdana" w:cs="Arial"/>
          <w:bCs/>
          <w:iCs/>
          <w:szCs w:val="24"/>
        </w:rPr>
        <w:t xml:space="preserve">ontratação de empresa especializada para a prestação dos serviços terceirizados de </w:t>
      </w:r>
      <w:r w:rsidRPr="00283439">
        <w:rPr>
          <w:rFonts w:ascii="Verdana" w:hAnsi="Verdana" w:cs="Arial"/>
          <w:szCs w:val="24"/>
        </w:rPr>
        <w:t xml:space="preserve">copeiragem, </w:t>
      </w:r>
      <w:r w:rsidRPr="00283439">
        <w:rPr>
          <w:rFonts w:ascii="Verdana" w:hAnsi="Verdana"/>
          <w:szCs w:val="24"/>
        </w:rPr>
        <w:t xml:space="preserve">conforme as condições e especificações constantes no Edital do Pregão Eletrônico </w:t>
      </w:r>
      <w:r w:rsidRPr="00BA180F">
        <w:rPr>
          <w:rFonts w:ascii="Verdana" w:hAnsi="Verdana"/>
          <w:szCs w:val="24"/>
        </w:rPr>
        <w:t xml:space="preserve">nº </w:t>
      </w:r>
      <w:r w:rsidR="00BA180F">
        <w:rPr>
          <w:rFonts w:ascii="Verdana" w:hAnsi="Verdana"/>
          <w:szCs w:val="24"/>
        </w:rPr>
        <w:t>01</w:t>
      </w:r>
      <w:r w:rsidRPr="00BA180F">
        <w:rPr>
          <w:rFonts w:ascii="Verdana" w:hAnsi="Verdana"/>
          <w:szCs w:val="24"/>
        </w:rPr>
        <w:t>/2026</w:t>
      </w:r>
      <w:r w:rsidRPr="00283439">
        <w:rPr>
          <w:rFonts w:ascii="Verdana" w:hAnsi="Verdana"/>
          <w:szCs w:val="24"/>
        </w:rPr>
        <w:t xml:space="preserve"> e seus anexos.</w:t>
      </w:r>
    </w:p>
    <w:p w14:paraId="055DAD63" w14:textId="77777777" w:rsidR="00E51E05" w:rsidRPr="00DE7048" w:rsidRDefault="00E51E05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p w14:paraId="0A896D6B" w14:textId="77777777" w:rsidR="00DE7048" w:rsidRDefault="00DE7048" w:rsidP="00DE7048">
      <w:pPr>
        <w:jc w:val="center"/>
        <w:rPr>
          <w:rFonts w:ascii="Verdana" w:hAnsi="Verdana"/>
          <w:b/>
          <w:sz w:val="20"/>
        </w:rPr>
      </w:pPr>
    </w:p>
    <w:p w14:paraId="47C6B87D" w14:textId="119975E9" w:rsidR="009F7342" w:rsidRPr="00BA2C45" w:rsidRDefault="00DE7048" w:rsidP="00DE7048">
      <w:pPr>
        <w:jc w:val="center"/>
        <w:rPr>
          <w:rFonts w:ascii="Verdana" w:hAnsi="Verdana"/>
          <w:b/>
          <w:sz w:val="28"/>
          <w:szCs w:val="28"/>
        </w:rPr>
      </w:pPr>
      <w:r w:rsidRPr="00BA2C45">
        <w:rPr>
          <w:rFonts w:ascii="Verdana" w:hAnsi="Verdana"/>
          <w:b/>
          <w:sz w:val="28"/>
          <w:szCs w:val="28"/>
        </w:rPr>
        <w:t xml:space="preserve">VALOR UNITÁRIO </w:t>
      </w:r>
      <w:r w:rsidR="009F7342" w:rsidRPr="00BA2C45">
        <w:rPr>
          <w:rFonts w:ascii="Verdana" w:hAnsi="Verdana"/>
          <w:b/>
          <w:sz w:val="28"/>
          <w:szCs w:val="28"/>
        </w:rPr>
        <w:t>GLOBAL</w:t>
      </w:r>
      <w:r w:rsidRPr="00BA2C45">
        <w:rPr>
          <w:rFonts w:ascii="Verdana" w:hAnsi="Verdana"/>
          <w:b/>
          <w:sz w:val="28"/>
          <w:szCs w:val="28"/>
        </w:rPr>
        <w:t xml:space="preserve"> </w:t>
      </w:r>
      <w:r w:rsidR="00BA2C45" w:rsidRPr="00BA2C45">
        <w:rPr>
          <w:rFonts w:ascii="Verdana" w:hAnsi="Verdana"/>
          <w:b/>
          <w:sz w:val="28"/>
          <w:szCs w:val="28"/>
        </w:rPr>
        <w:t>MENSAL</w:t>
      </w:r>
    </w:p>
    <w:p w14:paraId="0B01BB5A" w14:textId="77777777" w:rsidR="00BA2C45" w:rsidRPr="00BA2C45" w:rsidRDefault="00BA2C45" w:rsidP="00DE7048">
      <w:pPr>
        <w:jc w:val="center"/>
        <w:rPr>
          <w:rFonts w:ascii="Verdana" w:hAnsi="Verdana"/>
          <w:b/>
          <w:sz w:val="28"/>
          <w:szCs w:val="28"/>
        </w:rPr>
      </w:pPr>
    </w:p>
    <w:p w14:paraId="6A6191D1" w14:textId="77777777" w:rsidR="00BA2C45" w:rsidRDefault="00BA2C45" w:rsidP="00DE7048">
      <w:pPr>
        <w:jc w:val="center"/>
        <w:rPr>
          <w:rFonts w:ascii="Verdana" w:hAnsi="Verdana"/>
          <w:b/>
          <w:sz w:val="20"/>
        </w:rPr>
      </w:pPr>
    </w:p>
    <w:p w14:paraId="098C35FA" w14:textId="77777777" w:rsidR="003D1A58" w:rsidRPr="00DE7048" w:rsidRDefault="003D1A58" w:rsidP="00971A68">
      <w:pPr>
        <w:jc w:val="center"/>
        <w:rPr>
          <w:rFonts w:ascii="Verdana" w:hAnsi="Verdana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9"/>
        <w:gridCol w:w="4962"/>
        <w:gridCol w:w="1941"/>
        <w:gridCol w:w="2204"/>
      </w:tblGrid>
      <w:tr w:rsidR="00DE7048" w14:paraId="1A28EFE5" w14:textId="77777777" w:rsidTr="003D1A58">
        <w:tc>
          <w:tcPr>
            <w:tcW w:w="889" w:type="dxa"/>
            <w:shd w:val="clear" w:color="auto" w:fill="BFBFBF" w:themeFill="background1" w:themeFillShade="BF"/>
          </w:tcPr>
          <w:p w14:paraId="12B4C4F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ITEM</w:t>
            </w:r>
          </w:p>
        </w:tc>
        <w:tc>
          <w:tcPr>
            <w:tcW w:w="4962" w:type="dxa"/>
            <w:shd w:val="clear" w:color="auto" w:fill="BFBFBF" w:themeFill="background1" w:themeFillShade="BF"/>
          </w:tcPr>
          <w:p w14:paraId="3BF46AB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 xml:space="preserve">ESPECIFICAÇÃO </w:t>
            </w:r>
          </w:p>
        </w:tc>
        <w:tc>
          <w:tcPr>
            <w:tcW w:w="1941" w:type="dxa"/>
            <w:shd w:val="clear" w:color="auto" w:fill="BFBFBF" w:themeFill="background1" w:themeFillShade="BF"/>
          </w:tcPr>
          <w:p w14:paraId="2AAE5FB9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%</w:t>
            </w:r>
          </w:p>
        </w:tc>
        <w:tc>
          <w:tcPr>
            <w:tcW w:w="2204" w:type="dxa"/>
            <w:shd w:val="clear" w:color="auto" w:fill="BFBFBF" w:themeFill="background1" w:themeFillShade="BF"/>
          </w:tcPr>
          <w:p w14:paraId="7E9AF7F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R$</w:t>
            </w:r>
          </w:p>
        </w:tc>
      </w:tr>
      <w:tr w:rsidR="00DE7048" w14:paraId="4A3DC8D9" w14:textId="77777777" w:rsidTr="003D1A58">
        <w:tc>
          <w:tcPr>
            <w:tcW w:w="889" w:type="dxa"/>
          </w:tcPr>
          <w:p w14:paraId="2F87DA3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01</w:t>
            </w:r>
          </w:p>
        </w:tc>
        <w:tc>
          <w:tcPr>
            <w:tcW w:w="4962" w:type="dxa"/>
          </w:tcPr>
          <w:p w14:paraId="09CB4866" w14:textId="44A34E75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SALÁRIO MENSAL</w:t>
            </w:r>
          </w:p>
        </w:tc>
        <w:tc>
          <w:tcPr>
            <w:tcW w:w="1941" w:type="dxa"/>
          </w:tcPr>
          <w:p w14:paraId="56A5316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1A65B0D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D02E983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2A171B2E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SUBTOTAL(A)</w:t>
            </w:r>
          </w:p>
        </w:tc>
        <w:tc>
          <w:tcPr>
            <w:tcW w:w="2204" w:type="dxa"/>
          </w:tcPr>
          <w:p w14:paraId="537A7C6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27E87A5" w14:textId="77777777" w:rsidTr="003D1A58">
        <w:tc>
          <w:tcPr>
            <w:tcW w:w="889" w:type="dxa"/>
          </w:tcPr>
          <w:p w14:paraId="13C5109F" w14:textId="1DAF78AE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02</w:t>
            </w:r>
          </w:p>
        </w:tc>
        <w:tc>
          <w:tcPr>
            <w:tcW w:w="4962" w:type="dxa"/>
          </w:tcPr>
          <w:p w14:paraId="0A1B68ED" w14:textId="0373EBC5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ENCARGOS SOCIAIS</w:t>
            </w:r>
          </w:p>
        </w:tc>
        <w:tc>
          <w:tcPr>
            <w:tcW w:w="1941" w:type="dxa"/>
          </w:tcPr>
          <w:p w14:paraId="5894F24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520B2F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65FA637D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39ABD60B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(B)</w:t>
            </w:r>
          </w:p>
        </w:tc>
        <w:tc>
          <w:tcPr>
            <w:tcW w:w="2204" w:type="dxa"/>
          </w:tcPr>
          <w:p w14:paraId="103F430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7903BCCC" w14:textId="77777777" w:rsidTr="003D1A58">
        <w:tc>
          <w:tcPr>
            <w:tcW w:w="889" w:type="dxa"/>
          </w:tcPr>
          <w:p w14:paraId="51C7A25A" w14:textId="32E6B6A0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03</w:t>
            </w:r>
          </w:p>
        </w:tc>
        <w:tc>
          <w:tcPr>
            <w:tcW w:w="4962" w:type="dxa"/>
          </w:tcPr>
          <w:p w14:paraId="72AC3EC5" w14:textId="77BEB499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13º SALÁRIO (1/12) </w:t>
            </w:r>
          </w:p>
        </w:tc>
        <w:tc>
          <w:tcPr>
            <w:tcW w:w="1941" w:type="dxa"/>
          </w:tcPr>
          <w:p w14:paraId="54F0F0DE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3A5564A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A199426" w14:textId="77777777" w:rsidTr="003D1A58">
        <w:tc>
          <w:tcPr>
            <w:tcW w:w="889" w:type="dxa"/>
          </w:tcPr>
          <w:p w14:paraId="0A691046" w14:textId="761CBCC3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04</w:t>
            </w:r>
          </w:p>
        </w:tc>
        <w:tc>
          <w:tcPr>
            <w:tcW w:w="4962" w:type="dxa"/>
          </w:tcPr>
          <w:p w14:paraId="7BA20865" w14:textId="6AD59223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FÉRIAS (1/12)</w:t>
            </w:r>
          </w:p>
        </w:tc>
        <w:tc>
          <w:tcPr>
            <w:tcW w:w="1941" w:type="dxa"/>
          </w:tcPr>
          <w:p w14:paraId="1229090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4B4BE83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63ED2B8" w14:textId="77777777" w:rsidTr="003D1A58">
        <w:tc>
          <w:tcPr>
            <w:tcW w:w="889" w:type="dxa"/>
          </w:tcPr>
          <w:p w14:paraId="025558CA" w14:textId="60E6244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05</w:t>
            </w:r>
          </w:p>
        </w:tc>
        <w:tc>
          <w:tcPr>
            <w:tcW w:w="4962" w:type="dxa"/>
          </w:tcPr>
          <w:p w14:paraId="1F3BEED6" w14:textId="31E44CB1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1/3 FÉRIAS (1/12)  </w:t>
            </w:r>
          </w:p>
        </w:tc>
        <w:tc>
          <w:tcPr>
            <w:tcW w:w="1941" w:type="dxa"/>
          </w:tcPr>
          <w:p w14:paraId="59465D16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7B6E018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565E4FFD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7326BBC6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(C)</w:t>
            </w:r>
          </w:p>
        </w:tc>
        <w:tc>
          <w:tcPr>
            <w:tcW w:w="2204" w:type="dxa"/>
          </w:tcPr>
          <w:p w14:paraId="2FFEA07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0C3CE91C" w14:textId="77777777" w:rsidTr="003D1A58">
        <w:tc>
          <w:tcPr>
            <w:tcW w:w="889" w:type="dxa"/>
          </w:tcPr>
          <w:p w14:paraId="7B2F928B" w14:textId="1A949AD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4962" w:type="dxa"/>
          </w:tcPr>
          <w:p w14:paraId="6B15E571" w14:textId="4A97B2E1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ENCARGOS SOCIAIS 13º, Férias e 1/3 Férias (1/12)</w:t>
            </w:r>
          </w:p>
        </w:tc>
        <w:tc>
          <w:tcPr>
            <w:tcW w:w="1941" w:type="dxa"/>
          </w:tcPr>
          <w:p w14:paraId="420FFF2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7ABBA885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F92D118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72BB67C8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(D)</w:t>
            </w:r>
          </w:p>
        </w:tc>
        <w:tc>
          <w:tcPr>
            <w:tcW w:w="2204" w:type="dxa"/>
          </w:tcPr>
          <w:p w14:paraId="1A8947C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A470ECF" w14:textId="77777777" w:rsidTr="003D1A58">
        <w:tc>
          <w:tcPr>
            <w:tcW w:w="889" w:type="dxa"/>
          </w:tcPr>
          <w:p w14:paraId="5E6C439C" w14:textId="43DB135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06</w:t>
            </w:r>
          </w:p>
        </w:tc>
        <w:tc>
          <w:tcPr>
            <w:tcW w:w="4962" w:type="dxa"/>
          </w:tcPr>
          <w:p w14:paraId="7A6A92DB" w14:textId="3AEDBA6B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TRANSPORTE </w:t>
            </w:r>
          </w:p>
        </w:tc>
        <w:tc>
          <w:tcPr>
            <w:tcW w:w="1941" w:type="dxa"/>
          </w:tcPr>
          <w:p w14:paraId="6590DDEF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019EF5C4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2C4E380" w14:textId="77777777" w:rsidTr="003D1A58">
        <w:tc>
          <w:tcPr>
            <w:tcW w:w="889" w:type="dxa"/>
          </w:tcPr>
          <w:p w14:paraId="74B3DBFB" w14:textId="5FDFB60B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07</w:t>
            </w:r>
          </w:p>
        </w:tc>
        <w:tc>
          <w:tcPr>
            <w:tcW w:w="4962" w:type="dxa"/>
          </w:tcPr>
          <w:p w14:paraId="330B238C" w14:textId="4922F332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ASSISTÊNCIA MÉDICA</w:t>
            </w:r>
          </w:p>
        </w:tc>
        <w:tc>
          <w:tcPr>
            <w:tcW w:w="1941" w:type="dxa"/>
          </w:tcPr>
          <w:p w14:paraId="4D5F72F9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1CA8E60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712DF776" w14:textId="77777777" w:rsidTr="003D1A58">
        <w:tc>
          <w:tcPr>
            <w:tcW w:w="889" w:type="dxa"/>
          </w:tcPr>
          <w:p w14:paraId="46586B2F" w14:textId="1F34B8B1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08</w:t>
            </w:r>
          </w:p>
        </w:tc>
        <w:tc>
          <w:tcPr>
            <w:tcW w:w="4962" w:type="dxa"/>
          </w:tcPr>
          <w:p w14:paraId="4914C111" w14:textId="7FD3FE73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>ASSISTÊNCIA ODONTOLÓGICA</w:t>
            </w:r>
          </w:p>
        </w:tc>
        <w:tc>
          <w:tcPr>
            <w:tcW w:w="1941" w:type="dxa"/>
          </w:tcPr>
          <w:p w14:paraId="3C3F7E98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6AE869C1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4E854D36" w14:textId="77777777" w:rsidTr="003D1A58">
        <w:tc>
          <w:tcPr>
            <w:tcW w:w="889" w:type="dxa"/>
          </w:tcPr>
          <w:p w14:paraId="0B7B6EDE" w14:textId="7F3881F5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09</w:t>
            </w:r>
          </w:p>
        </w:tc>
        <w:tc>
          <w:tcPr>
            <w:tcW w:w="4962" w:type="dxa"/>
          </w:tcPr>
          <w:p w14:paraId="1958FE03" w14:textId="55555B94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ALIMENTAÇÃO/REFEIÇÃO </w:t>
            </w:r>
          </w:p>
        </w:tc>
        <w:tc>
          <w:tcPr>
            <w:tcW w:w="1941" w:type="dxa"/>
          </w:tcPr>
          <w:p w14:paraId="061577E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00A4D4D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24D42C9B" w14:textId="77777777" w:rsidTr="003D1A58">
        <w:tc>
          <w:tcPr>
            <w:tcW w:w="889" w:type="dxa"/>
          </w:tcPr>
          <w:p w14:paraId="6AEFF10C" w14:textId="4C181C6F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10</w:t>
            </w:r>
          </w:p>
        </w:tc>
        <w:tc>
          <w:tcPr>
            <w:tcW w:w="4962" w:type="dxa"/>
          </w:tcPr>
          <w:p w14:paraId="11FF5C43" w14:textId="12817AAB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CESTA BÁSICA </w:t>
            </w:r>
          </w:p>
        </w:tc>
        <w:tc>
          <w:tcPr>
            <w:tcW w:w="1941" w:type="dxa"/>
          </w:tcPr>
          <w:p w14:paraId="0C833668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20CAF2E0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3FC6D8AA" w14:textId="77777777" w:rsidTr="003D1A58">
        <w:tc>
          <w:tcPr>
            <w:tcW w:w="7792" w:type="dxa"/>
            <w:gridSpan w:val="3"/>
          </w:tcPr>
          <w:p w14:paraId="50BC871B" w14:textId="4EE89B90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(E)</w:t>
            </w:r>
          </w:p>
        </w:tc>
        <w:tc>
          <w:tcPr>
            <w:tcW w:w="2204" w:type="dxa"/>
          </w:tcPr>
          <w:p w14:paraId="6B97F60A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1A862251" w14:textId="77777777" w:rsidTr="003D1A58">
        <w:tc>
          <w:tcPr>
            <w:tcW w:w="889" w:type="dxa"/>
          </w:tcPr>
          <w:p w14:paraId="4A72D57D" w14:textId="2C6E8DFD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11</w:t>
            </w:r>
          </w:p>
        </w:tc>
        <w:tc>
          <w:tcPr>
            <w:tcW w:w="4962" w:type="dxa"/>
          </w:tcPr>
          <w:p w14:paraId="3274ED2F" w14:textId="37379CE7" w:rsidR="00DE7048" w:rsidRPr="003D1A58" w:rsidRDefault="00DE7048" w:rsidP="007C74DA">
            <w:pPr>
              <w:rPr>
                <w:rFonts w:ascii="Verdana" w:hAnsi="Verdana" w:cs="Arial"/>
                <w:sz w:val="21"/>
                <w:szCs w:val="21"/>
              </w:rPr>
            </w:pPr>
            <w:r w:rsidRPr="003D1A58">
              <w:rPr>
                <w:rFonts w:ascii="Verdana" w:hAnsi="Verdana" w:cs="Arial"/>
                <w:sz w:val="21"/>
                <w:szCs w:val="21"/>
              </w:rPr>
              <w:t xml:space="preserve">TAXA ADM. + DESPESAS OPERACIONAIS </w:t>
            </w:r>
          </w:p>
        </w:tc>
        <w:tc>
          <w:tcPr>
            <w:tcW w:w="1941" w:type="dxa"/>
          </w:tcPr>
          <w:p w14:paraId="4ABBF692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  <w:tc>
          <w:tcPr>
            <w:tcW w:w="2204" w:type="dxa"/>
          </w:tcPr>
          <w:p w14:paraId="27EF185B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63C441CE" w14:textId="77777777" w:rsidTr="003D1A58">
        <w:tc>
          <w:tcPr>
            <w:tcW w:w="7792" w:type="dxa"/>
            <w:gridSpan w:val="3"/>
            <w:shd w:val="clear" w:color="auto" w:fill="D9D9D9" w:themeFill="background1" w:themeFillShade="D9"/>
          </w:tcPr>
          <w:p w14:paraId="26DF4D4D" w14:textId="77777777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SUBTOTAL (F)</w:t>
            </w:r>
          </w:p>
        </w:tc>
        <w:tc>
          <w:tcPr>
            <w:tcW w:w="2204" w:type="dxa"/>
          </w:tcPr>
          <w:p w14:paraId="5FA54E93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  <w:tr w:rsidR="00DE7048" w14:paraId="28AF6ABB" w14:textId="77777777" w:rsidTr="003D1A58">
        <w:tc>
          <w:tcPr>
            <w:tcW w:w="7792" w:type="dxa"/>
            <w:gridSpan w:val="3"/>
            <w:shd w:val="clear" w:color="auto" w:fill="BFBFBF" w:themeFill="background1" w:themeFillShade="BF"/>
          </w:tcPr>
          <w:p w14:paraId="7FE29A35" w14:textId="46453EAB" w:rsidR="00DE7048" w:rsidRPr="003D1A58" w:rsidRDefault="00DE7048" w:rsidP="007C74DA">
            <w:pPr>
              <w:jc w:val="right"/>
              <w:rPr>
                <w:rFonts w:ascii="Verdana" w:hAnsi="Verdana" w:cs="Arial"/>
                <w:b/>
                <w:sz w:val="21"/>
                <w:szCs w:val="21"/>
              </w:rPr>
            </w:pPr>
            <w:r w:rsidRPr="003D1A58">
              <w:rPr>
                <w:rFonts w:ascii="Verdana" w:hAnsi="Verdana" w:cs="Arial"/>
                <w:b/>
                <w:sz w:val="21"/>
                <w:szCs w:val="21"/>
              </w:rPr>
              <w:t>TOTAL GERAL</w:t>
            </w:r>
            <w:r w:rsidR="003D1A58">
              <w:rPr>
                <w:rFonts w:ascii="Verdana" w:hAnsi="Verdana" w:cs="Arial"/>
                <w:b/>
                <w:sz w:val="21"/>
                <w:szCs w:val="21"/>
              </w:rPr>
              <w:t xml:space="preserve"> MENSAL UNITÁRIO (POSTO DE TRABALHO) </w:t>
            </w:r>
            <w:r w:rsidRPr="003D1A58">
              <w:rPr>
                <w:rFonts w:ascii="Verdana" w:hAnsi="Verdana" w:cs="Arial"/>
                <w:b/>
                <w:sz w:val="21"/>
                <w:szCs w:val="21"/>
              </w:rPr>
              <w:t xml:space="preserve"> </w:t>
            </w:r>
          </w:p>
        </w:tc>
        <w:tc>
          <w:tcPr>
            <w:tcW w:w="2204" w:type="dxa"/>
          </w:tcPr>
          <w:p w14:paraId="3342E747" w14:textId="77777777" w:rsidR="00DE7048" w:rsidRPr="003D1A58" w:rsidRDefault="00DE7048" w:rsidP="007C74DA">
            <w:pPr>
              <w:jc w:val="center"/>
              <w:rPr>
                <w:rFonts w:ascii="Verdana" w:hAnsi="Verdana" w:cs="Arial"/>
                <w:b/>
                <w:sz w:val="21"/>
                <w:szCs w:val="21"/>
              </w:rPr>
            </w:pPr>
          </w:p>
        </w:tc>
      </w:tr>
    </w:tbl>
    <w:p w14:paraId="0AA29150" w14:textId="77777777" w:rsidR="00AB225E" w:rsidRPr="00DE7048" w:rsidRDefault="00AB225E" w:rsidP="00AB225E">
      <w:pPr>
        <w:rPr>
          <w:rFonts w:ascii="Verdana" w:hAnsi="Verdana" w:cs="Arial"/>
          <w:b/>
          <w:sz w:val="28"/>
          <w:szCs w:val="28"/>
          <w:u w:val="thick"/>
        </w:rPr>
      </w:pPr>
    </w:p>
    <w:bookmarkEnd w:id="1"/>
    <w:p w14:paraId="41B4296C" w14:textId="77777777" w:rsidR="00AB225E" w:rsidRPr="00AB225E" w:rsidRDefault="00AB225E" w:rsidP="00971A68">
      <w:pPr>
        <w:jc w:val="center"/>
        <w:rPr>
          <w:rFonts w:ascii="Verdana" w:hAnsi="Verdana" w:cs="Arial"/>
          <w:b/>
          <w:sz w:val="22"/>
          <w:szCs w:val="22"/>
          <w:u w:val="thick"/>
        </w:rPr>
      </w:pPr>
    </w:p>
    <w:p w14:paraId="2207CCFC" w14:textId="77777777" w:rsidR="00AB225E" w:rsidRDefault="00AB225E" w:rsidP="00C91E4B">
      <w:pPr>
        <w:jc w:val="both"/>
        <w:rPr>
          <w:rFonts w:ascii="Verdana" w:hAnsi="Verdana" w:cs="Arial"/>
          <w:bCs/>
          <w:sz w:val="22"/>
          <w:szCs w:val="22"/>
        </w:rPr>
      </w:pPr>
    </w:p>
    <w:p w14:paraId="29632C5C" w14:textId="77777777" w:rsidR="00AB225E" w:rsidRDefault="00AB225E" w:rsidP="00C91E4B">
      <w:pPr>
        <w:jc w:val="both"/>
        <w:rPr>
          <w:rFonts w:ascii="Verdana" w:hAnsi="Verdana" w:cs="Arial"/>
          <w:bCs/>
          <w:sz w:val="22"/>
          <w:szCs w:val="22"/>
        </w:rPr>
      </w:pPr>
    </w:p>
    <w:p w14:paraId="6C3CBFFB" w14:textId="77777777" w:rsidR="00CB5C34" w:rsidRPr="00AB225E" w:rsidRDefault="00CB5C34" w:rsidP="00CF1455">
      <w:pPr>
        <w:pStyle w:val="Corpodetexto"/>
        <w:jc w:val="center"/>
        <w:rPr>
          <w:rFonts w:ascii="Verdana" w:hAnsi="Verdana"/>
          <w:b w:val="0"/>
          <w:bCs/>
          <w:sz w:val="22"/>
          <w:szCs w:val="22"/>
        </w:rPr>
      </w:pPr>
    </w:p>
    <w:sectPr w:rsidR="00CB5C34" w:rsidRPr="00AB225E" w:rsidSect="00CB5C34">
      <w:headerReference w:type="default" r:id="rId8"/>
      <w:pgSz w:w="11907" w:h="16840" w:code="9"/>
      <w:pgMar w:top="851" w:right="851" w:bottom="624" w:left="851" w:header="284" w:footer="3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Pr="00DE25E0" w:rsidRDefault="00514CC6">
      <w:r w:rsidRPr="00DE25E0">
        <w:separator/>
      </w:r>
    </w:p>
  </w:endnote>
  <w:endnote w:type="continuationSeparator" w:id="0">
    <w:p w14:paraId="1566C1CD" w14:textId="77777777" w:rsidR="00514CC6" w:rsidRPr="00DE25E0" w:rsidRDefault="00514CC6">
      <w:r w:rsidRPr="00DE25E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Pr="00DE25E0" w:rsidRDefault="00514CC6">
      <w:r w:rsidRPr="00DE25E0">
        <w:separator/>
      </w:r>
    </w:p>
  </w:footnote>
  <w:footnote w:type="continuationSeparator" w:id="0">
    <w:p w14:paraId="5E517EBF" w14:textId="77777777" w:rsidR="00514CC6" w:rsidRPr="00DE25E0" w:rsidRDefault="00514CC6">
      <w:r w:rsidRPr="00DE25E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Pr="00DE25E0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 w:rsidRPr="00DE25E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Pr="00DE25E0" w:rsidRDefault="007008EF">
                          <w:r w:rsidRPr="00DE25E0"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1763566416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Pr="00DE25E0" w:rsidRDefault="007008EF">
                    <w:r w:rsidRPr="00DE25E0"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1763566416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 w:rsidRPr="00DE25E0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Pr="00DE25E0" w:rsidRDefault="00C80A74">
    <w:pPr>
      <w:jc w:val="center"/>
      <w:rPr>
        <w:b/>
        <w:color w:val="000080"/>
        <w:sz w:val="36"/>
      </w:rPr>
    </w:pPr>
    <w:r w:rsidRPr="00DE25E0">
      <w:rPr>
        <w:b/>
        <w:color w:val="000080"/>
        <w:sz w:val="18"/>
      </w:rPr>
      <w:tab/>
      <w:t xml:space="preserve">                </w:t>
    </w:r>
    <w:r w:rsidRPr="00DE25E0">
      <w:rPr>
        <w:b/>
        <w:color w:val="000080"/>
        <w:sz w:val="18"/>
        <w:u w:val="single"/>
      </w:rPr>
      <w:t xml:space="preserve"> </w:t>
    </w:r>
    <w:r w:rsidRPr="00DE25E0"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 w:rsidRPr="00DE25E0">
      <w:rPr>
        <w:rFonts w:ascii="Brush Script MT" w:hAnsi="Brush Script MT"/>
        <w:b/>
        <w:color w:val="000080"/>
        <w:sz w:val="36"/>
      </w:rPr>
      <w:t>Novembro</w:t>
    </w:r>
    <w:proofErr w:type="gramEnd"/>
    <w:r w:rsidRPr="00DE25E0"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Pr="00DE25E0" w:rsidRDefault="007008EF" w:rsidP="001667C9">
    <w:pPr>
      <w:pStyle w:val="Cabealho"/>
      <w:tabs>
        <w:tab w:val="clear" w:pos="4419"/>
        <w:tab w:val="clear" w:pos="8838"/>
        <w:tab w:val="left" w:pos="3105"/>
      </w:tabs>
    </w:pPr>
    <w:r w:rsidRPr="00DE25E0"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 w:rsidRPr="00DE25E0">
      <w:tab/>
    </w:r>
  </w:p>
  <w:p w14:paraId="532DD5DF" w14:textId="77777777" w:rsidR="00C80A74" w:rsidRPr="00DE25E0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37160"/>
    <w:multiLevelType w:val="multilevel"/>
    <w:tmpl w:val="BFA6BFC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Zero"/>
      <w:lvlText w:val="%1.%2.%3.%4."/>
      <w:lvlJc w:val="left"/>
      <w:pPr>
        <w:ind w:left="144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</w:rPr>
    </w:lvl>
  </w:abstractNum>
  <w:abstractNum w:abstractNumId="1" w15:restartNumberingAfterBreak="0">
    <w:nsid w:val="34C412C0"/>
    <w:multiLevelType w:val="hybridMultilevel"/>
    <w:tmpl w:val="F7168F26"/>
    <w:lvl w:ilvl="0" w:tplc="42866D4A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 w:val="0"/>
        <w:i w:val="0"/>
        <w:i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2"/>
  </w:num>
  <w:num w:numId="2" w16cid:durableId="2138139498">
    <w:abstractNumId w:val="1"/>
  </w:num>
  <w:num w:numId="3" w16cid:durableId="1387757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14D1"/>
    <w:rsid w:val="000043CD"/>
    <w:rsid w:val="0003171C"/>
    <w:rsid w:val="00045240"/>
    <w:rsid w:val="000458EF"/>
    <w:rsid w:val="00046569"/>
    <w:rsid w:val="00050284"/>
    <w:rsid w:val="00056373"/>
    <w:rsid w:val="00065048"/>
    <w:rsid w:val="0006544C"/>
    <w:rsid w:val="000664ED"/>
    <w:rsid w:val="00075F32"/>
    <w:rsid w:val="00081609"/>
    <w:rsid w:val="00094825"/>
    <w:rsid w:val="000A36A1"/>
    <w:rsid w:val="000A62C1"/>
    <w:rsid w:val="000C381C"/>
    <w:rsid w:val="000D5805"/>
    <w:rsid w:val="000D6B0D"/>
    <w:rsid w:val="00123952"/>
    <w:rsid w:val="001332EA"/>
    <w:rsid w:val="00140457"/>
    <w:rsid w:val="00144B09"/>
    <w:rsid w:val="001557BE"/>
    <w:rsid w:val="001667C9"/>
    <w:rsid w:val="00171A9F"/>
    <w:rsid w:val="001747EF"/>
    <w:rsid w:val="001A42D1"/>
    <w:rsid w:val="001C37B3"/>
    <w:rsid w:val="001C3B64"/>
    <w:rsid w:val="001D5129"/>
    <w:rsid w:val="001F0E00"/>
    <w:rsid w:val="001F6377"/>
    <w:rsid w:val="00222AA2"/>
    <w:rsid w:val="00233226"/>
    <w:rsid w:val="00236C4C"/>
    <w:rsid w:val="00245848"/>
    <w:rsid w:val="00270DE5"/>
    <w:rsid w:val="00283439"/>
    <w:rsid w:val="002B05EC"/>
    <w:rsid w:val="002B58F4"/>
    <w:rsid w:val="0030082A"/>
    <w:rsid w:val="00302C8D"/>
    <w:rsid w:val="00314C06"/>
    <w:rsid w:val="00325B00"/>
    <w:rsid w:val="00350739"/>
    <w:rsid w:val="0035377F"/>
    <w:rsid w:val="003755CD"/>
    <w:rsid w:val="00387726"/>
    <w:rsid w:val="00396878"/>
    <w:rsid w:val="003A1CB8"/>
    <w:rsid w:val="003B4CA7"/>
    <w:rsid w:val="003D13DD"/>
    <w:rsid w:val="003D1A58"/>
    <w:rsid w:val="003F0120"/>
    <w:rsid w:val="004017C5"/>
    <w:rsid w:val="00406F43"/>
    <w:rsid w:val="00411703"/>
    <w:rsid w:val="00413467"/>
    <w:rsid w:val="00455F02"/>
    <w:rsid w:val="00462F52"/>
    <w:rsid w:val="004646D9"/>
    <w:rsid w:val="00481B08"/>
    <w:rsid w:val="00483BB2"/>
    <w:rsid w:val="004843E7"/>
    <w:rsid w:val="00484908"/>
    <w:rsid w:val="004A3FC9"/>
    <w:rsid w:val="004B2DF5"/>
    <w:rsid w:val="004B3903"/>
    <w:rsid w:val="004D1D49"/>
    <w:rsid w:val="004D311B"/>
    <w:rsid w:val="004D5576"/>
    <w:rsid w:val="004E011B"/>
    <w:rsid w:val="004E0DF9"/>
    <w:rsid w:val="004E64C3"/>
    <w:rsid w:val="004F362F"/>
    <w:rsid w:val="00514CC6"/>
    <w:rsid w:val="00526B21"/>
    <w:rsid w:val="005375BB"/>
    <w:rsid w:val="00543EA6"/>
    <w:rsid w:val="005550D3"/>
    <w:rsid w:val="0056577A"/>
    <w:rsid w:val="005730FA"/>
    <w:rsid w:val="0057596E"/>
    <w:rsid w:val="005831E4"/>
    <w:rsid w:val="005C1539"/>
    <w:rsid w:val="005D4D35"/>
    <w:rsid w:val="005E7C21"/>
    <w:rsid w:val="005F05AD"/>
    <w:rsid w:val="00610AEA"/>
    <w:rsid w:val="00613579"/>
    <w:rsid w:val="00614901"/>
    <w:rsid w:val="00637166"/>
    <w:rsid w:val="00643215"/>
    <w:rsid w:val="006603D2"/>
    <w:rsid w:val="0066155F"/>
    <w:rsid w:val="00671CBE"/>
    <w:rsid w:val="00675A63"/>
    <w:rsid w:val="0068106C"/>
    <w:rsid w:val="00683FF6"/>
    <w:rsid w:val="00684A03"/>
    <w:rsid w:val="006853F2"/>
    <w:rsid w:val="00690E12"/>
    <w:rsid w:val="006969BD"/>
    <w:rsid w:val="006A3D93"/>
    <w:rsid w:val="006D31A0"/>
    <w:rsid w:val="006D334D"/>
    <w:rsid w:val="006D5F99"/>
    <w:rsid w:val="006F624F"/>
    <w:rsid w:val="007008EF"/>
    <w:rsid w:val="007056A3"/>
    <w:rsid w:val="00714388"/>
    <w:rsid w:val="007265F3"/>
    <w:rsid w:val="00730D9E"/>
    <w:rsid w:val="00741B49"/>
    <w:rsid w:val="00763913"/>
    <w:rsid w:val="00772CA5"/>
    <w:rsid w:val="007A324C"/>
    <w:rsid w:val="007A71F7"/>
    <w:rsid w:val="007C7D7D"/>
    <w:rsid w:val="007D0FE4"/>
    <w:rsid w:val="007D2815"/>
    <w:rsid w:val="007E086C"/>
    <w:rsid w:val="007F53FA"/>
    <w:rsid w:val="008168CC"/>
    <w:rsid w:val="00822239"/>
    <w:rsid w:val="00843C76"/>
    <w:rsid w:val="00844F11"/>
    <w:rsid w:val="008457DD"/>
    <w:rsid w:val="0088227C"/>
    <w:rsid w:val="0089320C"/>
    <w:rsid w:val="00895058"/>
    <w:rsid w:val="008A1DBF"/>
    <w:rsid w:val="00901F9A"/>
    <w:rsid w:val="00903081"/>
    <w:rsid w:val="00937F86"/>
    <w:rsid w:val="009412D6"/>
    <w:rsid w:val="00943CF2"/>
    <w:rsid w:val="009571DB"/>
    <w:rsid w:val="009717E0"/>
    <w:rsid w:val="00971A68"/>
    <w:rsid w:val="00975432"/>
    <w:rsid w:val="00982618"/>
    <w:rsid w:val="0098516D"/>
    <w:rsid w:val="00990CBF"/>
    <w:rsid w:val="00995AED"/>
    <w:rsid w:val="009A6FEA"/>
    <w:rsid w:val="009C5A31"/>
    <w:rsid w:val="009E5291"/>
    <w:rsid w:val="009F7342"/>
    <w:rsid w:val="00A13C7A"/>
    <w:rsid w:val="00A24051"/>
    <w:rsid w:val="00A2550D"/>
    <w:rsid w:val="00A32B6D"/>
    <w:rsid w:val="00A32EDB"/>
    <w:rsid w:val="00A33AAE"/>
    <w:rsid w:val="00A62CCB"/>
    <w:rsid w:val="00A83971"/>
    <w:rsid w:val="00A90CE1"/>
    <w:rsid w:val="00A93AF1"/>
    <w:rsid w:val="00AA0F25"/>
    <w:rsid w:val="00AA2764"/>
    <w:rsid w:val="00AB0BC7"/>
    <w:rsid w:val="00AB225E"/>
    <w:rsid w:val="00AB3341"/>
    <w:rsid w:val="00AC2303"/>
    <w:rsid w:val="00B11DA1"/>
    <w:rsid w:val="00B25C4F"/>
    <w:rsid w:val="00B53F68"/>
    <w:rsid w:val="00B57C8B"/>
    <w:rsid w:val="00B6754A"/>
    <w:rsid w:val="00B70236"/>
    <w:rsid w:val="00B73326"/>
    <w:rsid w:val="00B80E34"/>
    <w:rsid w:val="00B8335A"/>
    <w:rsid w:val="00B834D5"/>
    <w:rsid w:val="00B93A0F"/>
    <w:rsid w:val="00BA180F"/>
    <w:rsid w:val="00BA1C2A"/>
    <w:rsid w:val="00BA2C45"/>
    <w:rsid w:val="00BA6798"/>
    <w:rsid w:val="00BC2603"/>
    <w:rsid w:val="00BD017D"/>
    <w:rsid w:val="00BD3125"/>
    <w:rsid w:val="00BF0002"/>
    <w:rsid w:val="00C008A5"/>
    <w:rsid w:val="00C04C3D"/>
    <w:rsid w:val="00C21B4B"/>
    <w:rsid w:val="00C31681"/>
    <w:rsid w:val="00C369CE"/>
    <w:rsid w:val="00C401DA"/>
    <w:rsid w:val="00C402D4"/>
    <w:rsid w:val="00C46F58"/>
    <w:rsid w:val="00C568DE"/>
    <w:rsid w:val="00C7154B"/>
    <w:rsid w:val="00C71BBA"/>
    <w:rsid w:val="00C75FBA"/>
    <w:rsid w:val="00C80A74"/>
    <w:rsid w:val="00C8471B"/>
    <w:rsid w:val="00C91E4B"/>
    <w:rsid w:val="00C9606F"/>
    <w:rsid w:val="00CA2644"/>
    <w:rsid w:val="00CA5705"/>
    <w:rsid w:val="00CB5C34"/>
    <w:rsid w:val="00CD44E8"/>
    <w:rsid w:val="00CE4229"/>
    <w:rsid w:val="00CF1455"/>
    <w:rsid w:val="00CF52B1"/>
    <w:rsid w:val="00D21D90"/>
    <w:rsid w:val="00D316BD"/>
    <w:rsid w:val="00D33B72"/>
    <w:rsid w:val="00D37B0F"/>
    <w:rsid w:val="00D412F7"/>
    <w:rsid w:val="00D41CCD"/>
    <w:rsid w:val="00D43EF3"/>
    <w:rsid w:val="00D458DC"/>
    <w:rsid w:val="00D60A92"/>
    <w:rsid w:val="00D70937"/>
    <w:rsid w:val="00D71ABD"/>
    <w:rsid w:val="00D82280"/>
    <w:rsid w:val="00D97E3D"/>
    <w:rsid w:val="00DA2CB9"/>
    <w:rsid w:val="00DB721E"/>
    <w:rsid w:val="00DC6662"/>
    <w:rsid w:val="00DE25E0"/>
    <w:rsid w:val="00DE7048"/>
    <w:rsid w:val="00DF2FC7"/>
    <w:rsid w:val="00DF6C2C"/>
    <w:rsid w:val="00E0231E"/>
    <w:rsid w:val="00E05652"/>
    <w:rsid w:val="00E11CFE"/>
    <w:rsid w:val="00E21B9B"/>
    <w:rsid w:val="00E25D49"/>
    <w:rsid w:val="00E306E2"/>
    <w:rsid w:val="00E41819"/>
    <w:rsid w:val="00E44157"/>
    <w:rsid w:val="00E51E05"/>
    <w:rsid w:val="00E65DAF"/>
    <w:rsid w:val="00E70FD6"/>
    <w:rsid w:val="00E7567B"/>
    <w:rsid w:val="00E76731"/>
    <w:rsid w:val="00E86B77"/>
    <w:rsid w:val="00E924FF"/>
    <w:rsid w:val="00EA3920"/>
    <w:rsid w:val="00EB32D0"/>
    <w:rsid w:val="00EB3561"/>
    <w:rsid w:val="00ED00CC"/>
    <w:rsid w:val="00ED3CA2"/>
    <w:rsid w:val="00EE30A5"/>
    <w:rsid w:val="00EF1260"/>
    <w:rsid w:val="00F02791"/>
    <w:rsid w:val="00F5595B"/>
    <w:rsid w:val="00F6113E"/>
    <w:rsid w:val="00F6125A"/>
    <w:rsid w:val="00F644B4"/>
    <w:rsid w:val="00FA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334D"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uiPriority w:val="59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  <w:style w:type="character" w:styleId="Hyperlink">
    <w:name w:val="Hyperlink"/>
    <w:basedOn w:val="Fontepargpadro"/>
    <w:rsid w:val="00140457"/>
    <w:rPr>
      <w:color w:val="0000FF" w:themeColor="hyperlink"/>
      <w:u w:val="single"/>
    </w:rPr>
  </w:style>
  <w:style w:type="table" w:customStyle="1" w:styleId="TableGrid">
    <w:name w:val="TableGrid"/>
    <w:rsid w:val="00B57C8B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7</TotalTime>
  <Pages>1</Pages>
  <Words>116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857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Adriana</cp:lastModifiedBy>
  <cp:revision>8</cp:revision>
  <cp:lastPrinted>2026-05-14T15:42:00Z</cp:lastPrinted>
  <dcterms:created xsi:type="dcterms:W3CDTF">2026-04-11T19:37:00Z</dcterms:created>
  <dcterms:modified xsi:type="dcterms:W3CDTF">2026-05-14T15:45:00Z</dcterms:modified>
</cp:coreProperties>
</file>