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6A064B7C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981B35">
        <w:rPr>
          <w:rFonts w:asciiTheme="minorHAnsi" w:hAnsiTheme="minorHAnsi" w:cstheme="minorHAnsi"/>
          <w:b/>
          <w:sz w:val="36"/>
          <w:szCs w:val="36"/>
          <w:u w:val="thick"/>
        </w:rPr>
        <w:t>14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981B35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7D37415A" w14:textId="0C0BA748" w:rsidR="00981B35" w:rsidRDefault="00981B35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>REQUISIÇÃO Nº 17/2026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C008A5" w14:paraId="6106B45C" w14:textId="77777777" w:rsidTr="00C008A5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0EA3D440" w14:textId="713CC592" w:rsidR="00C008A5" w:rsidRDefault="002A6DEF" w:rsidP="00C008A5">
            <w:pPr>
              <w:spacing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SERVIÇOS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3E1259AA" w14:textId="557192B4" w:rsidR="00C008A5" w:rsidRDefault="00C008A5" w:rsidP="00C008A5">
            <w:pPr>
              <w:spacing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 xml:space="preserve">PREÇO </w:t>
            </w:r>
            <w:r w:rsidR="002A6DEF">
              <w:rPr>
                <w:rFonts w:ascii="Arial" w:hAnsi="Arial"/>
                <w:b/>
                <w:sz w:val="28"/>
                <w:lang w:val="es-ES_tradnl"/>
              </w:rPr>
              <w:t>MENSAL</w:t>
            </w:r>
          </w:p>
        </w:tc>
      </w:tr>
      <w:tr w:rsidR="00C008A5" w:rsidRPr="005C6F28" w14:paraId="4CDD978A" w14:textId="77777777" w:rsidTr="002A6DEF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D2D6" w14:textId="361D3033" w:rsidR="009412D6" w:rsidRPr="005C6F28" w:rsidRDefault="002A6DEF" w:rsidP="00981B35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PRESTAÇÃO DE SERVIÇOS DE JARDINAGEM E PAISAGISMO, INCLUINDO PODA, ROÇAGEM E ENSACAMENTO DO MATERIAL </w:t>
            </w:r>
            <w:r w:rsidR="00D73788">
              <w:rPr>
                <w:rFonts w:ascii="Arial" w:hAnsi="Arial"/>
              </w:rPr>
              <w:t>GERADO</w:t>
            </w:r>
            <w:r>
              <w:rPr>
                <w:rFonts w:ascii="Arial" w:hAnsi="Arial"/>
              </w:rPr>
              <w:t>, PARA MANUTENÇÃO E CONSERVAÇÃO DO JARDIM DA CÂMARA MUNICIPAL DE COSMÓPOLIS.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3E6D" w14:textId="77777777" w:rsidR="00C008A5" w:rsidRPr="005C6F28" w:rsidRDefault="00C008A5" w:rsidP="002A6DEF">
            <w:pPr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C008A5" w14:paraId="33A04609" w14:textId="77777777" w:rsidTr="00C008A5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6EF5" w14:textId="554FA5FE" w:rsidR="00C008A5" w:rsidRPr="009412D6" w:rsidRDefault="009412D6" w:rsidP="004C4C3F">
            <w:pPr>
              <w:rPr>
                <w:rFonts w:ascii="Arial" w:hAnsi="Arial"/>
                <w:b/>
                <w:bCs/>
                <w:highlight w:val="lightGray"/>
              </w:rPr>
            </w:pPr>
            <w:r w:rsidRPr="009412D6">
              <w:rPr>
                <w:rFonts w:ascii="Arial" w:hAnsi="Arial"/>
                <w:b/>
                <w:bCs/>
                <w:highlight w:val="lightGray"/>
              </w:rPr>
              <w:t>VALOR TOTAL (</w:t>
            </w:r>
            <w:r w:rsidR="002A6DEF">
              <w:rPr>
                <w:rFonts w:ascii="Arial" w:hAnsi="Arial"/>
                <w:b/>
                <w:bCs/>
                <w:highlight w:val="lightGray"/>
              </w:rPr>
              <w:t>12 MESES</w:t>
            </w:r>
            <w:r w:rsidRPr="009412D6">
              <w:rPr>
                <w:rFonts w:ascii="Arial" w:hAnsi="Arial"/>
                <w:b/>
                <w:bCs/>
                <w:highlight w:val="lightGray"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A771" w14:textId="17A6176A" w:rsidR="00C008A5" w:rsidRPr="009412D6" w:rsidRDefault="009412D6" w:rsidP="004C4C3F">
            <w:pPr>
              <w:spacing w:line="360" w:lineRule="auto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9412D6">
              <w:rPr>
                <w:rFonts w:ascii="Arial" w:hAnsi="Arial"/>
                <w:b/>
                <w:bCs/>
                <w:highlight w:val="lightGray"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31D0E3" w14:textId="08595EB3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>, que</w:t>
      </w:r>
      <w:r w:rsidR="00995AED">
        <w:rPr>
          <w:rFonts w:ascii="Arial" w:hAnsi="Arial" w:cs="Arial"/>
          <w:b/>
          <w:szCs w:val="24"/>
          <w:lang w:val="es-ES_tradnl"/>
        </w:rPr>
        <w:t xml:space="preserve"> estamos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acordo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>.</w:t>
      </w:r>
    </w:p>
    <w:p w14:paraId="001BEC1C" w14:textId="77777777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020E5E34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que </w:t>
      </w:r>
      <w:proofErr w:type="gramStart"/>
      <w:r>
        <w:rPr>
          <w:rFonts w:ascii="Arial" w:hAnsi="Arial" w:cs="Arial"/>
          <w:b/>
          <w:szCs w:val="24"/>
          <w:lang w:val="es-ES_tradnl"/>
        </w:rPr>
        <w:t>todas as</w:t>
      </w:r>
      <w:proofErr w:type="gramEnd"/>
      <w:r>
        <w:rPr>
          <w:rFonts w:ascii="Arial" w:hAnsi="Arial" w:cs="Arial"/>
          <w:b/>
          <w:szCs w:val="24"/>
          <w:lang w:val="es-ES_tradnl"/>
        </w:rPr>
        <w:t xml:space="preserve">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previdenciários, fiscais, comerciais, taxas, fretes, seguros, deslocamento de pessoal, prestação de garantia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a incidir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na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execução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do contrato</w:t>
      </w:r>
      <w:r w:rsidR="002A6DEF">
        <w:rPr>
          <w:rFonts w:ascii="Arial" w:hAnsi="Arial" w:cs="Arial"/>
          <w:b/>
          <w:szCs w:val="24"/>
          <w:lang w:val="es-ES_tradnl"/>
        </w:rPr>
        <w:t>,</w:t>
      </w:r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estão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incluídas</w:t>
      </w:r>
      <w:proofErr w:type="spellEnd"/>
      <w:r w:rsidR="002A6DEF">
        <w:rPr>
          <w:rFonts w:ascii="Arial" w:hAnsi="Arial" w:cs="Arial"/>
          <w:b/>
          <w:szCs w:val="24"/>
          <w:lang w:val="es-ES_tradnl"/>
        </w:rPr>
        <w:t xml:space="preserve">, </w:t>
      </w:r>
      <w:r>
        <w:rPr>
          <w:rFonts w:ascii="Arial" w:hAnsi="Arial" w:cs="Arial"/>
          <w:b/>
          <w:szCs w:val="24"/>
          <w:lang w:val="es-ES_tradnl"/>
        </w:rPr>
        <w:t xml:space="preserve">no valor </w:t>
      </w:r>
      <w:proofErr w:type="spellStart"/>
      <w:r>
        <w:rPr>
          <w:rFonts w:ascii="Arial" w:hAnsi="Arial" w:cs="Arial"/>
          <w:b/>
          <w:szCs w:val="24"/>
          <w:lang w:val="es-ES_tradnl"/>
        </w:rPr>
        <w:t>aqu</w:t>
      </w:r>
      <w:r w:rsidR="002A6DEF">
        <w:rPr>
          <w:rFonts w:ascii="Arial" w:hAnsi="Arial" w:cs="Arial"/>
          <w:b/>
          <w:szCs w:val="24"/>
          <w:lang w:val="es-ES_tradnl"/>
        </w:rPr>
        <w:t>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proposto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642D359F" w14:textId="77777777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2E23D2F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0C51EC46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60415739" w:rsidR="0098516D" w:rsidRDefault="0098516D" w:rsidP="00CF145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ASSINATURA DO RESPONSÁVEL DA EMPRESA </w:t>
      </w:r>
    </w:p>
    <w:p w14:paraId="27A5A87C" w14:textId="737EDC7F" w:rsidR="00995AED" w:rsidRDefault="00995AED" w:rsidP="00CF145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RAZÃO SOCIAL:</w:t>
      </w:r>
      <w:r w:rsidR="0098516D">
        <w:rPr>
          <w:rFonts w:ascii="Arial" w:hAnsi="Arial"/>
          <w:b/>
        </w:rPr>
        <w:t>___________________________</w:t>
      </w:r>
    </w:p>
    <w:p w14:paraId="0B142C88" w14:textId="2C8B669F" w:rsidR="00995AED" w:rsidRDefault="00995AED" w:rsidP="00CF145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CNPJ:</w:t>
      </w:r>
      <w:r w:rsidR="0098516D">
        <w:rPr>
          <w:rFonts w:ascii="Arial" w:hAnsi="Arial"/>
          <w:b/>
        </w:rPr>
        <w:t>____________________________________</w:t>
      </w:r>
    </w:p>
    <w:p w14:paraId="7BA4C3D3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565ED506" w14:textId="77777777" w:rsidR="00981B35" w:rsidRDefault="00981B35" w:rsidP="00CF1455">
      <w:pPr>
        <w:jc w:val="center"/>
        <w:rPr>
          <w:rFonts w:ascii="Arial" w:hAnsi="Arial"/>
          <w:b/>
        </w:rPr>
      </w:pPr>
    </w:p>
    <w:p w14:paraId="2F6C3BA4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29B84CB9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NOME:_____________________________________________</w:t>
      </w:r>
    </w:p>
    <w:p w14:paraId="55ABA621" w14:textId="6927B4FC" w:rsidR="00CF1455" w:rsidRPr="00CF1455" w:rsidRDefault="0098516D" w:rsidP="0098516D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CF1455" w:rsidRPr="00CF1455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14FFDFE7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– CONTRATAÇÃO DIRETA Nº </w:t>
    </w:r>
    <w:r w:rsidR="00981B35">
      <w:rPr>
        <w:rFonts w:asciiTheme="majorHAnsi" w:eastAsiaTheme="majorEastAsia" w:hAnsiTheme="majorHAnsi" w:cstheme="majorBidi"/>
      </w:rPr>
      <w:t>14/2026</w:t>
    </w:r>
    <w:r>
      <w:rPr>
        <w:rFonts w:asciiTheme="majorHAnsi" w:eastAsiaTheme="majorEastAsia" w:hAnsiTheme="majorHAnsi" w:cstheme="majorBidi"/>
      </w:rPr>
      <w:t xml:space="preserve"> – </w:t>
    </w:r>
    <w:r w:rsidR="002A6DEF">
      <w:rPr>
        <w:rFonts w:asciiTheme="majorHAnsi" w:eastAsiaTheme="majorEastAsia" w:hAnsiTheme="majorHAnsi" w:cstheme="majorBidi"/>
      </w:rPr>
      <w:t>SERVIÇOS JARDINAGEM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458EF"/>
    <w:rsid w:val="00056373"/>
    <w:rsid w:val="00065048"/>
    <w:rsid w:val="000A36A1"/>
    <w:rsid w:val="000D5805"/>
    <w:rsid w:val="000D6B0D"/>
    <w:rsid w:val="001557BE"/>
    <w:rsid w:val="001667C9"/>
    <w:rsid w:val="00171A9F"/>
    <w:rsid w:val="001747EF"/>
    <w:rsid w:val="001D5129"/>
    <w:rsid w:val="00222AA2"/>
    <w:rsid w:val="00233226"/>
    <w:rsid w:val="002A6DEF"/>
    <w:rsid w:val="0030082A"/>
    <w:rsid w:val="003070D3"/>
    <w:rsid w:val="0035377F"/>
    <w:rsid w:val="003755CD"/>
    <w:rsid w:val="00387726"/>
    <w:rsid w:val="003A1CB8"/>
    <w:rsid w:val="003D13DD"/>
    <w:rsid w:val="003F0120"/>
    <w:rsid w:val="00411703"/>
    <w:rsid w:val="00413467"/>
    <w:rsid w:val="004646D9"/>
    <w:rsid w:val="00481B08"/>
    <w:rsid w:val="00483BB2"/>
    <w:rsid w:val="00484908"/>
    <w:rsid w:val="004A3FC9"/>
    <w:rsid w:val="004D1D49"/>
    <w:rsid w:val="004D311B"/>
    <w:rsid w:val="004E011B"/>
    <w:rsid w:val="004E64C3"/>
    <w:rsid w:val="004F362F"/>
    <w:rsid w:val="00514CC6"/>
    <w:rsid w:val="00526B21"/>
    <w:rsid w:val="005375BB"/>
    <w:rsid w:val="00543EA6"/>
    <w:rsid w:val="005550D3"/>
    <w:rsid w:val="0056577A"/>
    <w:rsid w:val="005730FA"/>
    <w:rsid w:val="005C1539"/>
    <w:rsid w:val="005D4D35"/>
    <w:rsid w:val="005F05AD"/>
    <w:rsid w:val="00614901"/>
    <w:rsid w:val="00671CBE"/>
    <w:rsid w:val="00683FF6"/>
    <w:rsid w:val="006853F2"/>
    <w:rsid w:val="006D31A0"/>
    <w:rsid w:val="006F624F"/>
    <w:rsid w:val="007008EF"/>
    <w:rsid w:val="007056A3"/>
    <w:rsid w:val="007265F3"/>
    <w:rsid w:val="00772CA5"/>
    <w:rsid w:val="007D2815"/>
    <w:rsid w:val="007F53FA"/>
    <w:rsid w:val="00822239"/>
    <w:rsid w:val="00844F11"/>
    <w:rsid w:val="0089320C"/>
    <w:rsid w:val="009412D6"/>
    <w:rsid w:val="009571DB"/>
    <w:rsid w:val="00981B35"/>
    <w:rsid w:val="0098516D"/>
    <w:rsid w:val="00990CBF"/>
    <w:rsid w:val="00995AED"/>
    <w:rsid w:val="009E5291"/>
    <w:rsid w:val="00A2550D"/>
    <w:rsid w:val="00A32EDB"/>
    <w:rsid w:val="00A33AAE"/>
    <w:rsid w:val="00A43820"/>
    <w:rsid w:val="00B53F68"/>
    <w:rsid w:val="00B6754A"/>
    <w:rsid w:val="00B80E34"/>
    <w:rsid w:val="00B8335A"/>
    <w:rsid w:val="00B834D5"/>
    <w:rsid w:val="00BA6798"/>
    <w:rsid w:val="00BF0002"/>
    <w:rsid w:val="00C008A5"/>
    <w:rsid w:val="00C369CE"/>
    <w:rsid w:val="00C402D4"/>
    <w:rsid w:val="00C80A74"/>
    <w:rsid w:val="00C8471B"/>
    <w:rsid w:val="00CA5705"/>
    <w:rsid w:val="00CD44E8"/>
    <w:rsid w:val="00CF1455"/>
    <w:rsid w:val="00CF52B1"/>
    <w:rsid w:val="00D412F7"/>
    <w:rsid w:val="00D458DC"/>
    <w:rsid w:val="00D60A92"/>
    <w:rsid w:val="00D73788"/>
    <w:rsid w:val="00DA2CB9"/>
    <w:rsid w:val="00DC6662"/>
    <w:rsid w:val="00E344D0"/>
    <w:rsid w:val="00E65DAF"/>
    <w:rsid w:val="00E7567B"/>
    <w:rsid w:val="00E76731"/>
    <w:rsid w:val="00EB3561"/>
    <w:rsid w:val="00ED00CC"/>
    <w:rsid w:val="00EE30A5"/>
    <w:rsid w:val="00F02791"/>
    <w:rsid w:val="00F5595B"/>
    <w:rsid w:val="00F6125A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27</TotalTime>
  <Pages>1</Pages>
  <Words>146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1521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5</cp:revision>
  <cp:lastPrinted>2023-01-12T14:08:00Z</cp:lastPrinted>
  <dcterms:created xsi:type="dcterms:W3CDTF">2024-03-13T17:19:00Z</dcterms:created>
  <dcterms:modified xsi:type="dcterms:W3CDTF">2026-05-23T19:17:00Z</dcterms:modified>
</cp:coreProperties>
</file>