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C36D2" w14:textId="5FA75CF1" w:rsidR="00AB225E" w:rsidRDefault="00DE7048" w:rsidP="00971A68">
      <w:pPr>
        <w:jc w:val="center"/>
        <w:rPr>
          <w:rFonts w:ascii="Verdana" w:hAnsi="Verdana" w:cs="Arial"/>
          <w:b/>
          <w:sz w:val="28"/>
          <w:szCs w:val="28"/>
        </w:rPr>
      </w:pPr>
      <w:bookmarkStart w:id="0" w:name="_Hlk189842370"/>
      <w:bookmarkStart w:id="1" w:name="_Hlk229654979"/>
      <w:bookmarkEnd w:id="0"/>
      <w:r w:rsidRPr="00DE7048">
        <w:rPr>
          <w:rFonts w:ascii="Verdana" w:hAnsi="Verdana" w:cs="Arial"/>
          <w:b/>
          <w:sz w:val="28"/>
          <w:szCs w:val="28"/>
        </w:rPr>
        <w:t xml:space="preserve">ANEXO </w:t>
      </w:r>
      <w:r w:rsidR="009F7342">
        <w:rPr>
          <w:rFonts w:ascii="Verdana" w:hAnsi="Verdana" w:cs="Arial"/>
          <w:b/>
          <w:sz w:val="28"/>
          <w:szCs w:val="28"/>
        </w:rPr>
        <w:t>IV</w:t>
      </w:r>
    </w:p>
    <w:p w14:paraId="02375240" w14:textId="77777777" w:rsidR="00DE7048" w:rsidRDefault="00DE704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4AFE1C87" w14:textId="77777777" w:rsidR="00C46F58" w:rsidRDefault="00C46F58" w:rsidP="00C46F58">
      <w:pPr>
        <w:jc w:val="center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 w:cs="Arial"/>
          <w:b/>
          <w:sz w:val="28"/>
          <w:szCs w:val="28"/>
        </w:rPr>
        <w:t xml:space="preserve">MODELO </w:t>
      </w:r>
      <w:r w:rsidRPr="00DE7048">
        <w:rPr>
          <w:rFonts w:ascii="Verdana" w:hAnsi="Verdana" w:cs="Arial"/>
          <w:b/>
          <w:sz w:val="28"/>
          <w:szCs w:val="28"/>
        </w:rPr>
        <w:t>PLANILHA DE CUSTOS E FORMAÇÃO DE PREÇOS</w:t>
      </w:r>
    </w:p>
    <w:p w14:paraId="7C32FC18" w14:textId="77777777" w:rsidR="00C46F58" w:rsidRDefault="00C46F5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7CCA361D" w14:textId="2019180B" w:rsidR="00DE7048" w:rsidRPr="00BA180F" w:rsidRDefault="00DE7048" w:rsidP="00DE7048">
      <w:pPr>
        <w:jc w:val="center"/>
        <w:rPr>
          <w:rFonts w:ascii="Verdana" w:hAnsi="Verdana" w:cstheme="minorHAnsi"/>
          <w:b/>
          <w:szCs w:val="24"/>
        </w:rPr>
      </w:pPr>
      <w:r w:rsidRPr="00BA180F">
        <w:rPr>
          <w:rFonts w:ascii="Verdana" w:hAnsi="Verdana" w:cstheme="minorHAnsi"/>
          <w:b/>
          <w:szCs w:val="24"/>
        </w:rPr>
        <w:t>PREGÃO ELETRÔNICO Nº</w:t>
      </w:r>
      <w:r w:rsidR="00BA180F">
        <w:rPr>
          <w:rFonts w:ascii="Verdana" w:hAnsi="Verdana" w:cstheme="minorHAnsi"/>
          <w:b/>
          <w:szCs w:val="24"/>
        </w:rPr>
        <w:t xml:space="preserve"> </w:t>
      </w:r>
      <w:r w:rsidR="00CD582F">
        <w:rPr>
          <w:rFonts w:ascii="Verdana" w:hAnsi="Verdana" w:cstheme="minorHAnsi"/>
          <w:b/>
          <w:szCs w:val="24"/>
        </w:rPr>
        <w:t>02</w:t>
      </w:r>
      <w:r w:rsidRPr="00BA180F">
        <w:rPr>
          <w:rFonts w:ascii="Verdana" w:hAnsi="Verdana" w:cstheme="minorHAnsi"/>
          <w:b/>
          <w:szCs w:val="24"/>
        </w:rPr>
        <w:t>/202</w:t>
      </w:r>
      <w:r w:rsidR="00302C8D" w:rsidRPr="00BA180F">
        <w:rPr>
          <w:rFonts w:ascii="Verdana" w:hAnsi="Verdana" w:cstheme="minorHAnsi"/>
          <w:b/>
          <w:szCs w:val="24"/>
        </w:rPr>
        <w:t>6</w:t>
      </w:r>
    </w:p>
    <w:p w14:paraId="748AEC52" w14:textId="7C534CCF" w:rsidR="00DE7048" w:rsidRPr="004D5576" w:rsidRDefault="00DE7048" w:rsidP="00DE7048">
      <w:pPr>
        <w:jc w:val="center"/>
        <w:rPr>
          <w:rFonts w:ascii="Verdana" w:hAnsi="Verdana" w:cs="Arial"/>
          <w:b/>
          <w:szCs w:val="24"/>
        </w:rPr>
      </w:pPr>
      <w:r w:rsidRPr="00BA180F">
        <w:rPr>
          <w:rFonts w:ascii="Verdana" w:hAnsi="Verdana" w:cstheme="minorHAnsi"/>
          <w:b/>
          <w:szCs w:val="24"/>
        </w:rPr>
        <w:t>PROCESSO N</w:t>
      </w:r>
      <w:r w:rsidRPr="00BA180F">
        <w:rPr>
          <w:rFonts w:ascii="Verdana" w:hAnsi="Verdana" w:cs="Arial"/>
          <w:b/>
          <w:szCs w:val="24"/>
        </w:rPr>
        <w:t xml:space="preserve">º </w:t>
      </w:r>
      <w:r w:rsidR="00CD582F">
        <w:rPr>
          <w:rFonts w:ascii="Verdana" w:hAnsi="Verdana" w:cs="Arial"/>
          <w:b/>
          <w:szCs w:val="24"/>
        </w:rPr>
        <w:t>18</w:t>
      </w:r>
      <w:r w:rsidRPr="00BA180F">
        <w:rPr>
          <w:rFonts w:ascii="Verdana" w:hAnsi="Verdana" w:cs="Arial"/>
          <w:b/>
          <w:szCs w:val="24"/>
        </w:rPr>
        <w:t>/202</w:t>
      </w:r>
      <w:r w:rsidR="00302C8D" w:rsidRPr="00BA180F">
        <w:rPr>
          <w:rFonts w:ascii="Verdana" w:hAnsi="Verdana" w:cs="Arial"/>
          <w:b/>
          <w:szCs w:val="24"/>
        </w:rPr>
        <w:t>6</w:t>
      </w:r>
    </w:p>
    <w:p w14:paraId="035F5EF3" w14:textId="77777777" w:rsidR="00DE7048" w:rsidRDefault="00DE704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08D08905" w14:textId="77777777" w:rsidR="00E51E05" w:rsidRDefault="00E51E05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671C9DCB" w14:textId="63323267" w:rsidR="00C46F58" w:rsidRPr="00283439" w:rsidRDefault="00C46F58" w:rsidP="00C46F58">
      <w:pPr>
        <w:jc w:val="both"/>
        <w:rPr>
          <w:rFonts w:ascii="Verdana" w:hAnsi="Verdana"/>
          <w:b/>
          <w:bCs/>
          <w:szCs w:val="24"/>
          <w:highlight w:val="yellow"/>
        </w:rPr>
      </w:pPr>
      <w:r w:rsidRPr="00283439">
        <w:rPr>
          <w:rFonts w:ascii="Verdana" w:hAnsi="Verdana" w:cs="Arial"/>
          <w:b/>
          <w:szCs w:val="24"/>
          <w:u w:val="single"/>
        </w:rPr>
        <w:t>Objeto:</w:t>
      </w:r>
      <w:r w:rsidRPr="00283439">
        <w:rPr>
          <w:rFonts w:ascii="Verdana" w:hAnsi="Verdana" w:cs="Arial"/>
          <w:bCs/>
          <w:szCs w:val="24"/>
        </w:rPr>
        <w:t xml:space="preserve"> C</w:t>
      </w:r>
      <w:r w:rsidRPr="00283439">
        <w:rPr>
          <w:rFonts w:ascii="Verdana" w:hAnsi="Verdana" w:cs="Arial"/>
          <w:bCs/>
          <w:iCs/>
          <w:szCs w:val="24"/>
        </w:rPr>
        <w:t xml:space="preserve">ontratação de empresa especializada para a prestação dos serviços terceirizados de </w:t>
      </w:r>
      <w:r w:rsidR="00E04D34">
        <w:rPr>
          <w:rFonts w:ascii="Verdana" w:hAnsi="Verdana" w:cs="Arial"/>
          <w:bCs/>
          <w:iCs/>
          <w:szCs w:val="24"/>
        </w:rPr>
        <w:t>motorista</w:t>
      </w:r>
      <w:r w:rsidRPr="00283439">
        <w:rPr>
          <w:rFonts w:ascii="Verdana" w:hAnsi="Verdana" w:cs="Arial"/>
          <w:szCs w:val="24"/>
        </w:rPr>
        <w:t xml:space="preserve">, </w:t>
      </w:r>
      <w:r w:rsidRPr="00283439">
        <w:rPr>
          <w:rFonts w:ascii="Verdana" w:hAnsi="Verdana"/>
          <w:szCs w:val="24"/>
        </w:rPr>
        <w:t xml:space="preserve">conforme as condições e especificações constantes no Edital do Pregão Eletrônico </w:t>
      </w:r>
      <w:r w:rsidRPr="00BA180F">
        <w:rPr>
          <w:rFonts w:ascii="Verdana" w:hAnsi="Verdana"/>
          <w:szCs w:val="24"/>
        </w:rPr>
        <w:t>nº</w:t>
      </w:r>
      <w:r w:rsidR="00E04D34">
        <w:rPr>
          <w:rFonts w:ascii="Verdana" w:hAnsi="Verdana"/>
          <w:szCs w:val="24"/>
        </w:rPr>
        <w:t xml:space="preserve"> </w:t>
      </w:r>
      <w:r w:rsidR="00CD582F">
        <w:rPr>
          <w:rFonts w:ascii="Verdana" w:hAnsi="Verdana"/>
          <w:szCs w:val="24"/>
        </w:rPr>
        <w:t>02</w:t>
      </w:r>
      <w:r w:rsidRPr="00BA180F">
        <w:rPr>
          <w:rFonts w:ascii="Verdana" w:hAnsi="Verdana"/>
          <w:szCs w:val="24"/>
        </w:rPr>
        <w:t>/2026</w:t>
      </w:r>
      <w:r w:rsidRPr="00283439">
        <w:rPr>
          <w:rFonts w:ascii="Verdana" w:hAnsi="Verdana"/>
          <w:szCs w:val="24"/>
        </w:rPr>
        <w:t xml:space="preserve"> e seus anexos.</w:t>
      </w:r>
    </w:p>
    <w:p w14:paraId="055DAD63" w14:textId="77777777" w:rsidR="00E51E05" w:rsidRPr="00DE7048" w:rsidRDefault="00E51E05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0A896D6B" w14:textId="77777777" w:rsidR="00DE7048" w:rsidRDefault="00DE7048" w:rsidP="00DE7048">
      <w:pPr>
        <w:jc w:val="center"/>
        <w:rPr>
          <w:rFonts w:ascii="Verdana" w:hAnsi="Verdana"/>
          <w:b/>
          <w:sz w:val="20"/>
        </w:rPr>
      </w:pPr>
    </w:p>
    <w:p w14:paraId="47C6B87D" w14:textId="119975E9" w:rsidR="009F7342" w:rsidRPr="00BA2C45" w:rsidRDefault="00DE7048" w:rsidP="00DE7048">
      <w:pPr>
        <w:jc w:val="center"/>
        <w:rPr>
          <w:rFonts w:ascii="Verdana" w:hAnsi="Verdana"/>
          <w:b/>
          <w:sz w:val="28"/>
          <w:szCs w:val="28"/>
        </w:rPr>
      </w:pPr>
      <w:r w:rsidRPr="00BA2C45">
        <w:rPr>
          <w:rFonts w:ascii="Verdana" w:hAnsi="Verdana"/>
          <w:b/>
          <w:sz w:val="28"/>
          <w:szCs w:val="28"/>
        </w:rPr>
        <w:t xml:space="preserve">VALOR UNITÁRIO </w:t>
      </w:r>
      <w:r w:rsidR="009F7342" w:rsidRPr="00BA2C45">
        <w:rPr>
          <w:rFonts w:ascii="Verdana" w:hAnsi="Verdana"/>
          <w:b/>
          <w:sz w:val="28"/>
          <w:szCs w:val="28"/>
        </w:rPr>
        <w:t>GLOBAL</w:t>
      </w:r>
      <w:r w:rsidRPr="00BA2C45">
        <w:rPr>
          <w:rFonts w:ascii="Verdana" w:hAnsi="Verdana"/>
          <w:b/>
          <w:sz w:val="28"/>
          <w:szCs w:val="28"/>
        </w:rPr>
        <w:t xml:space="preserve"> </w:t>
      </w:r>
      <w:r w:rsidR="00BA2C45" w:rsidRPr="00BA2C45">
        <w:rPr>
          <w:rFonts w:ascii="Verdana" w:hAnsi="Verdana"/>
          <w:b/>
          <w:sz w:val="28"/>
          <w:szCs w:val="28"/>
        </w:rPr>
        <w:t>MENSAL</w:t>
      </w:r>
    </w:p>
    <w:p w14:paraId="0B01BB5A" w14:textId="77777777" w:rsidR="00BA2C45" w:rsidRPr="00BA2C45" w:rsidRDefault="00BA2C45" w:rsidP="00DE7048">
      <w:pPr>
        <w:jc w:val="center"/>
        <w:rPr>
          <w:rFonts w:ascii="Verdana" w:hAnsi="Verdana"/>
          <w:b/>
          <w:sz w:val="28"/>
          <w:szCs w:val="28"/>
        </w:rPr>
      </w:pPr>
    </w:p>
    <w:p w14:paraId="6A6191D1" w14:textId="77777777" w:rsidR="00BA2C45" w:rsidRDefault="00BA2C45" w:rsidP="00DE7048">
      <w:pPr>
        <w:jc w:val="center"/>
        <w:rPr>
          <w:rFonts w:ascii="Verdana" w:hAnsi="Verdana"/>
          <w:b/>
          <w:sz w:val="20"/>
        </w:rPr>
      </w:pPr>
    </w:p>
    <w:p w14:paraId="098C35FA" w14:textId="77777777" w:rsidR="003D1A58" w:rsidRPr="00DE7048" w:rsidRDefault="003D1A5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9"/>
        <w:gridCol w:w="4962"/>
        <w:gridCol w:w="1941"/>
        <w:gridCol w:w="2204"/>
      </w:tblGrid>
      <w:tr w:rsidR="00DE7048" w14:paraId="1A28EFE5" w14:textId="77777777" w:rsidTr="003D1A58">
        <w:tc>
          <w:tcPr>
            <w:tcW w:w="889" w:type="dxa"/>
            <w:shd w:val="clear" w:color="auto" w:fill="BFBFBF" w:themeFill="background1" w:themeFillShade="BF"/>
          </w:tcPr>
          <w:p w14:paraId="12B4C4F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ITEM</w:t>
            </w:r>
          </w:p>
        </w:tc>
        <w:tc>
          <w:tcPr>
            <w:tcW w:w="4962" w:type="dxa"/>
            <w:shd w:val="clear" w:color="auto" w:fill="BFBFBF" w:themeFill="background1" w:themeFillShade="BF"/>
          </w:tcPr>
          <w:p w14:paraId="3BF46AB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 xml:space="preserve">ESPECIFICAÇÃO </w:t>
            </w:r>
          </w:p>
        </w:tc>
        <w:tc>
          <w:tcPr>
            <w:tcW w:w="1941" w:type="dxa"/>
            <w:shd w:val="clear" w:color="auto" w:fill="BFBFBF" w:themeFill="background1" w:themeFillShade="BF"/>
          </w:tcPr>
          <w:p w14:paraId="2AAE5FB9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%</w:t>
            </w:r>
          </w:p>
        </w:tc>
        <w:tc>
          <w:tcPr>
            <w:tcW w:w="2204" w:type="dxa"/>
            <w:shd w:val="clear" w:color="auto" w:fill="BFBFBF" w:themeFill="background1" w:themeFillShade="BF"/>
          </w:tcPr>
          <w:p w14:paraId="7E9AF7F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R$</w:t>
            </w:r>
          </w:p>
        </w:tc>
      </w:tr>
      <w:tr w:rsidR="00DE7048" w14:paraId="4A3DC8D9" w14:textId="77777777" w:rsidTr="003D1A58">
        <w:tc>
          <w:tcPr>
            <w:tcW w:w="889" w:type="dxa"/>
          </w:tcPr>
          <w:p w14:paraId="2F87DA37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01</w:t>
            </w:r>
          </w:p>
        </w:tc>
        <w:tc>
          <w:tcPr>
            <w:tcW w:w="4962" w:type="dxa"/>
          </w:tcPr>
          <w:p w14:paraId="09CB4866" w14:textId="44A34E75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SALÁRIO MENSAL</w:t>
            </w:r>
          </w:p>
        </w:tc>
        <w:tc>
          <w:tcPr>
            <w:tcW w:w="1941" w:type="dxa"/>
          </w:tcPr>
          <w:p w14:paraId="56A5316B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1A65B0D6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1D02E983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2A171B2E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SUBTOTAL(A)</w:t>
            </w:r>
          </w:p>
        </w:tc>
        <w:tc>
          <w:tcPr>
            <w:tcW w:w="2204" w:type="dxa"/>
          </w:tcPr>
          <w:p w14:paraId="537A7C6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27E87A5" w14:textId="77777777" w:rsidTr="003D1A58">
        <w:tc>
          <w:tcPr>
            <w:tcW w:w="889" w:type="dxa"/>
          </w:tcPr>
          <w:p w14:paraId="13C5109F" w14:textId="1DAF78AE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02</w:t>
            </w:r>
          </w:p>
        </w:tc>
        <w:tc>
          <w:tcPr>
            <w:tcW w:w="4962" w:type="dxa"/>
          </w:tcPr>
          <w:p w14:paraId="0A1B68ED" w14:textId="0373EBC5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ENCARGOS SOCIAIS</w:t>
            </w:r>
          </w:p>
        </w:tc>
        <w:tc>
          <w:tcPr>
            <w:tcW w:w="1941" w:type="dxa"/>
          </w:tcPr>
          <w:p w14:paraId="5894F24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6520B2F7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65FA637D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39ABD60B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(B)</w:t>
            </w:r>
          </w:p>
        </w:tc>
        <w:tc>
          <w:tcPr>
            <w:tcW w:w="2204" w:type="dxa"/>
          </w:tcPr>
          <w:p w14:paraId="103F4302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7903BCCC" w14:textId="77777777" w:rsidTr="003D1A58">
        <w:tc>
          <w:tcPr>
            <w:tcW w:w="889" w:type="dxa"/>
          </w:tcPr>
          <w:p w14:paraId="51C7A25A" w14:textId="32E6B6A0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03</w:t>
            </w:r>
          </w:p>
        </w:tc>
        <w:tc>
          <w:tcPr>
            <w:tcW w:w="4962" w:type="dxa"/>
          </w:tcPr>
          <w:p w14:paraId="72AC3EC5" w14:textId="77BEB499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13º SALÁRIO (1/12) </w:t>
            </w:r>
          </w:p>
        </w:tc>
        <w:tc>
          <w:tcPr>
            <w:tcW w:w="1941" w:type="dxa"/>
          </w:tcPr>
          <w:p w14:paraId="54F0F0DE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3A5564AB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A199426" w14:textId="77777777" w:rsidTr="003D1A58">
        <w:tc>
          <w:tcPr>
            <w:tcW w:w="889" w:type="dxa"/>
          </w:tcPr>
          <w:p w14:paraId="0A691046" w14:textId="761CBCC3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04</w:t>
            </w:r>
          </w:p>
        </w:tc>
        <w:tc>
          <w:tcPr>
            <w:tcW w:w="4962" w:type="dxa"/>
          </w:tcPr>
          <w:p w14:paraId="7BA20865" w14:textId="6AD59223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FÉRIAS (1/12)</w:t>
            </w:r>
          </w:p>
        </w:tc>
        <w:tc>
          <w:tcPr>
            <w:tcW w:w="1941" w:type="dxa"/>
          </w:tcPr>
          <w:p w14:paraId="12290906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4B4BE83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463ED2B8" w14:textId="77777777" w:rsidTr="003D1A58">
        <w:tc>
          <w:tcPr>
            <w:tcW w:w="889" w:type="dxa"/>
          </w:tcPr>
          <w:p w14:paraId="025558CA" w14:textId="60E6244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05</w:t>
            </w:r>
          </w:p>
        </w:tc>
        <w:tc>
          <w:tcPr>
            <w:tcW w:w="4962" w:type="dxa"/>
          </w:tcPr>
          <w:p w14:paraId="1F3BEED6" w14:textId="31E44CB1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1/3 FÉRIAS (1/12)  </w:t>
            </w:r>
          </w:p>
        </w:tc>
        <w:tc>
          <w:tcPr>
            <w:tcW w:w="1941" w:type="dxa"/>
          </w:tcPr>
          <w:p w14:paraId="59465D16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7B6E018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565E4FFD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7326BBC6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(C)</w:t>
            </w:r>
          </w:p>
        </w:tc>
        <w:tc>
          <w:tcPr>
            <w:tcW w:w="2204" w:type="dxa"/>
          </w:tcPr>
          <w:p w14:paraId="2FFEA07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0C3CE91C" w14:textId="77777777" w:rsidTr="003D1A58">
        <w:tc>
          <w:tcPr>
            <w:tcW w:w="889" w:type="dxa"/>
          </w:tcPr>
          <w:p w14:paraId="7B2F928B" w14:textId="1A949AD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4962" w:type="dxa"/>
          </w:tcPr>
          <w:p w14:paraId="6B15E571" w14:textId="4A97B2E1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ENCARGOS SOCIAIS 13º, Férias e 1/3 Férias (1/12)</w:t>
            </w:r>
          </w:p>
        </w:tc>
        <w:tc>
          <w:tcPr>
            <w:tcW w:w="1941" w:type="dxa"/>
          </w:tcPr>
          <w:p w14:paraId="420FFF2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7ABBA885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1F92D118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72BB67C8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(D)</w:t>
            </w:r>
          </w:p>
        </w:tc>
        <w:tc>
          <w:tcPr>
            <w:tcW w:w="2204" w:type="dxa"/>
          </w:tcPr>
          <w:p w14:paraId="1A8947C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4A470ECF" w14:textId="77777777" w:rsidTr="003D1A58">
        <w:tc>
          <w:tcPr>
            <w:tcW w:w="889" w:type="dxa"/>
          </w:tcPr>
          <w:p w14:paraId="5E6C439C" w14:textId="43DB135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06</w:t>
            </w:r>
          </w:p>
        </w:tc>
        <w:tc>
          <w:tcPr>
            <w:tcW w:w="4962" w:type="dxa"/>
          </w:tcPr>
          <w:p w14:paraId="7A6A92DB" w14:textId="3AEDBA6B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TRANSPORTE </w:t>
            </w:r>
          </w:p>
        </w:tc>
        <w:tc>
          <w:tcPr>
            <w:tcW w:w="1941" w:type="dxa"/>
          </w:tcPr>
          <w:p w14:paraId="6590DDE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019EF5C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2C4E380" w14:textId="77777777" w:rsidTr="003D1A58">
        <w:tc>
          <w:tcPr>
            <w:tcW w:w="889" w:type="dxa"/>
          </w:tcPr>
          <w:p w14:paraId="74B3DBFB" w14:textId="5FDFB60B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07</w:t>
            </w:r>
          </w:p>
        </w:tc>
        <w:tc>
          <w:tcPr>
            <w:tcW w:w="4962" w:type="dxa"/>
          </w:tcPr>
          <w:p w14:paraId="330B238C" w14:textId="4922F332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ASSISTÊNCIA MÉDICA</w:t>
            </w:r>
          </w:p>
        </w:tc>
        <w:tc>
          <w:tcPr>
            <w:tcW w:w="1941" w:type="dxa"/>
          </w:tcPr>
          <w:p w14:paraId="4D5F72F9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61CA8E60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712DF776" w14:textId="77777777" w:rsidTr="003D1A58">
        <w:tc>
          <w:tcPr>
            <w:tcW w:w="889" w:type="dxa"/>
          </w:tcPr>
          <w:p w14:paraId="46586B2F" w14:textId="1F34B8B1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08</w:t>
            </w:r>
          </w:p>
        </w:tc>
        <w:tc>
          <w:tcPr>
            <w:tcW w:w="4962" w:type="dxa"/>
          </w:tcPr>
          <w:p w14:paraId="4914C111" w14:textId="7FD3FE73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ASSISTÊNCIA ODONTOLÓGICA</w:t>
            </w:r>
          </w:p>
        </w:tc>
        <w:tc>
          <w:tcPr>
            <w:tcW w:w="1941" w:type="dxa"/>
          </w:tcPr>
          <w:p w14:paraId="3C3F7E98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6AE869C1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4E854D36" w14:textId="77777777" w:rsidTr="003D1A58">
        <w:tc>
          <w:tcPr>
            <w:tcW w:w="889" w:type="dxa"/>
          </w:tcPr>
          <w:p w14:paraId="0B7B6EDE" w14:textId="7F3881F5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09</w:t>
            </w:r>
          </w:p>
        </w:tc>
        <w:tc>
          <w:tcPr>
            <w:tcW w:w="4962" w:type="dxa"/>
          </w:tcPr>
          <w:p w14:paraId="1958FE03" w14:textId="55555B94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ALIMENTAÇÃO/REFEIÇÃO </w:t>
            </w:r>
          </w:p>
        </w:tc>
        <w:tc>
          <w:tcPr>
            <w:tcW w:w="1941" w:type="dxa"/>
          </w:tcPr>
          <w:p w14:paraId="061577E2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00A4D4D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24D42C9B" w14:textId="77777777" w:rsidTr="003D1A58">
        <w:tc>
          <w:tcPr>
            <w:tcW w:w="889" w:type="dxa"/>
          </w:tcPr>
          <w:p w14:paraId="6AEFF10C" w14:textId="4C181C6F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10</w:t>
            </w:r>
          </w:p>
        </w:tc>
        <w:tc>
          <w:tcPr>
            <w:tcW w:w="4962" w:type="dxa"/>
          </w:tcPr>
          <w:p w14:paraId="11FF5C43" w14:textId="12817AAB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CESTA BÁSICA </w:t>
            </w:r>
          </w:p>
        </w:tc>
        <w:tc>
          <w:tcPr>
            <w:tcW w:w="1941" w:type="dxa"/>
          </w:tcPr>
          <w:p w14:paraId="0C833668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20CAF2E0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FC6D8AA" w14:textId="77777777" w:rsidTr="003D1A58">
        <w:tc>
          <w:tcPr>
            <w:tcW w:w="7792" w:type="dxa"/>
            <w:gridSpan w:val="3"/>
          </w:tcPr>
          <w:p w14:paraId="50BC871B" w14:textId="4EE89B90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(E)</w:t>
            </w:r>
          </w:p>
        </w:tc>
        <w:tc>
          <w:tcPr>
            <w:tcW w:w="2204" w:type="dxa"/>
          </w:tcPr>
          <w:p w14:paraId="6B97F60A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1A862251" w14:textId="77777777" w:rsidTr="003D1A58">
        <w:tc>
          <w:tcPr>
            <w:tcW w:w="889" w:type="dxa"/>
          </w:tcPr>
          <w:p w14:paraId="4A72D57D" w14:textId="2C6E8DF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11</w:t>
            </w:r>
          </w:p>
        </w:tc>
        <w:tc>
          <w:tcPr>
            <w:tcW w:w="4962" w:type="dxa"/>
          </w:tcPr>
          <w:p w14:paraId="3274ED2F" w14:textId="37379CE7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TAXA ADM. + DESPESAS OPERACIONAIS </w:t>
            </w:r>
          </w:p>
        </w:tc>
        <w:tc>
          <w:tcPr>
            <w:tcW w:w="1941" w:type="dxa"/>
          </w:tcPr>
          <w:p w14:paraId="4ABBF692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27EF185B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63C441CE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26DF4D4D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(F)</w:t>
            </w:r>
          </w:p>
        </w:tc>
        <w:tc>
          <w:tcPr>
            <w:tcW w:w="2204" w:type="dxa"/>
          </w:tcPr>
          <w:p w14:paraId="5FA54E9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28AF6ABB" w14:textId="77777777" w:rsidTr="003D1A58">
        <w:tc>
          <w:tcPr>
            <w:tcW w:w="7792" w:type="dxa"/>
            <w:gridSpan w:val="3"/>
            <w:shd w:val="clear" w:color="auto" w:fill="BFBFBF" w:themeFill="background1" w:themeFillShade="BF"/>
          </w:tcPr>
          <w:p w14:paraId="7FE29A35" w14:textId="46453EAB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TOTAL GERAL</w:t>
            </w:r>
            <w:r w:rsidR="003D1A58">
              <w:rPr>
                <w:rFonts w:ascii="Verdana" w:hAnsi="Verdana" w:cs="Arial"/>
                <w:b/>
                <w:sz w:val="21"/>
                <w:szCs w:val="21"/>
              </w:rPr>
              <w:t xml:space="preserve"> MENSAL UNITÁRIO (POSTO DE TRABALHO) </w:t>
            </w:r>
            <w:r w:rsidRPr="003D1A58">
              <w:rPr>
                <w:rFonts w:ascii="Verdana" w:hAnsi="Verdana"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204" w:type="dxa"/>
          </w:tcPr>
          <w:p w14:paraId="3342E747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</w:tbl>
    <w:p w14:paraId="0AA29150" w14:textId="77777777" w:rsidR="00AB225E" w:rsidRPr="00DE7048" w:rsidRDefault="00AB225E" w:rsidP="00AB225E">
      <w:pPr>
        <w:rPr>
          <w:rFonts w:ascii="Verdana" w:hAnsi="Verdana" w:cs="Arial"/>
          <w:b/>
          <w:sz w:val="28"/>
          <w:szCs w:val="28"/>
          <w:u w:val="thick"/>
        </w:rPr>
      </w:pPr>
    </w:p>
    <w:bookmarkEnd w:id="1"/>
    <w:p w14:paraId="41B4296C" w14:textId="77777777" w:rsidR="00AB225E" w:rsidRPr="00AB225E" w:rsidRDefault="00AB225E" w:rsidP="00971A68">
      <w:pPr>
        <w:jc w:val="center"/>
        <w:rPr>
          <w:rFonts w:ascii="Verdana" w:hAnsi="Verdana" w:cs="Arial"/>
          <w:b/>
          <w:sz w:val="22"/>
          <w:szCs w:val="22"/>
          <w:u w:val="thick"/>
        </w:rPr>
      </w:pPr>
    </w:p>
    <w:p w14:paraId="2207CCFC" w14:textId="77777777" w:rsidR="00AB225E" w:rsidRDefault="00AB225E" w:rsidP="00C91E4B">
      <w:pPr>
        <w:jc w:val="both"/>
        <w:rPr>
          <w:rFonts w:ascii="Verdana" w:hAnsi="Verdana" w:cs="Arial"/>
          <w:bCs/>
          <w:sz w:val="22"/>
          <w:szCs w:val="22"/>
        </w:rPr>
      </w:pPr>
    </w:p>
    <w:p w14:paraId="29632C5C" w14:textId="77777777" w:rsidR="00AB225E" w:rsidRDefault="00AB225E" w:rsidP="00C91E4B">
      <w:pPr>
        <w:jc w:val="both"/>
        <w:rPr>
          <w:rFonts w:ascii="Verdana" w:hAnsi="Verdana" w:cs="Arial"/>
          <w:bCs/>
          <w:sz w:val="22"/>
          <w:szCs w:val="22"/>
        </w:rPr>
      </w:pPr>
    </w:p>
    <w:p w14:paraId="6C3CBFFB" w14:textId="77777777" w:rsidR="00CB5C34" w:rsidRPr="00AB225E" w:rsidRDefault="00CB5C34" w:rsidP="00CF1455">
      <w:pPr>
        <w:pStyle w:val="Corpodetexto"/>
        <w:jc w:val="center"/>
        <w:rPr>
          <w:rFonts w:ascii="Verdana" w:hAnsi="Verdana"/>
          <w:b w:val="0"/>
          <w:bCs/>
          <w:sz w:val="22"/>
          <w:szCs w:val="22"/>
        </w:rPr>
      </w:pPr>
    </w:p>
    <w:sectPr w:rsidR="00CB5C34" w:rsidRPr="00AB225E" w:rsidSect="00CB5C34">
      <w:headerReference w:type="default" r:id="rId8"/>
      <w:pgSz w:w="11907" w:h="16840" w:code="9"/>
      <w:pgMar w:top="851" w:right="851" w:bottom="624" w:left="851" w:header="284" w:footer="3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Pr="00DE25E0" w:rsidRDefault="00514CC6">
      <w:r w:rsidRPr="00DE25E0">
        <w:separator/>
      </w:r>
    </w:p>
  </w:endnote>
  <w:endnote w:type="continuationSeparator" w:id="0">
    <w:p w14:paraId="1566C1CD" w14:textId="77777777" w:rsidR="00514CC6" w:rsidRPr="00DE25E0" w:rsidRDefault="00514CC6">
      <w:r w:rsidRPr="00DE25E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Pr="00DE25E0" w:rsidRDefault="00514CC6">
      <w:r w:rsidRPr="00DE25E0">
        <w:separator/>
      </w:r>
    </w:p>
  </w:footnote>
  <w:footnote w:type="continuationSeparator" w:id="0">
    <w:p w14:paraId="5E517EBF" w14:textId="77777777" w:rsidR="00514CC6" w:rsidRPr="00DE25E0" w:rsidRDefault="00514CC6">
      <w:r w:rsidRPr="00DE25E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Pr="00DE25E0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 w:rsidRPr="00DE25E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Pr="00DE25E0" w:rsidRDefault="007008EF">
                          <w:r w:rsidRPr="00DE25E0"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1763566416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Pr="00DE25E0" w:rsidRDefault="007008EF">
                    <w:r w:rsidRPr="00DE25E0"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1763566416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 w:rsidRPr="00DE25E0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Pr="00DE25E0" w:rsidRDefault="00C80A74">
    <w:pPr>
      <w:jc w:val="center"/>
      <w:rPr>
        <w:b/>
        <w:color w:val="000080"/>
        <w:sz w:val="36"/>
      </w:rPr>
    </w:pPr>
    <w:r w:rsidRPr="00DE25E0">
      <w:rPr>
        <w:b/>
        <w:color w:val="000080"/>
        <w:sz w:val="18"/>
      </w:rPr>
      <w:tab/>
      <w:t xml:space="preserve">                </w:t>
    </w:r>
    <w:r w:rsidRPr="00DE25E0">
      <w:rPr>
        <w:b/>
        <w:color w:val="000080"/>
        <w:sz w:val="18"/>
        <w:u w:val="single"/>
      </w:rPr>
      <w:t xml:space="preserve"> </w:t>
    </w:r>
    <w:r w:rsidRPr="00DE25E0"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 w:rsidRPr="00DE25E0">
      <w:rPr>
        <w:rFonts w:ascii="Brush Script MT" w:hAnsi="Brush Script MT"/>
        <w:b/>
        <w:color w:val="000080"/>
        <w:sz w:val="36"/>
      </w:rPr>
      <w:t>Novembro</w:t>
    </w:r>
    <w:proofErr w:type="gramEnd"/>
    <w:r w:rsidRPr="00DE25E0"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Pr="00DE25E0" w:rsidRDefault="007008EF" w:rsidP="001667C9">
    <w:pPr>
      <w:pStyle w:val="Cabealho"/>
      <w:tabs>
        <w:tab w:val="clear" w:pos="4419"/>
        <w:tab w:val="clear" w:pos="8838"/>
        <w:tab w:val="left" w:pos="3105"/>
      </w:tabs>
    </w:pPr>
    <w:r w:rsidRPr="00DE25E0"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 w:rsidRPr="00DE25E0">
      <w:tab/>
    </w:r>
  </w:p>
  <w:p w14:paraId="532DD5DF" w14:textId="77777777" w:rsidR="00C80A74" w:rsidRPr="00DE25E0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37160"/>
    <w:multiLevelType w:val="multilevel"/>
    <w:tmpl w:val="BFA6BFC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Zero"/>
      <w:lvlText w:val="%1.%2.%3.%4."/>
      <w:lvlJc w:val="left"/>
      <w:pPr>
        <w:ind w:left="1440" w:hanging="144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</w:rPr>
    </w:lvl>
  </w:abstractNum>
  <w:abstractNum w:abstractNumId="1" w15:restartNumberingAfterBreak="0">
    <w:nsid w:val="34C412C0"/>
    <w:multiLevelType w:val="hybridMultilevel"/>
    <w:tmpl w:val="F7168F26"/>
    <w:lvl w:ilvl="0" w:tplc="42866D4A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 w:val="0"/>
        <w:i w:val="0"/>
        <w:i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2"/>
  </w:num>
  <w:num w:numId="2" w16cid:durableId="2138139498">
    <w:abstractNumId w:val="1"/>
  </w:num>
  <w:num w:numId="3" w16cid:durableId="1387757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14D1"/>
    <w:rsid w:val="000043CD"/>
    <w:rsid w:val="0003171C"/>
    <w:rsid w:val="00045240"/>
    <w:rsid w:val="000458EF"/>
    <w:rsid w:val="00046569"/>
    <w:rsid w:val="00050284"/>
    <w:rsid w:val="00056373"/>
    <w:rsid w:val="00065048"/>
    <w:rsid w:val="0006544C"/>
    <w:rsid w:val="000664ED"/>
    <w:rsid w:val="00075F32"/>
    <w:rsid w:val="00081609"/>
    <w:rsid w:val="00094825"/>
    <w:rsid w:val="000A36A1"/>
    <w:rsid w:val="000A62C1"/>
    <w:rsid w:val="000C381C"/>
    <w:rsid w:val="000D5805"/>
    <w:rsid w:val="000D6B0D"/>
    <w:rsid w:val="00123952"/>
    <w:rsid w:val="001332EA"/>
    <w:rsid w:val="00140457"/>
    <w:rsid w:val="00144B09"/>
    <w:rsid w:val="001557BE"/>
    <w:rsid w:val="001667C9"/>
    <w:rsid w:val="00171A9F"/>
    <w:rsid w:val="001747EF"/>
    <w:rsid w:val="001A42D1"/>
    <w:rsid w:val="001C37B3"/>
    <w:rsid w:val="001C3B64"/>
    <w:rsid w:val="001D5129"/>
    <w:rsid w:val="001F0E00"/>
    <w:rsid w:val="001F6377"/>
    <w:rsid w:val="00222AA2"/>
    <w:rsid w:val="00233226"/>
    <w:rsid w:val="00236C4C"/>
    <w:rsid w:val="00245848"/>
    <w:rsid w:val="00270DE5"/>
    <w:rsid w:val="00283439"/>
    <w:rsid w:val="002B05EC"/>
    <w:rsid w:val="002B58F4"/>
    <w:rsid w:val="0030082A"/>
    <w:rsid w:val="00302C8D"/>
    <w:rsid w:val="00314C06"/>
    <w:rsid w:val="00325B00"/>
    <w:rsid w:val="00350739"/>
    <w:rsid w:val="0035377F"/>
    <w:rsid w:val="003755CD"/>
    <w:rsid w:val="00387726"/>
    <w:rsid w:val="00396878"/>
    <w:rsid w:val="003A1CB8"/>
    <w:rsid w:val="003B4CA7"/>
    <w:rsid w:val="003D13DD"/>
    <w:rsid w:val="003D1A58"/>
    <w:rsid w:val="003F0120"/>
    <w:rsid w:val="004017C5"/>
    <w:rsid w:val="00404A41"/>
    <w:rsid w:val="00406F43"/>
    <w:rsid w:val="00411703"/>
    <w:rsid w:val="00413467"/>
    <w:rsid w:val="00437A0A"/>
    <w:rsid w:val="00443CF5"/>
    <w:rsid w:val="00455F02"/>
    <w:rsid w:val="00462F52"/>
    <w:rsid w:val="004646D9"/>
    <w:rsid w:val="00481B08"/>
    <w:rsid w:val="00483BB2"/>
    <w:rsid w:val="004843E7"/>
    <w:rsid w:val="00484908"/>
    <w:rsid w:val="004A3FC9"/>
    <w:rsid w:val="004B2DF5"/>
    <w:rsid w:val="004B3903"/>
    <w:rsid w:val="004D1D49"/>
    <w:rsid w:val="004D311B"/>
    <w:rsid w:val="004D5576"/>
    <w:rsid w:val="004E011B"/>
    <w:rsid w:val="004E0DF9"/>
    <w:rsid w:val="004E64C3"/>
    <w:rsid w:val="004F362F"/>
    <w:rsid w:val="00514CC6"/>
    <w:rsid w:val="00526B21"/>
    <w:rsid w:val="005375BB"/>
    <w:rsid w:val="00543EA6"/>
    <w:rsid w:val="005550D3"/>
    <w:rsid w:val="0056577A"/>
    <w:rsid w:val="005730FA"/>
    <w:rsid w:val="0057596E"/>
    <w:rsid w:val="005831E4"/>
    <w:rsid w:val="005C1539"/>
    <w:rsid w:val="005D4D35"/>
    <w:rsid w:val="005E7C21"/>
    <w:rsid w:val="005F05AD"/>
    <w:rsid w:val="00610AEA"/>
    <w:rsid w:val="00613579"/>
    <w:rsid w:val="00614901"/>
    <w:rsid w:val="00637166"/>
    <w:rsid w:val="00643215"/>
    <w:rsid w:val="006603D2"/>
    <w:rsid w:val="0066155F"/>
    <w:rsid w:val="00671CBE"/>
    <w:rsid w:val="00675A63"/>
    <w:rsid w:val="0068106C"/>
    <w:rsid w:val="00683FF6"/>
    <w:rsid w:val="00684A03"/>
    <w:rsid w:val="006853F2"/>
    <w:rsid w:val="00690E12"/>
    <w:rsid w:val="006969BD"/>
    <w:rsid w:val="006A3D93"/>
    <w:rsid w:val="006D31A0"/>
    <w:rsid w:val="006D334D"/>
    <w:rsid w:val="006D5F99"/>
    <w:rsid w:val="006F624F"/>
    <w:rsid w:val="007008EF"/>
    <w:rsid w:val="007056A3"/>
    <w:rsid w:val="00714388"/>
    <w:rsid w:val="007265F3"/>
    <w:rsid w:val="00730D9E"/>
    <w:rsid w:val="00741B49"/>
    <w:rsid w:val="00763913"/>
    <w:rsid w:val="00772CA5"/>
    <w:rsid w:val="007A324C"/>
    <w:rsid w:val="007A71F7"/>
    <w:rsid w:val="007C7D7D"/>
    <w:rsid w:val="007D0FE4"/>
    <w:rsid w:val="007D2815"/>
    <w:rsid w:val="007E086C"/>
    <w:rsid w:val="007F53FA"/>
    <w:rsid w:val="008168CC"/>
    <w:rsid w:val="00822239"/>
    <w:rsid w:val="00843C76"/>
    <w:rsid w:val="00844F11"/>
    <w:rsid w:val="008457DD"/>
    <w:rsid w:val="0088227C"/>
    <w:rsid w:val="0089320C"/>
    <w:rsid w:val="00895058"/>
    <w:rsid w:val="008A1DBF"/>
    <w:rsid w:val="00901F9A"/>
    <w:rsid w:val="00903081"/>
    <w:rsid w:val="00937F86"/>
    <w:rsid w:val="009412D6"/>
    <w:rsid w:val="00943CF2"/>
    <w:rsid w:val="009571DB"/>
    <w:rsid w:val="009717E0"/>
    <w:rsid w:val="00971A68"/>
    <w:rsid w:val="00975432"/>
    <w:rsid w:val="00982618"/>
    <w:rsid w:val="0098516D"/>
    <w:rsid w:val="00990CBF"/>
    <w:rsid w:val="00995AED"/>
    <w:rsid w:val="009A6FEA"/>
    <w:rsid w:val="009C5A31"/>
    <w:rsid w:val="009E5291"/>
    <w:rsid w:val="009F7342"/>
    <w:rsid w:val="00A13C7A"/>
    <w:rsid w:val="00A24051"/>
    <w:rsid w:val="00A2550D"/>
    <w:rsid w:val="00A32B6D"/>
    <w:rsid w:val="00A32EDB"/>
    <w:rsid w:val="00A33AAE"/>
    <w:rsid w:val="00A62CCB"/>
    <w:rsid w:val="00A83971"/>
    <w:rsid w:val="00A90CE1"/>
    <w:rsid w:val="00A93AF1"/>
    <w:rsid w:val="00A949D0"/>
    <w:rsid w:val="00AA0F25"/>
    <w:rsid w:val="00AA2764"/>
    <w:rsid w:val="00AB0BC7"/>
    <w:rsid w:val="00AB225E"/>
    <w:rsid w:val="00AB3341"/>
    <w:rsid w:val="00AC2303"/>
    <w:rsid w:val="00B11DA1"/>
    <w:rsid w:val="00B25C4F"/>
    <w:rsid w:val="00B53F68"/>
    <w:rsid w:val="00B57C8B"/>
    <w:rsid w:val="00B6754A"/>
    <w:rsid w:val="00B70236"/>
    <w:rsid w:val="00B73326"/>
    <w:rsid w:val="00B80E34"/>
    <w:rsid w:val="00B8335A"/>
    <w:rsid w:val="00B834D5"/>
    <w:rsid w:val="00B93A0F"/>
    <w:rsid w:val="00BA180F"/>
    <w:rsid w:val="00BA1C2A"/>
    <w:rsid w:val="00BA2C45"/>
    <w:rsid w:val="00BA6798"/>
    <w:rsid w:val="00BC2603"/>
    <w:rsid w:val="00BD017D"/>
    <w:rsid w:val="00BD3125"/>
    <w:rsid w:val="00BF0002"/>
    <w:rsid w:val="00C008A5"/>
    <w:rsid w:val="00C04C3D"/>
    <w:rsid w:val="00C21B4B"/>
    <w:rsid w:val="00C31681"/>
    <w:rsid w:val="00C369CE"/>
    <w:rsid w:val="00C401DA"/>
    <w:rsid w:val="00C402D4"/>
    <w:rsid w:val="00C46F58"/>
    <w:rsid w:val="00C568DE"/>
    <w:rsid w:val="00C7154B"/>
    <w:rsid w:val="00C71BBA"/>
    <w:rsid w:val="00C75FBA"/>
    <w:rsid w:val="00C80A74"/>
    <w:rsid w:val="00C8471B"/>
    <w:rsid w:val="00C91E4B"/>
    <w:rsid w:val="00C9606F"/>
    <w:rsid w:val="00CA2644"/>
    <w:rsid w:val="00CA5705"/>
    <w:rsid w:val="00CB5C34"/>
    <w:rsid w:val="00CD44E8"/>
    <w:rsid w:val="00CD582F"/>
    <w:rsid w:val="00CE4229"/>
    <w:rsid w:val="00CF1455"/>
    <w:rsid w:val="00CF52B1"/>
    <w:rsid w:val="00D21D90"/>
    <w:rsid w:val="00D316BD"/>
    <w:rsid w:val="00D33B72"/>
    <w:rsid w:val="00D37B0F"/>
    <w:rsid w:val="00D412F7"/>
    <w:rsid w:val="00D41CCD"/>
    <w:rsid w:val="00D43EF3"/>
    <w:rsid w:val="00D458DC"/>
    <w:rsid w:val="00D60A92"/>
    <w:rsid w:val="00D70937"/>
    <w:rsid w:val="00D71ABD"/>
    <w:rsid w:val="00D82280"/>
    <w:rsid w:val="00D97E3D"/>
    <w:rsid w:val="00DA2CB9"/>
    <w:rsid w:val="00DB721E"/>
    <w:rsid w:val="00DC6662"/>
    <w:rsid w:val="00DE25E0"/>
    <w:rsid w:val="00DE7048"/>
    <w:rsid w:val="00DF2FC7"/>
    <w:rsid w:val="00DF6C2C"/>
    <w:rsid w:val="00E0231E"/>
    <w:rsid w:val="00E04D34"/>
    <w:rsid w:val="00E05652"/>
    <w:rsid w:val="00E11CFE"/>
    <w:rsid w:val="00E21B9B"/>
    <w:rsid w:val="00E25D49"/>
    <w:rsid w:val="00E306E2"/>
    <w:rsid w:val="00E41819"/>
    <w:rsid w:val="00E44157"/>
    <w:rsid w:val="00E51E05"/>
    <w:rsid w:val="00E65DAF"/>
    <w:rsid w:val="00E70FD6"/>
    <w:rsid w:val="00E7567B"/>
    <w:rsid w:val="00E76731"/>
    <w:rsid w:val="00E86B77"/>
    <w:rsid w:val="00E924FF"/>
    <w:rsid w:val="00EA3920"/>
    <w:rsid w:val="00EB32D0"/>
    <w:rsid w:val="00EB3561"/>
    <w:rsid w:val="00ED00CC"/>
    <w:rsid w:val="00ED3CA2"/>
    <w:rsid w:val="00EE30A5"/>
    <w:rsid w:val="00EF1260"/>
    <w:rsid w:val="00F02791"/>
    <w:rsid w:val="00F5595B"/>
    <w:rsid w:val="00F6113E"/>
    <w:rsid w:val="00F6125A"/>
    <w:rsid w:val="00F644B4"/>
    <w:rsid w:val="00FA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334D"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uiPriority w:val="59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  <w:style w:type="character" w:styleId="Hyperlink">
    <w:name w:val="Hyperlink"/>
    <w:basedOn w:val="Fontepargpadro"/>
    <w:rsid w:val="00140457"/>
    <w:rPr>
      <w:color w:val="0000FF" w:themeColor="hyperlink"/>
      <w:u w:val="single"/>
    </w:rPr>
  </w:style>
  <w:style w:type="table" w:customStyle="1" w:styleId="TableGrid">
    <w:name w:val="TableGrid"/>
    <w:rsid w:val="00B57C8B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7</TotalTime>
  <Pages>1</Pages>
  <Words>116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856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Adriana</cp:lastModifiedBy>
  <cp:revision>4</cp:revision>
  <cp:lastPrinted>2026-05-14T15:42:00Z</cp:lastPrinted>
  <dcterms:created xsi:type="dcterms:W3CDTF">2026-05-26T19:29:00Z</dcterms:created>
  <dcterms:modified xsi:type="dcterms:W3CDTF">2026-06-09T19:31:00Z</dcterms:modified>
</cp:coreProperties>
</file>