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74CEB9EA" w:rsidR="00B80E34" w:rsidRDefault="00C30056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</w:t>
      </w:r>
      <w:r w:rsidR="00B80E34">
        <w:rPr>
          <w:rFonts w:ascii="Gabriola" w:hAnsi="Gabriola" w:cs="Arial"/>
          <w:b/>
          <w:sz w:val="50"/>
          <w:szCs w:val="50"/>
          <w:u w:val="thick"/>
        </w:rPr>
        <w:t xml:space="preserve">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6B01D2FB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521316">
        <w:rPr>
          <w:rFonts w:asciiTheme="minorHAnsi" w:hAnsiTheme="minorHAnsi" w:cstheme="minorHAnsi"/>
          <w:b/>
          <w:sz w:val="36"/>
          <w:szCs w:val="36"/>
          <w:u w:val="thick"/>
        </w:rPr>
        <w:t>44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E84B9D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10A7832C" w14:textId="1BC7FA4F" w:rsidR="00E84B9D" w:rsidRDefault="00E84B9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Nº </w:t>
      </w:r>
      <w:r w:rsidR="0074033E">
        <w:rPr>
          <w:rFonts w:asciiTheme="minorHAnsi" w:hAnsiTheme="minorHAnsi" w:cstheme="minorHAnsi"/>
          <w:b/>
          <w:sz w:val="36"/>
          <w:szCs w:val="36"/>
          <w:u w:val="thick"/>
        </w:rPr>
        <w:t>5</w:t>
      </w:r>
      <w:r w:rsidR="00521316">
        <w:rPr>
          <w:rFonts w:asciiTheme="minorHAnsi" w:hAnsiTheme="minorHAnsi" w:cstheme="minorHAnsi"/>
          <w:b/>
          <w:sz w:val="36"/>
          <w:szCs w:val="36"/>
          <w:u w:val="thick"/>
        </w:rPr>
        <w:t>5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264A987E" w14:textId="77777777" w:rsidR="00FD08AC" w:rsidRDefault="00FD08AC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</w:p>
    <w:p w14:paraId="7347CEE5" w14:textId="545BA4B1" w:rsidR="00FD08AC" w:rsidRDefault="00FD08AC" w:rsidP="00FD08AC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 xml:space="preserve">FORNECEDOR: _____________________________________________________________________________________________________    </w:t>
      </w:r>
    </w:p>
    <w:p w14:paraId="24D926CC" w14:textId="76D9A59E" w:rsidR="00FD08AC" w:rsidRPr="00C008A5" w:rsidRDefault="00FD08AC" w:rsidP="00FD08AC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>
        <w:rPr>
          <w:b/>
        </w:rPr>
        <w:t>________________________________________</w:t>
      </w:r>
      <w:r>
        <w:rPr>
          <w:b/>
        </w:rPr>
        <w:tab/>
      </w:r>
      <w:r w:rsidRPr="00CF1455">
        <w:rPr>
          <w:b/>
        </w:rPr>
        <w:t>I.E. nº</w:t>
      </w:r>
      <w:r>
        <w:rPr>
          <w:b/>
        </w:rPr>
        <w:t xml:space="preserve"> </w:t>
      </w:r>
      <w:r w:rsidRPr="009412D6">
        <w:rPr>
          <w:b/>
          <w:bCs/>
        </w:rPr>
        <w:t>_____________________________</w:t>
      </w:r>
      <w:r>
        <w:rPr>
          <w:b/>
          <w:bCs/>
        </w:rPr>
        <w:t xml:space="preserve"> I. Municipal nº ___________________</w:t>
      </w:r>
    </w:p>
    <w:p w14:paraId="39B22079" w14:textId="1598519E" w:rsidR="00FD08AC" w:rsidRPr="009412D6" w:rsidRDefault="00FD08AC" w:rsidP="00FD08AC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</w:t>
      </w:r>
      <w:r>
        <w:rPr>
          <w:rFonts w:ascii="Arial" w:hAnsi="Arial"/>
          <w:b/>
          <w:bCs/>
        </w:rPr>
        <w:t>______________________________________</w:t>
      </w:r>
      <w:r w:rsidRPr="009412D6">
        <w:rPr>
          <w:rFonts w:ascii="Arial" w:hAnsi="Arial"/>
          <w:b/>
          <w:bCs/>
        </w:rPr>
        <w:t>_____________________</w:t>
      </w:r>
      <w:r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3628405B" w14:textId="3F28A9C3" w:rsidR="00FD08AC" w:rsidRDefault="00FD08AC" w:rsidP="00FD08AC">
      <w:pPr>
        <w:tabs>
          <w:tab w:val="left" w:pos="4820"/>
        </w:tabs>
        <w:spacing w:after="200"/>
        <w:jc w:val="both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412D6">
        <w:rPr>
          <w:rFonts w:ascii="Arial" w:hAnsi="Arial"/>
          <w:b/>
          <w:bCs/>
        </w:rPr>
        <w:t>CEP: __________________</w:t>
      </w:r>
      <w:r>
        <w:rPr>
          <w:rFonts w:ascii="Arial" w:hAnsi="Arial"/>
          <w:b/>
          <w:bCs/>
        </w:rPr>
        <w:t xml:space="preserve"> </w:t>
      </w:r>
      <w:r w:rsidRPr="009412D6">
        <w:rPr>
          <w:rFonts w:ascii="Arial" w:hAnsi="Arial"/>
          <w:b/>
          <w:bCs/>
        </w:rPr>
        <w:t>FONE: (19) _________</w:t>
      </w:r>
      <w:r>
        <w:rPr>
          <w:rFonts w:ascii="Arial" w:hAnsi="Arial"/>
          <w:b/>
          <w:bCs/>
        </w:rPr>
        <w:t>___________</w:t>
      </w:r>
      <w:r w:rsidRPr="009412D6">
        <w:rPr>
          <w:rFonts w:ascii="Arial" w:hAnsi="Arial"/>
          <w:b/>
          <w:bCs/>
        </w:rPr>
        <w:t>_</w:t>
      </w:r>
      <w:r>
        <w:rPr>
          <w:rFonts w:ascii="Arial" w:hAnsi="Arial"/>
          <w:b/>
          <w:bCs/>
        </w:rPr>
        <w:t xml:space="preserve"> E-MAIL: ____________________________________________________</w:t>
      </w:r>
    </w:p>
    <w:p w14:paraId="128FA529" w14:textId="77777777" w:rsidR="00995AED" w:rsidRPr="005A1AC4" w:rsidRDefault="00995AED" w:rsidP="00B80E34">
      <w:pPr>
        <w:jc w:val="center"/>
        <w:rPr>
          <w:rFonts w:asciiTheme="minorHAnsi" w:hAnsiTheme="minorHAnsi" w:cstheme="minorHAnsi"/>
          <w:b/>
          <w:sz w:val="20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D927E5">
        <w:rPr>
          <w:rFonts w:ascii="Arial" w:hAnsi="Arial" w:cs="Arial"/>
          <w:b/>
          <w:sz w:val="32"/>
          <w:szCs w:val="32"/>
          <w:highlight w:val="lightGray"/>
          <w:shd w:val="clear" w:color="auto" w:fill="BFBFBF" w:themeFill="background1" w:themeFillShade="BF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E34073B" w14:textId="6DE0733D" w:rsidR="00D54772" w:rsidRDefault="00D54772" w:rsidP="00E767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VEÍCULO CRUZE</w:t>
      </w:r>
    </w:p>
    <w:tbl>
      <w:tblPr>
        <w:tblStyle w:val="Tabelacomgrade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88"/>
        <w:gridCol w:w="3040"/>
        <w:gridCol w:w="1984"/>
        <w:gridCol w:w="1985"/>
        <w:gridCol w:w="1417"/>
        <w:gridCol w:w="1276"/>
        <w:gridCol w:w="2268"/>
        <w:gridCol w:w="2693"/>
      </w:tblGrid>
      <w:tr w:rsidR="00BD22B0" w:rsidRPr="00005005" w14:paraId="5642D76F" w14:textId="77777777" w:rsidTr="004864B9">
        <w:trPr>
          <w:trHeight w:val="475"/>
        </w:trPr>
        <w:tc>
          <w:tcPr>
            <w:tcW w:w="788" w:type="dxa"/>
            <w:shd w:val="clear" w:color="auto" w:fill="BFBFBF" w:themeFill="background1" w:themeFillShade="BF"/>
            <w:vAlign w:val="center"/>
          </w:tcPr>
          <w:p w14:paraId="7E75FA05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ITEM</w:t>
            </w:r>
          </w:p>
        </w:tc>
        <w:tc>
          <w:tcPr>
            <w:tcW w:w="3040" w:type="dxa"/>
            <w:shd w:val="clear" w:color="auto" w:fill="BFBFBF" w:themeFill="background1" w:themeFillShade="BF"/>
            <w:vAlign w:val="center"/>
          </w:tcPr>
          <w:p w14:paraId="0F0594A5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DESCRIÇÃO DO ITEM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6424371C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MODELO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C631DB6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MARCA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6177C893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MEDIDA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4B569A1A" w14:textId="77777777" w:rsidR="00BD22B0" w:rsidRPr="00BD22B0" w:rsidRDefault="00BD22B0" w:rsidP="0091581B">
            <w:pPr>
              <w:tabs>
                <w:tab w:val="left" w:pos="4820"/>
              </w:tabs>
              <w:spacing w:before="40" w:after="4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QUANT.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14:paraId="5462A419" w14:textId="02841C81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VALOR UNITÁRIO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673E25F3" w14:textId="2146353E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b/>
                <w:bCs/>
                <w:sz w:val="20"/>
              </w:rPr>
            </w:pPr>
            <w:r w:rsidRPr="00BD22B0">
              <w:rPr>
                <w:rFonts w:ascii="Verdana" w:hAnsi="Verdana"/>
                <w:b/>
                <w:bCs/>
                <w:sz w:val="20"/>
              </w:rPr>
              <w:t>VALOR TOTAL</w:t>
            </w:r>
          </w:p>
        </w:tc>
      </w:tr>
      <w:tr w:rsidR="00BD22B0" w:rsidRPr="00005005" w14:paraId="4A89AFD3" w14:textId="77777777" w:rsidTr="004864B9">
        <w:trPr>
          <w:cantSplit/>
          <w:trHeight w:val="298"/>
        </w:trPr>
        <w:tc>
          <w:tcPr>
            <w:tcW w:w="788" w:type="dxa"/>
            <w:vAlign w:val="center"/>
          </w:tcPr>
          <w:p w14:paraId="5D4F9656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1</w:t>
            </w:r>
          </w:p>
        </w:tc>
        <w:tc>
          <w:tcPr>
            <w:tcW w:w="3040" w:type="dxa"/>
            <w:vAlign w:val="center"/>
          </w:tcPr>
          <w:p w14:paraId="5147595A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Pneus 215/50 R17 91V</w:t>
            </w:r>
          </w:p>
        </w:tc>
        <w:tc>
          <w:tcPr>
            <w:tcW w:w="1984" w:type="dxa"/>
            <w:vAlign w:val="center"/>
          </w:tcPr>
          <w:p w14:paraId="393BB20E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22A8D31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5775CED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Unidade</w:t>
            </w:r>
          </w:p>
        </w:tc>
        <w:tc>
          <w:tcPr>
            <w:tcW w:w="1276" w:type="dxa"/>
            <w:vAlign w:val="center"/>
          </w:tcPr>
          <w:p w14:paraId="7F34DEEA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02</w:t>
            </w:r>
          </w:p>
        </w:tc>
        <w:tc>
          <w:tcPr>
            <w:tcW w:w="2268" w:type="dxa"/>
            <w:vAlign w:val="center"/>
          </w:tcPr>
          <w:p w14:paraId="2A58A9BA" w14:textId="42D0B3E2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R$</w:t>
            </w:r>
            <w:r>
              <w:rPr>
                <w:rFonts w:ascii="Verdana" w:hAnsi="Verdana"/>
                <w:szCs w:val="24"/>
              </w:rPr>
              <w:t xml:space="preserve"> __________</w:t>
            </w:r>
            <w:r w:rsidRPr="00BD22B0">
              <w:rPr>
                <w:rFonts w:ascii="Verdana" w:hAnsi="Verdana"/>
                <w:szCs w:val="24"/>
              </w:rPr>
              <w:t xml:space="preserve">   </w:t>
            </w:r>
          </w:p>
        </w:tc>
        <w:tc>
          <w:tcPr>
            <w:tcW w:w="2693" w:type="dxa"/>
            <w:vAlign w:val="center"/>
          </w:tcPr>
          <w:p w14:paraId="2673FBA5" w14:textId="4AE7A578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 xml:space="preserve">R$ </w:t>
            </w:r>
            <w:r>
              <w:rPr>
                <w:rFonts w:ascii="Verdana" w:hAnsi="Verdana"/>
                <w:szCs w:val="24"/>
              </w:rPr>
              <w:t>__________</w:t>
            </w:r>
          </w:p>
        </w:tc>
      </w:tr>
      <w:tr w:rsidR="00BD22B0" w:rsidRPr="00005005" w14:paraId="6B681C0D" w14:textId="77777777" w:rsidTr="004864B9">
        <w:tc>
          <w:tcPr>
            <w:tcW w:w="788" w:type="dxa"/>
            <w:vAlign w:val="center"/>
          </w:tcPr>
          <w:p w14:paraId="1F2B050D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2</w:t>
            </w:r>
          </w:p>
        </w:tc>
        <w:tc>
          <w:tcPr>
            <w:tcW w:w="3040" w:type="dxa"/>
            <w:vAlign w:val="center"/>
          </w:tcPr>
          <w:p w14:paraId="506D7D91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Alinhamento</w:t>
            </w:r>
          </w:p>
        </w:tc>
        <w:tc>
          <w:tcPr>
            <w:tcW w:w="1984" w:type="dxa"/>
            <w:vAlign w:val="center"/>
          </w:tcPr>
          <w:p w14:paraId="13770636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835F39F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8D008D5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Serviço</w:t>
            </w:r>
          </w:p>
        </w:tc>
        <w:tc>
          <w:tcPr>
            <w:tcW w:w="1276" w:type="dxa"/>
            <w:vAlign w:val="center"/>
          </w:tcPr>
          <w:p w14:paraId="4FEFA6B3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01</w:t>
            </w:r>
          </w:p>
        </w:tc>
        <w:tc>
          <w:tcPr>
            <w:tcW w:w="2268" w:type="dxa"/>
            <w:vAlign w:val="center"/>
          </w:tcPr>
          <w:p w14:paraId="37DAFA45" w14:textId="55F9B408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R$</w:t>
            </w:r>
            <w:r>
              <w:rPr>
                <w:rFonts w:ascii="Verdana" w:hAnsi="Verdana"/>
                <w:szCs w:val="24"/>
              </w:rPr>
              <w:t xml:space="preserve"> __________</w:t>
            </w:r>
          </w:p>
        </w:tc>
        <w:tc>
          <w:tcPr>
            <w:tcW w:w="2693" w:type="dxa"/>
            <w:vAlign w:val="center"/>
          </w:tcPr>
          <w:p w14:paraId="66BFE95A" w14:textId="2E45E78A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R$</w:t>
            </w:r>
            <w:r>
              <w:rPr>
                <w:rFonts w:ascii="Verdana" w:hAnsi="Verdana"/>
                <w:szCs w:val="24"/>
              </w:rPr>
              <w:t xml:space="preserve"> __________</w:t>
            </w:r>
          </w:p>
        </w:tc>
      </w:tr>
      <w:tr w:rsidR="00BD22B0" w:rsidRPr="00005005" w14:paraId="1A696421" w14:textId="77777777" w:rsidTr="004864B9">
        <w:tc>
          <w:tcPr>
            <w:tcW w:w="788" w:type="dxa"/>
            <w:vAlign w:val="center"/>
          </w:tcPr>
          <w:p w14:paraId="14091051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3</w:t>
            </w:r>
          </w:p>
        </w:tc>
        <w:tc>
          <w:tcPr>
            <w:tcW w:w="3040" w:type="dxa"/>
            <w:vAlign w:val="center"/>
          </w:tcPr>
          <w:p w14:paraId="3AC3B4FD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Balanceamento</w:t>
            </w:r>
          </w:p>
        </w:tc>
        <w:tc>
          <w:tcPr>
            <w:tcW w:w="1984" w:type="dxa"/>
            <w:vAlign w:val="center"/>
          </w:tcPr>
          <w:p w14:paraId="01032548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0B9E6B0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6D3DC3C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Serviço</w:t>
            </w:r>
          </w:p>
        </w:tc>
        <w:tc>
          <w:tcPr>
            <w:tcW w:w="1276" w:type="dxa"/>
            <w:vAlign w:val="center"/>
          </w:tcPr>
          <w:p w14:paraId="28B4B733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02</w:t>
            </w:r>
          </w:p>
        </w:tc>
        <w:tc>
          <w:tcPr>
            <w:tcW w:w="2268" w:type="dxa"/>
            <w:vAlign w:val="center"/>
          </w:tcPr>
          <w:p w14:paraId="37E4EB5B" w14:textId="4CF584C1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 xml:space="preserve">R$ </w:t>
            </w:r>
            <w:r>
              <w:rPr>
                <w:rFonts w:ascii="Verdana" w:hAnsi="Verdana"/>
                <w:szCs w:val="24"/>
              </w:rPr>
              <w:t>__________</w:t>
            </w:r>
          </w:p>
        </w:tc>
        <w:tc>
          <w:tcPr>
            <w:tcW w:w="2693" w:type="dxa"/>
            <w:vAlign w:val="center"/>
          </w:tcPr>
          <w:p w14:paraId="6425D501" w14:textId="313BB05E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R$</w:t>
            </w:r>
            <w:r>
              <w:rPr>
                <w:rFonts w:ascii="Verdana" w:hAnsi="Verdana"/>
                <w:szCs w:val="24"/>
              </w:rPr>
              <w:t xml:space="preserve"> __________</w:t>
            </w:r>
          </w:p>
        </w:tc>
      </w:tr>
      <w:tr w:rsidR="00BD22B0" w:rsidRPr="00005005" w14:paraId="45BB0DB8" w14:textId="77777777" w:rsidTr="004864B9">
        <w:trPr>
          <w:trHeight w:val="367"/>
        </w:trPr>
        <w:tc>
          <w:tcPr>
            <w:tcW w:w="788" w:type="dxa"/>
            <w:vAlign w:val="center"/>
          </w:tcPr>
          <w:p w14:paraId="5832F485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4</w:t>
            </w:r>
          </w:p>
        </w:tc>
        <w:tc>
          <w:tcPr>
            <w:tcW w:w="3040" w:type="dxa"/>
            <w:vAlign w:val="center"/>
          </w:tcPr>
          <w:p w14:paraId="35DB6470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Instalação Pneus</w:t>
            </w:r>
          </w:p>
        </w:tc>
        <w:tc>
          <w:tcPr>
            <w:tcW w:w="1984" w:type="dxa"/>
            <w:vAlign w:val="center"/>
          </w:tcPr>
          <w:p w14:paraId="3CA8F986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979658B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1395380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Serviço</w:t>
            </w:r>
          </w:p>
        </w:tc>
        <w:tc>
          <w:tcPr>
            <w:tcW w:w="1276" w:type="dxa"/>
            <w:vAlign w:val="center"/>
          </w:tcPr>
          <w:p w14:paraId="0F450C5A" w14:textId="77777777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02</w:t>
            </w:r>
          </w:p>
        </w:tc>
        <w:tc>
          <w:tcPr>
            <w:tcW w:w="2268" w:type="dxa"/>
            <w:vAlign w:val="center"/>
          </w:tcPr>
          <w:p w14:paraId="66F78AAC" w14:textId="3134FD19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 xml:space="preserve">R$ </w:t>
            </w:r>
            <w:r>
              <w:rPr>
                <w:rFonts w:ascii="Verdana" w:hAnsi="Verdana"/>
                <w:szCs w:val="24"/>
              </w:rPr>
              <w:t>__________</w:t>
            </w:r>
          </w:p>
        </w:tc>
        <w:tc>
          <w:tcPr>
            <w:tcW w:w="2693" w:type="dxa"/>
            <w:vAlign w:val="center"/>
          </w:tcPr>
          <w:p w14:paraId="418FD3BF" w14:textId="6E7FCC0D" w:rsidR="00BD22B0" w:rsidRPr="00BD22B0" w:rsidRDefault="00BD22B0" w:rsidP="0091581B">
            <w:pPr>
              <w:tabs>
                <w:tab w:val="left" w:pos="4820"/>
              </w:tabs>
              <w:spacing w:before="60" w:after="60"/>
              <w:jc w:val="center"/>
              <w:rPr>
                <w:rFonts w:ascii="Verdana" w:hAnsi="Verdana"/>
                <w:szCs w:val="24"/>
              </w:rPr>
            </w:pPr>
            <w:r w:rsidRPr="00BD22B0">
              <w:rPr>
                <w:rFonts w:ascii="Verdana" w:hAnsi="Verdana"/>
                <w:szCs w:val="24"/>
              </w:rPr>
              <w:t>R$</w:t>
            </w:r>
            <w:r>
              <w:rPr>
                <w:rFonts w:ascii="Verdana" w:hAnsi="Verdana"/>
                <w:szCs w:val="24"/>
              </w:rPr>
              <w:t xml:space="preserve"> __________</w:t>
            </w:r>
          </w:p>
        </w:tc>
      </w:tr>
    </w:tbl>
    <w:p w14:paraId="70EBC78C" w14:textId="77777777" w:rsidR="000A7120" w:rsidRDefault="000A7120" w:rsidP="00550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2E59240A" w14:textId="77777777" w:rsidR="004864B9" w:rsidRPr="00A13C13" w:rsidRDefault="004864B9" w:rsidP="004864B9">
      <w:pPr>
        <w:jc w:val="both"/>
        <w:rPr>
          <w:rFonts w:ascii="Arial" w:hAnsi="Arial" w:cs="Arial"/>
          <w:b/>
          <w:szCs w:val="24"/>
          <w:lang w:val="es-ES_tradnl"/>
        </w:rPr>
      </w:pPr>
      <w:proofErr w:type="gramStart"/>
      <w:r w:rsidRPr="00A13C13">
        <w:rPr>
          <w:rFonts w:ascii="Arial" w:hAnsi="Arial" w:cs="Arial"/>
          <w:b/>
          <w:szCs w:val="24"/>
          <w:lang w:val="es-ES_tradnl"/>
        </w:rPr>
        <w:t>TOTAL</w:t>
      </w:r>
      <w:proofErr w:type="gramEnd"/>
      <w:r w:rsidRPr="00A13C13">
        <w:rPr>
          <w:rFonts w:ascii="Arial" w:hAnsi="Arial" w:cs="Arial"/>
          <w:b/>
          <w:szCs w:val="24"/>
          <w:lang w:val="es-ES_tradnl"/>
        </w:rPr>
        <w:t xml:space="preserve"> VALOR SERVIÇOS</w:t>
      </w:r>
      <w:r>
        <w:rPr>
          <w:rFonts w:ascii="Arial" w:hAnsi="Arial" w:cs="Arial"/>
          <w:b/>
          <w:szCs w:val="24"/>
          <w:lang w:val="es-ES_tradnl"/>
        </w:rPr>
        <w:t xml:space="preserve"> (Soma dos </w:t>
      </w:r>
      <w:proofErr w:type="spellStart"/>
      <w:r>
        <w:rPr>
          <w:rFonts w:ascii="Arial" w:hAnsi="Arial" w:cs="Arial"/>
          <w:b/>
          <w:szCs w:val="24"/>
          <w:lang w:val="es-ES_tradnl"/>
        </w:rPr>
        <w:t>itens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2, 3 e </w:t>
      </w:r>
      <w:proofErr w:type="gramStart"/>
      <w:r>
        <w:rPr>
          <w:rFonts w:ascii="Arial" w:hAnsi="Arial" w:cs="Arial"/>
          <w:b/>
          <w:szCs w:val="24"/>
          <w:lang w:val="es-ES_tradnl"/>
        </w:rPr>
        <w:t>4)</w:t>
      </w:r>
      <w:r w:rsidRPr="00A13C13">
        <w:rPr>
          <w:rFonts w:ascii="Arial" w:hAnsi="Arial" w:cs="Arial"/>
          <w:b/>
          <w:szCs w:val="24"/>
          <w:lang w:val="es-ES_tradnl"/>
        </w:rPr>
        <w:t>…</w:t>
      </w:r>
      <w:proofErr w:type="gramEnd"/>
      <w:r w:rsidRPr="00A13C13">
        <w:rPr>
          <w:rFonts w:ascii="Arial" w:hAnsi="Arial" w:cs="Arial"/>
          <w:b/>
          <w:szCs w:val="24"/>
          <w:lang w:val="es-ES_tradnl"/>
        </w:rPr>
        <w:t>………………………………R$</w:t>
      </w:r>
      <w:r>
        <w:rPr>
          <w:rFonts w:ascii="Arial" w:hAnsi="Arial" w:cs="Arial"/>
          <w:b/>
          <w:szCs w:val="24"/>
          <w:lang w:val="es-ES_tradnl"/>
        </w:rPr>
        <w:t xml:space="preserve"> _____________</w:t>
      </w:r>
    </w:p>
    <w:p w14:paraId="2CC867EE" w14:textId="77777777" w:rsidR="004864B9" w:rsidRPr="00A13C13" w:rsidRDefault="004864B9" w:rsidP="004864B9">
      <w:pPr>
        <w:jc w:val="both"/>
        <w:rPr>
          <w:rFonts w:ascii="Arial" w:hAnsi="Arial" w:cs="Arial"/>
          <w:b/>
          <w:sz w:val="16"/>
          <w:szCs w:val="16"/>
          <w:lang w:val="es-ES_tradnl"/>
        </w:rPr>
      </w:pPr>
    </w:p>
    <w:p w14:paraId="1F47D634" w14:textId="77777777" w:rsidR="004864B9" w:rsidRPr="00A13C13" w:rsidRDefault="004864B9" w:rsidP="004864B9">
      <w:pPr>
        <w:jc w:val="both"/>
        <w:rPr>
          <w:rFonts w:ascii="Arial" w:hAnsi="Arial" w:cs="Arial"/>
          <w:b/>
          <w:szCs w:val="24"/>
          <w:lang w:val="es-ES_tradnl"/>
        </w:rPr>
      </w:pPr>
      <w:proofErr w:type="gramStart"/>
      <w:r w:rsidRPr="00A13C13">
        <w:rPr>
          <w:rFonts w:ascii="Arial" w:hAnsi="Arial" w:cs="Arial"/>
          <w:b/>
          <w:szCs w:val="24"/>
          <w:lang w:val="es-ES_tradnl"/>
        </w:rPr>
        <w:lastRenderedPageBreak/>
        <w:t>TOTAL</w:t>
      </w:r>
      <w:proofErr w:type="gramEnd"/>
      <w:r w:rsidRPr="00A13C13">
        <w:rPr>
          <w:rFonts w:ascii="Arial" w:hAnsi="Arial" w:cs="Arial"/>
          <w:b/>
          <w:szCs w:val="24"/>
          <w:lang w:val="es-ES_tradnl"/>
        </w:rPr>
        <w:t xml:space="preserve"> VALOR PEÇAS/MATERIAIS</w:t>
      </w:r>
      <w:r>
        <w:rPr>
          <w:rFonts w:ascii="Arial" w:hAnsi="Arial" w:cs="Arial"/>
          <w:b/>
          <w:szCs w:val="24"/>
          <w:lang w:val="es-ES_tradnl"/>
        </w:rPr>
        <w:t xml:space="preserve"> (Valor total do </w:t>
      </w:r>
      <w:proofErr w:type="spellStart"/>
      <w:r>
        <w:rPr>
          <w:rFonts w:ascii="Arial" w:hAnsi="Arial" w:cs="Arial"/>
          <w:b/>
          <w:szCs w:val="24"/>
          <w:lang w:val="es-ES_tradnl"/>
        </w:rPr>
        <w:t>item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gramStart"/>
      <w:r>
        <w:rPr>
          <w:rFonts w:ascii="Arial" w:hAnsi="Arial" w:cs="Arial"/>
          <w:b/>
          <w:szCs w:val="24"/>
          <w:lang w:val="es-ES_tradnl"/>
        </w:rPr>
        <w:t>1)……….</w:t>
      </w:r>
      <w:proofErr w:type="gramEnd"/>
      <w:r w:rsidRPr="00A13C13">
        <w:rPr>
          <w:rFonts w:ascii="Arial" w:hAnsi="Arial" w:cs="Arial"/>
          <w:b/>
          <w:szCs w:val="24"/>
          <w:lang w:val="es-ES_tradnl"/>
        </w:rPr>
        <w:t>……………………...R$</w:t>
      </w:r>
      <w:r>
        <w:rPr>
          <w:rFonts w:ascii="Arial" w:hAnsi="Arial" w:cs="Arial"/>
          <w:b/>
          <w:szCs w:val="24"/>
          <w:lang w:val="es-ES_tradnl"/>
        </w:rPr>
        <w:t xml:space="preserve"> _____________</w:t>
      </w:r>
    </w:p>
    <w:p w14:paraId="21F139F9" w14:textId="77777777" w:rsidR="004864B9" w:rsidRPr="00A13C13" w:rsidRDefault="004864B9" w:rsidP="004864B9">
      <w:pPr>
        <w:jc w:val="both"/>
        <w:rPr>
          <w:rFonts w:ascii="Arial" w:hAnsi="Arial" w:cs="Arial"/>
          <w:b/>
          <w:sz w:val="16"/>
          <w:szCs w:val="16"/>
          <w:lang w:val="es-ES_tradnl"/>
        </w:rPr>
      </w:pPr>
    </w:p>
    <w:p w14:paraId="3E49B7F6" w14:textId="77777777" w:rsidR="004864B9" w:rsidRDefault="004864B9" w:rsidP="004864B9">
      <w:pPr>
        <w:jc w:val="both"/>
        <w:rPr>
          <w:rFonts w:ascii="Arial" w:hAnsi="Arial" w:cs="Arial"/>
          <w:b/>
          <w:szCs w:val="24"/>
          <w:lang w:val="es-ES_tradnl"/>
        </w:rPr>
      </w:pPr>
      <w:proofErr w:type="gramStart"/>
      <w:r w:rsidRPr="00A13C13">
        <w:rPr>
          <w:rFonts w:ascii="Arial" w:hAnsi="Arial" w:cs="Arial"/>
          <w:b/>
          <w:szCs w:val="24"/>
          <w:lang w:val="es-ES_tradnl"/>
        </w:rPr>
        <w:t>TOTAL</w:t>
      </w:r>
      <w:proofErr w:type="gramEnd"/>
      <w:r w:rsidRPr="00A13C13">
        <w:rPr>
          <w:rFonts w:ascii="Arial" w:hAnsi="Arial" w:cs="Arial"/>
          <w:b/>
          <w:szCs w:val="24"/>
          <w:lang w:val="es-ES_tradnl"/>
        </w:rPr>
        <w:t xml:space="preserve"> GLOBAL (SERVIÇOS + PEÇAS/MATERIAIS)</w:t>
      </w:r>
      <w:r>
        <w:rPr>
          <w:rFonts w:ascii="Arial" w:hAnsi="Arial" w:cs="Arial"/>
          <w:b/>
          <w:szCs w:val="24"/>
          <w:lang w:val="es-ES_tradnl"/>
        </w:rPr>
        <w:t xml:space="preserve"> (Soma dos </w:t>
      </w:r>
      <w:proofErr w:type="spellStart"/>
      <w:r>
        <w:rPr>
          <w:rFonts w:ascii="Arial" w:hAnsi="Arial" w:cs="Arial"/>
          <w:b/>
          <w:szCs w:val="24"/>
          <w:lang w:val="es-ES_tradnl"/>
        </w:rPr>
        <w:t>Itens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1, 2, 3 e </w:t>
      </w:r>
      <w:proofErr w:type="gramStart"/>
      <w:r>
        <w:rPr>
          <w:rFonts w:ascii="Arial" w:hAnsi="Arial" w:cs="Arial"/>
          <w:b/>
          <w:szCs w:val="24"/>
          <w:lang w:val="es-ES_tradnl"/>
        </w:rPr>
        <w:t>4)…</w:t>
      </w:r>
      <w:proofErr w:type="gramEnd"/>
      <w:r>
        <w:rPr>
          <w:rFonts w:ascii="Arial" w:hAnsi="Arial" w:cs="Arial"/>
          <w:b/>
          <w:szCs w:val="24"/>
          <w:lang w:val="es-ES_tradnl"/>
        </w:rPr>
        <w:t>……</w:t>
      </w:r>
      <w:proofErr w:type="gramStart"/>
      <w:r>
        <w:rPr>
          <w:rFonts w:ascii="Arial" w:hAnsi="Arial" w:cs="Arial"/>
          <w:b/>
          <w:szCs w:val="24"/>
          <w:lang w:val="es-ES_tradnl"/>
        </w:rPr>
        <w:t>…….</w:t>
      </w:r>
      <w:proofErr w:type="gramEnd"/>
      <w:r>
        <w:rPr>
          <w:rFonts w:ascii="Arial" w:hAnsi="Arial" w:cs="Arial"/>
          <w:b/>
          <w:szCs w:val="24"/>
          <w:lang w:val="es-ES_tradnl"/>
        </w:rPr>
        <w:t>.</w:t>
      </w:r>
      <w:r w:rsidRPr="00A13C13">
        <w:rPr>
          <w:rFonts w:ascii="Arial" w:hAnsi="Arial" w:cs="Arial"/>
          <w:b/>
          <w:szCs w:val="24"/>
          <w:lang w:val="es-ES_tradnl"/>
        </w:rPr>
        <w:t xml:space="preserve">…R$ </w:t>
      </w:r>
      <w:r>
        <w:rPr>
          <w:rFonts w:ascii="Arial" w:hAnsi="Arial" w:cs="Arial"/>
          <w:b/>
          <w:szCs w:val="24"/>
          <w:lang w:val="es-ES_tradnl"/>
        </w:rPr>
        <w:t>_____________</w:t>
      </w:r>
    </w:p>
    <w:p w14:paraId="2D231C2E" w14:textId="77777777" w:rsidR="004864B9" w:rsidRDefault="004864B9" w:rsidP="004864B9">
      <w:pPr>
        <w:jc w:val="both"/>
        <w:rPr>
          <w:rFonts w:ascii="Arial" w:hAnsi="Arial" w:cs="Arial"/>
          <w:b/>
          <w:sz w:val="20"/>
          <w:lang w:val="es-ES_tradnl"/>
        </w:rPr>
      </w:pPr>
    </w:p>
    <w:p w14:paraId="0A25E896" w14:textId="77777777" w:rsidR="001918A6" w:rsidRDefault="001918A6" w:rsidP="001918A6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1EDD104" w14:textId="77777777" w:rsidR="000A7120" w:rsidRDefault="000A7120" w:rsidP="00550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CC41AB3" w14:textId="6F14AD54" w:rsidR="000A7120" w:rsidRPr="00352487" w:rsidRDefault="00550E8D" w:rsidP="00550E8D">
      <w:pPr>
        <w:jc w:val="both"/>
        <w:rPr>
          <w:rFonts w:ascii="Arial" w:hAnsi="Arial" w:cs="Arial"/>
          <w:b/>
          <w:szCs w:val="24"/>
          <w:lang w:val="es-ES_tradnl"/>
        </w:rPr>
      </w:pPr>
      <w:r w:rsidRPr="00352487"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devidos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fins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acordo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previstas no </w:t>
      </w:r>
      <w:r w:rsidR="000052CB">
        <w:rPr>
          <w:rFonts w:ascii="Arial" w:hAnsi="Arial" w:cs="Arial"/>
          <w:b/>
          <w:szCs w:val="24"/>
          <w:lang w:val="es-ES_tradnl"/>
        </w:rPr>
        <w:t xml:space="preserve">proceso de </w:t>
      </w:r>
      <w:proofErr w:type="spellStart"/>
      <w:r w:rsidR="000052CB"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>.</w:t>
      </w:r>
    </w:p>
    <w:p w14:paraId="43344449" w14:textId="77777777" w:rsidR="00550E8D" w:rsidRPr="00352487" w:rsidRDefault="00550E8D" w:rsidP="00550E8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0C51EC46" w14:textId="34C1C25A" w:rsidR="001667C9" w:rsidRPr="00352487" w:rsidRDefault="00550E8D" w:rsidP="00550E8D">
      <w:pPr>
        <w:jc w:val="both"/>
        <w:rPr>
          <w:rFonts w:ascii="Arial" w:hAnsi="Arial" w:cs="Arial"/>
          <w:b/>
          <w:sz w:val="18"/>
          <w:szCs w:val="18"/>
        </w:rPr>
      </w:pPr>
      <w:r w:rsidRPr="00352487"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ainda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que todas despesas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na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preço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aqui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não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gerando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alguma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352487"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 w:rsidRPr="00352487"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4AC2E8A7" w14:textId="77777777" w:rsidR="00ED1C10" w:rsidRDefault="00ED1C10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7B8FC524" w14:textId="77777777" w:rsidR="00352487" w:rsidRDefault="00352487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1B7FC226" w14:textId="77777777" w:rsidR="004D56EB" w:rsidRDefault="004D56EB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5419B5A5" w14:textId="77777777" w:rsidR="004D56EB" w:rsidRDefault="004D56EB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1B871668" w14:textId="77777777" w:rsidR="004D56EB" w:rsidRDefault="004D56EB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6A2DF8E3" w14:textId="77777777" w:rsidR="004D56EB" w:rsidRDefault="004D56EB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4961FC0E" w14:textId="77777777" w:rsidR="004D56EB" w:rsidRDefault="004D56EB" w:rsidP="00CF1455">
      <w:pPr>
        <w:pStyle w:val="Corpodetexto"/>
        <w:jc w:val="center"/>
        <w:rPr>
          <w:rFonts w:cs="Arial"/>
          <w:b w:val="0"/>
          <w:sz w:val="18"/>
          <w:szCs w:val="18"/>
        </w:rPr>
      </w:pPr>
    </w:p>
    <w:p w14:paraId="3DE1F5BF" w14:textId="77777777" w:rsidR="00CF1455" w:rsidRPr="00352487" w:rsidRDefault="00CF1455" w:rsidP="00CF1455">
      <w:pPr>
        <w:pStyle w:val="Corpodetexto"/>
        <w:jc w:val="center"/>
        <w:rPr>
          <w:rFonts w:cs="Arial"/>
        </w:rPr>
      </w:pPr>
      <w:r w:rsidRPr="00352487">
        <w:rPr>
          <w:rFonts w:cs="Arial"/>
          <w:b w:val="0"/>
        </w:rPr>
        <w:t>____________________</w:t>
      </w:r>
      <w:r w:rsidR="004E64C3" w:rsidRPr="00352487">
        <w:rPr>
          <w:rFonts w:cs="Arial"/>
          <w:b w:val="0"/>
        </w:rPr>
        <w:t>__________</w:t>
      </w:r>
      <w:r w:rsidRPr="00352487">
        <w:rPr>
          <w:rFonts w:cs="Arial"/>
          <w:b w:val="0"/>
        </w:rPr>
        <w:t>_______________</w:t>
      </w:r>
    </w:p>
    <w:p w14:paraId="63B3CB2C" w14:textId="6B10F339" w:rsidR="0098516D" w:rsidRDefault="004E0DF9" w:rsidP="004E0DF9">
      <w:pPr>
        <w:tabs>
          <w:tab w:val="left" w:pos="2268"/>
        </w:tabs>
        <w:ind w:left="2127"/>
        <w:rPr>
          <w:rFonts w:ascii="Arial" w:hAnsi="Arial" w:cs="Arial"/>
          <w:b/>
          <w:szCs w:val="24"/>
        </w:rPr>
      </w:pPr>
      <w:r w:rsidRPr="00352487">
        <w:rPr>
          <w:rFonts w:ascii="Arial" w:hAnsi="Arial" w:cs="Arial"/>
          <w:b/>
        </w:rPr>
        <w:tab/>
      </w:r>
      <w:r w:rsidR="00C77D2D">
        <w:rPr>
          <w:rFonts w:ascii="Arial" w:hAnsi="Arial" w:cs="Arial"/>
          <w:b/>
        </w:rPr>
        <w:t xml:space="preserve"> </w:t>
      </w:r>
      <w:r w:rsidR="001C2C6E">
        <w:rPr>
          <w:rFonts w:ascii="Arial" w:hAnsi="Arial" w:cs="Arial"/>
          <w:b/>
        </w:rPr>
        <w:t xml:space="preserve">                                      </w:t>
      </w:r>
      <w:r w:rsidR="0098516D" w:rsidRPr="00C77D2D">
        <w:rPr>
          <w:rFonts w:ascii="Arial" w:hAnsi="Arial" w:cs="Arial"/>
          <w:b/>
          <w:szCs w:val="24"/>
        </w:rPr>
        <w:t xml:space="preserve">ASSINATURA DO RESPONSÁVEL DA EMPRESA </w:t>
      </w:r>
    </w:p>
    <w:p w14:paraId="11AAFD8F" w14:textId="4EE5FA5F" w:rsidR="00153BB0" w:rsidRPr="00153BB0" w:rsidRDefault="00153BB0" w:rsidP="004E0DF9">
      <w:pPr>
        <w:tabs>
          <w:tab w:val="left" w:pos="2268"/>
        </w:tabs>
        <w:ind w:left="2127"/>
        <w:rPr>
          <w:rFonts w:ascii="Arial" w:hAnsi="Arial" w:cs="Arial"/>
          <w:b/>
          <w:sz w:val="16"/>
          <w:szCs w:val="16"/>
        </w:rPr>
      </w:pPr>
    </w:p>
    <w:p w14:paraId="028E47EB" w14:textId="77777777" w:rsidR="001C2C6E" w:rsidRDefault="001C2C6E" w:rsidP="0098516D">
      <w:pPr>
        <w:rPr>
          <w:rFonts w:ascii="Arial" w:hAnsi="Arial" w:cs="Arial"/>
          <w:b/>
          <w:szCs w:val="24"/>
        </w:rPr>
      </w:pPr>
    </w:p>
    <w:p w14:paraId="213D1EF5" w14:textId="77777777" w:rsidR="004D56EB" w:rsidRDefault="004D56EB" w:rsidP="0098516D">
      <w:pPr>
        <w:rPr>
          <w:rFonts w:ascii="Arial" w:hAnsi="Arial" w:cs="Arial"/>
          <w:b/>
          <w:szCs w:val="24"/>
        </w:rPr>
      </w:pPr>
    </w:p>
    <w:p w14:paraId="7124347A" w14:textId="77777777" w:rsidR="004D56EB" w:rsidRDefault="004D56EB" w:rsidP="0098516D">
      <w:pPr>
        <w:rPr>
          <w:rFonts w:ascii="Arial" w:hAnsi="Arial" w:cs="Arial"/>
          <w:b/>
          <w:szCs w:val="24"/>
        </w:rPr>
      </w:pPr>
    </w:p>
    <w:p w14:paraId="71B1F3E1" w14:textId="77777777" w:rsidR="004D56EB" w:rsidRDefault="004D56EB" w:rsidP="0098516D">
      <w:pPr>
        <w:rPr>
          <w:rFonts w:ascii="Arial" w:hAnsi="Arial" w:cs="Arial"/>
          <w:b/>
          <w:szCs w:val="24"/>
        </w:rPr>
      </w:pPr>
    </w:p>
    <w:p w14:paraId="5D32CCB5" w14:textId="77777777" w:rsidR="004D56EB" w:rsidRDefault="004D56EB" w:rsidP="0098516D">
      <w:pPr>
        <w:rPr>
          <w:rFonts w:ascii="Arial" w:hAnsi="Arial" w:cs="Arial"/>
          <w:b/>
          <w:szCs w:val="24"/>
        </w:rPr>
      </w:pPr>
    </w:p>
    <w:p w14:paraId="0EA053F8" w14:textId="044FC03B" w:rsidR="0098516D" w:rsidRPr="00C77D2D" w:rsidRDefault="0098516D" w:rsidP="0098516D">
      <w:pPr>
        <w:rPr>
          <w:rFonts w:ascii="Arial" w:hAnsi="Arial" w:cs="Arial"/>
          <w:b/>
          <w:szCs w:val="24"/>
        </w:rPr>
      </w:pPr>
      <w:r w:rsidRPr="00C77D2D">
        <w:rPr>
          <w:rFonts w:ascii="Arial" w:hAnsi="Arial" w:cs="Arial"/>
          <w:b/>
          <w:szCs w:val="24"/>
        </w:rPr>
        <w:t>DADOS DO REPRESENTANTE:</w:t>
      </w:r>
    </w:p>
    <w:p w14:paraId="216D6D47" w14:textId="63C8648F" w:rsidR="0098516D" w:rsidRPr="00C77D2D" w:rsidRDefault="0098516D" w:rsidP="0098516D">
      <w:pPr>
        <w:rPr>
          <w:rFonts w:ascii="Arial" w:hAnsi="Arial" w:cs="Arial"/>
          <w:b/>
          <w:szCs w:val="24"/>
        </w:rPr>
      </w:pPr>
      <w:r w:rsidRPr="00C77D2D">
        <w:rPr>
          <w:rFonts w:ascii="Arial" w:hAnsi="Arial" w:cs="Arial"/>
          <w:b/>
          <w:szCs w:val="24"/>
        </w:rPr>
        <w:t>NOME:</w:t>
      </w:r>
      <w:r w:rsidR="00550E8D" w:rsidRPr="00C77D2D">
        <w:rPr>
          <w:rFonts w:ascii="Arial" w:hAnsi="Arial" w:cs="Arial"/>
          <w:b/>
          <w:szCs w:val="24"/>
        </w:rPr>
        <w:t xml:space="preserve"> </w:t>
      </w:r>
      <w:r w:rsidRPr="00C77D2D">
        <w:rPr>
          <w:rFonts w:ascii="Arial" w:hAnsi="Arial" w:cs="Arial"/>
          <w:b/>
          <w:szCs w:val="24"/>
        </w:rPr>
        <w:t>____________________________________________</w:t>
      </w:r>
    </w:p>
    <w:p w14:paraId="2F86AB81" w14:textId="4F786AB4" w:rsidR="004E0DF9" w:rsidRPr="00C77D2D" w:rsidRDefault="0098516D" w:rsidP="004E0DF9">
      <w:pPr>
        <w:rPr>
          <w:rFonts w:ascii="Arial" w:hAnsi="Arial" w:cs="Arial"/>
          <w:szCs w:val="24"/>
        </w:rPr>
      </w:pPr>
      <w:r w:rsidRPr="00C77D2D">
        <w:rPr>
          <w:rFonts w:ascii="Arial" w:hAnsi="Arial" w:cs="Arial"/>
          <w:b/>
          <w:szCs w:val="24"/>
        </w:rPr>
        <w:t>CPF Nº ____________________________________________</w:t>
      </w:r>
    </w:p>
    <w:sectPr w:rsidR="004E0DF9" w:rsidRPr="00C77D2D" w:rsidSect="002F338D">
      <w:headerReference w:type="default" r:id="rId8"/>
      <w:footerReference w:type="default" r:id="rId9"/>
      <w:pgSz w:w="16840" w:h="11907" w:orient="landscape" w:code="9"/>
      <w:pgMar w:top="851" w:right="624" w:bottom="851" w:left="851" w:header="425" w:footer="1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8F1A2" w14:textId="77777777" w:rsidR="009B4AE1" w:rsidRDefault="009B4AE1">
      <w:r>
        <w:separator/>
      </w:r>
    </w:p>
  </w:endnote>
  <w:endnote w:type="continuationSeparator" w:id="0">
    <w:p w14:paraId="4BA2AD8A" w14:textId="77777777" w:rsidR="009B4AE1" w:rsidRDefault="009B4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067DCF3B" w:rsidR="009571DB" w:rsidRDefault="00065BF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MODELO PROPOSTA</w:t>
    </w:r>
    <w:r w:rsidR="0098516D">
      <w:rPr>
        <w:rFonts w:asciiTheme="majorHAnsi" w:eastAsiaTheme="majorEastAsia" w:hAnsiTheme="majorHAnsi" w:cstheme="majorBidi"/>
      </w:rPr>
      <w:t xml:space="preserve"> </w:t>
    </w:r>
    <w:r w:rsidR="005B5B39">
      <w:rPr>
        <w:rFonts w:asciiTheme="majorHAnsi" w:eastAsiaTheme="majorEastAsia" w:hAnsiTheme="majorHAnsi" w:cstheme="majorBidi"/>
      </w:rPr>
      <w:t>-</w:t>
    </w:r>
    <w:r w:rsidR="0098516D">
      <w:rPr>
        <w:rFonts w:asciiTheme="majorHAnsi" w:eastAsiaTheme="majorEastAsia" w:hAnsiTheme="majorHAnsi" w:cstheme="majorBidi"/>
      </w:rPr>
      <w:t xml:space="preserve"> CONTRATAÇÃO DIRETA Nº </w:t>
    </w:r>
    <w:r w:rsidR="0074033E">
      <w:rPr>
        <w:rFonts w:asciiTheme="majorHAnsi" w:eastAsiaTheme="majorEastAsia" w:hAnsiTheme="majorHAnsi" w:cstheme="majorBidi"/>
      </w:rPr>
      <w:t>4</w:t>
    </w:r>
    <w:r w:rsidR="00521316">
      <w:rPr>
        <w:rFonts w:asciiTheme="majorHAnsi" w:eastAsiaTheme="majorEastAsia" w:hAnsiTheme="majorHAnsi" w:cstheme="majorBidi"/>
      </w:rPr>
      <w:t>4</w:t>
    </w:r>
    <w:r w:rsidR="0098516D">
      <w:rPr>
        <w:rFonts w:asciiTheme="majorHAnsi" w:eastAsiaTheme="majorEastAsia" w:hAnsiTheme="majorHAnsi" w:cstheme="majorBidi"/>
      </w:rPr>
      <w:t>/202</w:t>
    </w:r>
    <w:r w:rsidR="00E84B9D">
      <w:rPr>
        <w:rFonts w:asciiTheme="majorHAnsi" w:eastAsiaTheme="majorEastAsia" w:hAnsiTheme="majorHAnsi" w:cstheme="majorBidi"/>
      </w:rPr>
      <w:t>6</w:t>
    </w:r>
    <w:r w:rsidR="0098516D">
      <w:rPr>
        <w:rFonts w:asciiTheme="majorHAnsi" w:eastAsiaTheme="majorEastAsia" w:hAnsiTheme="majorHAnsi" w:cstheme="majorBidi"/>
      </w:rPr>
      <w:t xml:space="preserve"> </w:t>
    </w:r>
    <w:r w:rsidR="00333060">
      <w:rPr>
        <w:rFonts w:asciiTheme="majorHAnsi" w:eastAsiaTheme="majorEastAsia" w:hAnsiTheme="majorHAnsi" w:cstheme="majorBidi"/>
      </w:rPr>
      <w:t>-</w:t>
    </w:r>
    <w:r w:rsidR="0098516D">
      <w:rPr>
        <w:rFonts w:asciiTheme="majorHAnsi" w:eastAsiaTheme="majorEastAsia" w:hAnsiTheme="majorHAnsi" w:cstheme="majorBidi"/>
      </w:rPr>
      <w:t xml:space="preserve"> </w:t>
    </w:r>
    <w:r w:rsidR="00333060">
      <w:rPr>
        <w:rFonts w:asciiTheme="majorHAnsi" w:eastAsiaTheme="majorEastAsia" w:hAnsiTheme="majorHAnsi" w:cstheme="majorBidi"/>
      </w:rPr>
      <w:t>PNEU</w:t>
    </w:r>
    <w:r w:rsidR="00E84B9D">
      <w:rPr>
        <w:rFonts w:asciiTheme="majorHAnsi" w:eastAsiaTheme="majorEastAsia" w:hAnsiTheme="majorHAnsi" w:cstheme="majorBidi"/>
      </w:rPr>
      <w:t>S</w:t>
    </w:r>
    <w:r w:rsidR="00333060">
      <w:rPr>
        <w:rFonts w:asciiTheme="majorHAnsi" w:eastAsiaTheme="majorEastAsia" w:hAnsiTheme="majorHAnsi" w:cstheme="majorBidi"/>
      </w:rPr>
      <w:t xml:space="preserve"> </w:t>
    </w:r>
    <w:r w:rsidR="00E84B9D">
      <w:rPr>
        <w:rFonts w:asciiTheme="majorHAnsi" w:eastAsiaTheme="majorEastAsia" w:hAnsiTheme="majorHAnsi" w:cstheme="majorBidi"/>
      </w:rPr>
      <w:t>CRUZE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3E35C" w14:textId="77777777" w:rsidR="009B4AE1" w:rsidRDefault="009B4AE1">
      <w:r>
        <w:separator/>
      </w:r>
    </w:p>
  </w:footnote>
  <w:footnote w:type="continuationSeparator" w:id="0">
    <w:p w14:paraId="390F9160" w14:textId="77777777" w:rsidR="009B4AE1" w:rsidRDefault="009B4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 w:rsidP="003F3EF0">
    <w:pPr>
      <w:jc w:val="center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1827492961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1827492961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11AB3FD5" w:rsidR="00C80A74" w:rsidRDefault="003F3EF0">
    <w:pPr>
      <w:jc w:val="center"/>
      <w:rPr>
        <w:b/>
        <w:color w:val="000080"/>
        <w:sz w:val="36"/>
      </w:rPr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445002F0">
              <wp:simplePos x="0" y="0"/>
              <wp:positionH relativeFrom="column">
                <wp:posOffset>4098925</wp:posOffset>
              </wp:positionH>
              <wp:positionV relativeFrom="paragraph">
                <wp:posOffset>262255</wp:posOffset>
              </wp:positionV>
              <wp:extent cx="2012315" cy="183515"/>
              <wp:effectExtent l="0" t="0" r="26035" b="4508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E51E759" id="Group 1" o:spid="_x0000_s1026" style="position:absolute;margin-left:322.75pt;margin-top:20.65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C80A74">
      <w:rPr>
        <w:b/>
        <w:color w:val="000080"/>
        <w:sz w:val="18"/>
      </w:rPr>
      <w:tab/>
    </w:r>
    <w:r w:rsidR="00C80A74"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 w:rsidR="00C80A74">
      <w:rPr>
        <w:rFonts w:ascii="Brush Script MT" w:hAnsi="Brush Script MT"/>
        <w:b/>
        <w:color w:val="000080"/>
        <w:sz w:val="36"/>
      </w:rPr>
      <w:t>Novembro</w:t>
    </w:r>
    <w:proofErr w:type="gramEnd"/>
    <w:r w:rsidR="00C80A74">
      <w:rPr>
        <w:rFonts w:ascii="Brush Script MT" w:hAnsi="Brush Script MT"/>
        <w:b/>
        <w:color w:val="000080"/>
        <w:sz w:val="36"/>
      </w:rPr>
      <w:t>”</w:t>
    </w:r>
  </w:p>
  <w:p w14:paraId="0465DF22" w14:textId="2D9D282C" w:rsidR="00C80A74" w:rsidRDefault="001667C9" w:rsidP="001667C9">
    <w:pPr>
      <w:pStyle w:val="Cabealho"/>
      <w:tabs>
        <w:tab w:val="clear" w:pos="4419"/>
        <w:tab w:val="clear" w:pos="8838"/>
        <w:tab w:val="left" w:pos="3105"/>
      </w:tabs>
    </w:pPr>
    <w:r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104DB"/>
    <w:multiLevelType w:val="hybridMultilevel"/>
    <w:tmpl w:val="2C10C3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8258511">
    <w:abstractNumId w:val="1"/>
  </w:num>
  <w:num w:numId="2" w16cid:durableId="138734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52CB"/>
    <w:rsid w:val="000252BD"/>
    <w:rsid w:val="000458EF"/>
    <w:rsid w:val="00056373"/>
    <w:rsid w:val="00065048"/>
    <w:rsid w:val="00065BFD"/>
    <w:rsid w:val="000A36A1"/>
    <w:rsid w:val="000A7073"/>
    <w:rsid w:val="000A7120"/>
    <w:rsid w:val="000D0E37"/>
    <w:rsid w:val="000D5805"/>
    <w:rsid w:val="000D6B0D"/>
    <w:rsid w:val="000F2C9C"/>
    <w:rsid w:val="000F5E5E"/>
    <w:rsid w:val="00115334"/>
    <w:rsid w:val="001168C4"/>
    <w:rsid w:val="001322C8"/>
    <w:rsid w:val="0014370E"/>
    <w:rsid w:val="00153BB0"/>
    <w:rsid w:val="001557BE"/>
    <w:rsid w:val="0015675E"/>
    <w:rsid w:val="001667C9"/>
    <w:rsid w:val="00171A9F"/>
    <w:rsid w:val="001747EF"/>
    <w:rsid w:val="00177816"/>
    <w:rsid w:val="001813FF"/>
    <w:rsid w:val="001918A6"/>
    <w:rsid w:val="00195FD8"/>
    <w:rsid w:val="001A62C4"/>
    <w:rsid w:val="001C2C6E"/>
    <w:rsid w:val="001D5129"/>
    <w:rsid w:val="001E420C"/>
    <w:rsid w:val="00222AA2"/>
    <w:rsid w:val="00233226"/>
    <w:rsid w:val="002477B8"/>
    <w:rsid w:val="00265C9A"/>
    <w:rsid w:val="00290317"/>
    <w:rsid w:val="002C5D7B"/>
    <w:rsid w:val="002F338D"/>
    <w:rsid w:val="0030082A"/>
    <w:rsid w:val="00333060"/>
    <w:rsid w:val="00340071"/>
    <w:rsid w:val="00352487"/>
    <w:rsid w:val="0035377F"/>
    <w:rsid w:val="003755CD"/>
    <w:rsid w:val="00375D99"/>
    <w:rsid w:val="00385713"/>
    <w:rsid w:val="00387726"/>
    <w:rsid w:val="00392174"/>
    <w:rsid w:val="003944C9"/>
    <w:rsid w:val="00395DE8"/>
    <w:rsid w:val="003A1CB8"/>
    <w:rsid w:val="003D13DD"/>
    <w:rsid w:val="003F0120"/>
    <w:rsid w:val="003F3EF0"/>
    <w:rsid w:val="00411703"/>
    <w:rsid w:val="00413467"/>
    <w:rsid w:val="0044229B"/>
    <w:rsid w:val="004430D6"/>
    <w:rsid w:val="004646D9"/>
    <w:rsid w:val="00470D77"/>
    <w:rsid w:val="00480E7A"/>
    <w:rsid w:val="00481B08"/>
    <w:rsid w:val="00483BB2"/>
    <w:rsid w:val="00484908"/>
    <w:rsid w:val="004864B9"/>
    <w:rsid w:val="004A3FC9"/>
    <w:rsid w:val="004C2DFC"/>
    <w:rsid w:val="004C362E"/>
    <w:rsid w:val="004D1D49"/>
    <w:rsid w:val="004D311B"/>
    <w:rsid w:val="004D56EB"/>
    <w:rsid w:val="004E011B"/>
    <w:rsid w:val="004E0DF9"/>
    <w:rsid w:val="004E64C3"/>
    <w:rsid w:val="004F362F"/>
    <w:rsid w:val="00514CC6"/>
    <w:rsid w:val="00521316"/>
    <w:rsid w:val="00526B21"/>
    <w:rsid w:val="005375BB"/>
    <w:rsid w:val="00543EA6"/>
    <w:rsid w:val="00550E8D"/>
    <w:rsid w:val="005550D3"/>
    <w:rsid w:val="00556952"/>
    <w:rsid w:val="0056577A"/>
    <w:rsid w:val="005730FA"/>
    <w:rsid w:val="005A1AC4"/>
    <w:rsid w:val="005B5B39"/>
    <w:rsid w:val="005C1539"/>
    <w:rsid w:val="005D4D35"/>
    <w:rsid w:val="005E1330"/>
    <w:rsid w:val="005F05AD"/>
    <w:rsid w:val="005F207F"/>
    <w:rsid w:val="00614901"/>
    <w:rsid w:val="00671CBE"/>
    <w:rsid w:val="00683FF6"/>
    <w:rsid w:val="006853F2"/>
    <w:rsid w:val="006953CD"/>
    <w:rsid w:val="006D31A0"/>
    <w:rsid w:val="006D5F99"/>
    <w:rsid w:val="006F624F"/>
    <w:rsid w:val="007008EF"/>
    <w:rsid w:val="007056A3"/>
    <w:rsid w:val="00716D44"/>
    <w:rsid w:val="007265F3"/>
    <w:rsid w:val="0074033E"/>
    <w:rsid w:val="00772CA5"/>
    <w:rsid w:val="007B46CB"/>
    <w:rsid w:val="007C3039"/>
    <w:rsid w:val="007D2815"/>
    <w:rsid w:val="007F53FA"/>
    <w:rsid w:val="007F7FF8"/>
    <w:rsid w:val="008102D4"/>
    <w:rsid w:val="00822239"/>
    <w:rsid w:val="0082291B"/>
    <w:rsid w:val="00844F11"/>
    <w:rsid w:val="00851F00"/>
    <w:rsid w:val="0089320C"/>
    <w:rsid w:val="008A55C1"/>
    <w:rsid w:val="0091640A"/>
    <w:rsid w:val="0093505F"/>
    <w:rsid w:val="009412D6"/>
    <w:rsid w:val="00953DA7"/>
    <w:rsid w:val="009571DB"/>
    <w:rsid w:val="0098516D"/>
    <w:rsid w:val="00990CBF"/>
    <w:rsid w:val="00990FD1"/>
    <w:rsid w:val="00995AED"/>
    <w:rsid w:val="009B0D32"/>
    <w:rsid w:val="009B4AE1"/>
    <w:rsid w:val="009E5291"/>
    <w:rsid w:val="00A17938"/>
    <w:rsid w:val="00A2550D"/>
    <w:rsid w:val="00A32EDB"/>
    <w:rsid w:val="00A33AAE"/>
    <w:rsid w:val="00A72D8E"/>
    <w:rsid w:val="00A843F9"/>
    <w:rsid w:val="00AB43FC"/>
    <w:rsid w:val="00AF3467"/>
    <w:rsid w:val="00B060FC"/>
    <w:rsid w:val="00B30129"/>
    <w:rsid w:val="00B462A5"/>
    <w:rsid w:val="00B53F68"/>
    <w:rsid w:val="00B6750E"/>
    <w:rsid w:val="00B6754A"/>
    <w:rsid w:val="00B71A0E"/>
    <w:rsid w:val="00B7438D"/>
    <w:rsid w:val="00B80E34"/>
    <w:rsid w:val="00B8335A"/>
    <w:rsid w:val="00B834D5"/>
    <w:rsid w:val="00BA6798"/>
    <w:rsid w:val="00BB0A9C"/>
    <w:rsid w:val="00BB7D02"/>
    <w:rsid w:val="00BC2603"/>
    <w:rsid w:val="00BD22B0"/>
    <w:rsid w:val="00BF0002"/>
    <w:rsid w:val="00C008A5"/>
    <w:rsid w:val="00C30056"/>
    <w:rsid w:val="00C369CE"/>
    <w:rsid w:val="00C402D4"/>
    <w:rsid w:val="00C43FCC"/>
    <w:rsid w:val="00C640E8"/>
    <w:rsid w:val="00C77D2D"/>
    <w:rsid w:val="00C80A74"/>
    <w:rsid w:val="00C8471B"/>
    <w:rsid w:val="00CA5705"/>
    <w:rsid w:val="00CD44E8"/>
    <w:rsid w:val="00CF1455"/>
    <w:rsid w:val="00CF290A"/>
    <w:rsid w:val="00CF52B1"/>
    <w:rsid w:val="00D412F7"/>
    <w:rsid w:val="00D458DC"/>
    <w:rsid w:val="00D54772"/>
    <w:rsid w:val="00D60A92"/>
    <w:rsid w:val="00D927E5"/>
    <w:rsid w:val="00DA2CB9"/>
    <w:rsid w:val="00DA7E47"/>
    <w:rsid w:val="00DC6662"/>
    <w:rsid w:val="00DF70BC"/>
    <w:rsid w:val="00E4072D"/>
    <w:rsid w:val="00E65DAF"/>
    <w:rsid w:val="00E7567B"/>
    <w:rsid w:val="00E76731"/>
    <w:rsid w:val="00E84B9D"/>
    <w:rsid w:val="00EA7DA2"/>
    <w:rsid w:val="00EB3561"/>
    <w:rsid w:val="00ED00CC"/>
    <w:rsid w:val="00ED1C10"/>
    <w:rsid w:val="00EE06B1"/>
    <w:rsid w:val="00EE0E61"/>
    <w:rsid w:val="00EE30A5"/>
    <w:rsid w:val="00EF3C9F"/>
    <w:rsid w:val="00F02791"/>
    <w:rsid w:val="00F4546C"/>
    <w:rsid w:val="00F5595B"/>
    <w:rsid w:val="00F6125A"/>
    <w:rsid w:val="00F92D6B"/>
    <w:rsid w:val="00FA6462"/>
    <w:rsid w:val="00FC2459"/>
    <w:rsid w:val="00FD08AC"/>
    <w:rsid w:val="00FF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  <w:style w:type="paragraph" w:styleId="Legenda">
    <w:name w:val="caption"/>
    <w:basedOn w:val="Normal"/>
    <w:next w:val="Normal"/>
    <w:unhideWhenUsed/>
    <w:qFormat/>
    <w:rsid w:val="00375D99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Timbre.dotx</Template>
  <TotalTime>0</TotalTime>
  <Pages>2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2010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Jaqueline Carvalho</cp:lastModifiedBy>
  <cp:revision>2</cp:revision>
  <cp:lastPrinted>2026-08-26T19:16:00Z</cp:lastPrinted>
  <dcterms:created xsi:type="dcterms:W3CDTF">2026-10-07T17:00:00Z</dcterms:created>
  <dcterms:modified xsi:type="dcterms:W3CDTF">2026-10-07T17:00:00Z</dcterms:modified>
</cp:coreProperties>
</file>