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2B7DCCC8" w:rsidR="00B80E34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4786BCC5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F91F01">
        <w:rPr>
          <w:rFonts w:asciiTheme="minorHAnsi" w:hAnsiTheme="minorHAnsi" w:cstheme="minorHAnsi"/>
          <w:b/>
          <w:sz w:val="36"/>
          <w:szCs w:val="36"/>
          <w:u w:val="thick"/>
        </w:rPr>
        <w:t>09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455297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74E35408" w14:textId="3A1A740A" w:rsidR="002E0052" w:rsidRDefault="002E0052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</w:t>
      </w:r>
      <w:r w:rsidR="00F91F01">
        <w:rPr>
          <w:rFonts w:asciiTheme="minorHAnsi" w:hAnsiTheme="minorHAnsi" w:cstheme="minorHAnsi"/>
          <w:b/>
          <w:sz w:val="36"/>
          <w:szCs w:val="36"/>
          <w:u w:val="thick"/>
        </w:rPr>
        <w:t>11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455297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P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2"/>
        <w:gridCol w:w="2634"/>
      </w:tblGrid>
      <w:tr w:rsidR="002510F4" w14:paraId="714854E9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46C352A3" w14:textId="77777777" w:rsidR="002510F4" w:rsidRDefault="002510F4" w:rsidP="00595AC8">
            <w:pPr>
              <w:spacing w:before="200" w:after="40" w:line="360" w:lineRule="auto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PRODUTO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4E4612B4" w14:textId="77777777" w:rsidR="002510F4" w:rsidRDefault="002510F4" w:rsidP="00595AC8">
            <w:pPr>
              <w:spacing w:before="200" w:after="40" w:line="360" w:lineRule="auto"/>
              <w:ind w:firstLine="14"/>
              <w:jc w:val="center"/>
              <w:rPr>
                <w:rFonts w:ascii="Arial" w:hAnsi="Arial"/>
                <w:b/>
                <w:sz w:val="28"/>
                <w:lang w:val="es-ES_tradnl"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>PREÇO LITRO</w:t>
            </w:r>
          </w:p>
        </w:tc>
      </w:tr>
      <w:tr w:rsidR="002510F4" w:rsidRPr="005C6F28" w14:paraId="155710AC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6075" w14:textId="489DD288" w:rsidR="002510F4" w:rsidRPr="005C6F28" w:rsidRDefault="002510F4" w:rsidP="00B647D1">
            <w:pPr>
              <w:spacing w:before="100" w:after="10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COMBUSTÍVEL “GASOLINA COMUM”, COM ENTREGA </w:t>
            </w:r>
            <w:r w:rsidR="004021CC">
              <w:rPr>
                <w:rFonts w:ascii="Arial" w:hAnsi="Arial"/>
              </w:rPr>
              <w:t>IMEDIATA</w:t>
            </w:r>
            <w:r>
              <w:rPr>
                <w:rFonts w:ascii="Arial" w:hAnsi="Arial"/>
              </w:rPr>
              <w:t xml:space="preserve">, PARA ABASTECIMENTO DOS VEÍCULOS DA FROTA DA CÂMARA MUNICIPAL DE COSMÓPOLIS, DURANTE O </w:t>
            </w:r>
            <w:r w:rsidR="00F91F01">
              <w:rPr>
                <w:rFonts w:ascii="Arial" w:hAnsi="Arial"/>
              </w:rPr>
              <w:t>MÊS DE MARÇO</w:t>
            </w:r>
            <w:r>
              <w:rPr>
                <w:rFonts w:ascii="Arial" w:hAnsi="Arial"/>
              </w:rPr>
              <w:t xml:space="preserve"> DE 202</w:t>
            </w:r>
            <w:r w:rsidR="00455297">
              <w:rPr>
                <w:rFonts w:ascii="Arial" w:hAnsi="Arial"/>
              </w:rPr>
              <w:t>6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6569" w14:textId="77777777" w:rsidR="002510F4" w:rsidRDefault="002510F4" w:rsidP="00595AC8">
            <w:pPr>
              <w:spacing w:before="360" w:line="360" w:lineRule="auto"/>
              <w:jc w:val="center"/>
              <w:rPr>
                <w:rFonts w:ascii="Arial" w:hAnsi="Arial"/>
              </w:rPr>
            </w:pPr>
          </w:p>
          <w:p w14:paraId="42FA3F31" w14:textId="77777777" w:rsidR="002510F4" w:rsidRPr="005C6F28" w:rsidRDefault="002510F4" w:rsidP="00595AC8">
            <w:pPr>
              <w:spacing w:before="10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_______________</w:t>
            </w:r>
          </w:p>
        </w:tc>
      </w:tr>
      <w:tr w:rsidR="002510F4" w14:paraId="4D60280E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27501B" w14:textId="1A4BFA28" w:rsidR="002510F4" w:rsidRPr="009412D6" w:rsidRDefault="002510F4" w:rsidP="00595AC8">
            <w:pPr>
              <w:spacing w:before="200" w:after="40"/>
              <w:rPr>
                <w:rFonts w:ascii="Arial" w:hAnsi="Arial"/>
                <w:b/>
                <w:bCs/>
                <w:highlight w:val="lightGray"/>
              </w:rPr>
            </w:pPr>
            <w:r w:rsidRPr="000012DE">
              <w:rPr>
                <w:rFonts w:ascii="Arial" w:hAnsi="Arial"/>
                <w:b/>
                <w:bCs/>
              </w:rPr>
              <w:t xml:space="preserve">VALOR TOTAL </w:t>
            </w:r>
            <w:r w:rsidRPr="00F53BF4">
              <w:rPr>
                <w:rFonts w:ascii="Arial" w:hAnsi="Arial"/>
                <w:b/>
                <w:bCs/>
              </w:rPr>
              <w:t>(</w:t>
            </w:r>
            <w:r w:rsidR="00F91F01">
              <w:rPr>
                <w:rFonts w:ascii="Arial" w:hAnsi="Arial"/>
                <w:b/>
                <w:bCs/>
              </w:rPr>
              <w:t>6</w:t>
            </w:r>
            <w:r w:rsidR="00455297">
              <w:rPr>
                <w:rFonts w:ascii="Arial" w:hAnsi="Arial"/>
                <w:b/>
                <w:bCs/>
              </w:rPr>
              <w:t>00</w:t>
            </w:r>
            <w:r w:rsidRPr="00F53BF4">
              <w:rPr>
                <w:rFonts w:ascii="Arial" w:hAnsi="Arial"/>
                <w:b/>
                <w:bCs/>
              </w:rPr>
              <w:t xml:space="preserve"> LITROS</w:t>
            </w:r>
            <w:r w:rsidRPr="000012DE">
              <w:rPr>
                <w:rFonts w:ascii="Arial" w:hAnsi="Arial"/>
                <w:b/>
                <w:bCs/>
              </w:rPr>
              <w:t>)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38E970" w14:textId="77777777" w:rsidR="002510F4" w:rsidRPr="009412D6" w:rsidRDefault="002510F4" w:rsidP="00595AC8">
            <w:pPr>
              <w:spacing w:before="200" w:after="40"/>
              <w:jc w:val="center"/>
              <w:rPr>
                <w:rFonts w:ascii="Arial" w:hAnsi="Arial"/>
                <w:b/>
                <w:bCs/>
                <w:highlight w:val="lightGray"/>
              </w:rPr>
            </w:pPr>
            <w:r w:rsidRPr="000012DE">
              <w:rPr>
                <w:rFonts w:ascii="Arial" w:hAnsi="Arial"/>
                <w:b/>
                <w:bCs/>
              </w:rPr>
              <w:t>R$ _______________</w:t>
            </w:r>
          </w:p>
        </w:tc>
      </w:tr>
    </w:tbl>
    <w:p w14:paraId="02F6A508" w14:textId="77777777" w:rsidR="003755CD" w:rsidRDefault="003755C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FD334BF" w14:textId="77777777" w:rsidR="002510F4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que estamos de </w:t>
      </w:r>
      <w:proofErr w:type="spellStart"/>
      <w:r>
        <w:rPr>
          <w:rFonts w:ascii="Arial" w:hAnsi="Arial" w:cs="Arial"/>
          <w:b/>
          <w:szCs w:val="24"/>
          <w:lang w:val="es-ES_tradnl"/>
        </w:rPr>
        <w:t>acordo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previstas no Termo de </w:t>
      </w:r>
      <w:proofErr w:type="spellStart"/>
      <w:r>
        <w:rPr>
          <w:rFonts w:ascii="Arial" w:hAnsi="Arial" w:cs="Arial"/>
          <w:b/>
          <w:szCs w:val="24"/>
          <w:lang w:val="es-ES_tradnl"/>
        </w:rPr>
        <w:t>Referência</w:t>
      </w:r>
      <w:proofErr w:type="spellEnd"/>
      <w:r>
        <w:rPr>
          <w:rFonts w:ascii="Arial" w:hAnsi="Arial" w:cs="Arial"/>
          <w:b/>
          <w:szCs w:val="24"/>
          <w:lang w:val="es-ES_tradnl"/>
        </w:rPr>
        <w:t>.</w:t>
      </w:r>
    </w:p>
    <w:p w14:paraId="449B6F49" w14:textId="77777777" w:rsidR="002510F4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913331E" w14:textId="1A090C94" w:rsidR="00995AED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>
        <w:rPr>
          <w:rFonts w:ascii="Arial" w:hAnsi="Arial" w:cs="Arial"/>
          <w:b/>
          <w:szCs w:val="24"/>
          <w:lang w:val="es-ES_tradnl"/>
        </w:rPr>
        <w:t>ainda</w:t>
      </w:r>
      <w:proofErr w:type="spellEnd"/>
      <w:r>
        <w:rPr>
          <w:rFonts w:ascii="Arial" w:hAnsi="Arial" w:cs="Arial"/>
          <w:b/>
          <w:szCs w:val="24"/>
          <w:lang w:val="es-ES_tradnl"/>
        </w:rPr>
        <w:t>, que todas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incidir </w:t>
      </w:r>
      <w:proofErr w:type="spellStart"/>
      <w:r>
        <w:rPr>
          <w:rFonts w:ascii="Arial" w:hAnsi="Arial" w:cs="Arial"/>
          <w:b/>
          <w:szCs w:val="24"/>
          <w:lang w:val="es-ES_tradnl"/>
        </w:rPr>
        <w:t>na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dos </w:t>
      </w:r>
      <w:proofErr w:type="spellStart"/>
      <w:r>
        <w:rPr>
          <w:rFonts w:ascii="Arial" w:hAnsi="Arial" w:cs="Arial"/>
          <w:b/>
          <w:szCs w:val="24"/>
          <w:lang w:val="es-ES_tradnl"/>
        </w:rPr>
        <w:t>serviços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objeto da presente </w:t>
      </w:r>
      <w:proofErr w:type="spellStart"/>
      <w:r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>
        <w:rPr>
          <w:rFonts w:ascii="Arial" w:hAnsi="Arial" w:cs="Arial"/>
          <w:b/>
          <w:szCs w:val="24"/>
          <w:lang w:val="es-ES_tradnl"/>
        </w:rPr>
        <w:t>preço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aqui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>
        <w:rPr>
          <w:rFonts w:ascii="Arial" w:hAnsi="Arial" w:cs="Arial"/>
          <w:b/>
          <w:szCs w:val="24"/>
          <w:lang w:val="es-ES_tradnl"/>
        </w:rPr>
        <w:t>não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gerando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alguma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 ser pago pela Câmara Municipal de Cosmópolis.</w:t>
      </w:r>
    </w:p>
    <w:p w14:paraId="7E02D9D7" w14:textId="77777777" w:rsidR="004677C8" w:rsidRDefault="004677C8" w:rsidP="00CF1455">
      <w:pPr>
        <w:pStyle w:val="Corpodetexto"/>
        <w:jc w:val="center"/>
        <w:rPr>
          <w:b w:val="0"/>
        </w:rPr>
      </w:pPr>
    </w:p>
    <w:p w14:paraId="5C3E0D49" w14:textId="77777777" w:rsidR="00314AA5" w:rsidRDefault="00314AA5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63B3CB2C" w14:textId="0D27C2BD" w:rsidR="0098516D" w:rsidRDefault="004E0DF9" w:rsidP="004E0DF9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98516D">
        <w:rPr>
          <w:rFonts w:ascii="Arial" w:hAnsi="Arial"/>
          <w:b/>
        </w:rPr>
        <w:t xml:space="preserve">ASSINATURA DO RESPONSÁVEL DA EMPRESA </w:t>
      </w:r>
    </w:p>
    <w:p w14:paraId="2F6C3BA4" w14:textId="7D751EE3" w:rsidR="0098516D" w:rsidRDefault="004E0DF9" w:rsidP="009B17F1">
      <w:pPr>
        <w:tabs>
          <w:tab w:val="left" w:pos="2268"/>
        </w:tabs>
        <w:ind w:left="709" w:firstLine="709"/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0EA053F8" w14:textId="0C385071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16F0C833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</w:t>
      </w:r>
      <w:r w:rsidR="002510F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____________________________________________</w:t>
      </w:r>
    </w:p>
    <w:p w14:paraId="2F86AB81" w14:textId="4F786AB4" w:rsidR="004E0DF9" w:rsidRDefault="0098516D" w:rsidP="004E0DF9">
      <w:pPr>
        <w:rPr>
          <w:rFonts w:ascii="Arial" w:hAnsi="Arial"/>
          <w:b/>
        </w:rPr>
      </w:pPr>
      <w:r>
        <w:rPr>
          <w:rFonts w:ascii="Arial" w:hAnsi="Arial"/>
          <w:b/>
        </w:rPr>
        <w:t>CPF Nº ____________________________________________</w:t>
      </w:r>
    </w:p>
    <w:p w14:paraId="2621200C" w14:textId="77777777" w:rsidR="00F91F01" w:rsidRPr="00F91F01" w:rsidRDefault="00F91F01" w:rsidP="00F91F01">
      <w:pPr>
        <w:rPr>
          <w:rFonts w:ascii="Arial" w:hAnsi="Arial" w:cs="Arial"/>
          <w:sz w:val="28"/>
          <w:szCs w:val="28"/>
        </w:rPr>
      </w:pPr>
    </w:p>
    <w:sectPr w:rsidR="00F91F01" w:rsidRPr="00F91F01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262ED702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CONTRATAÇÃO DIRETA Nº </w:t>
    </w:r>
    <w:r w:rsidR="00455297">
      <w:rPr>
        <w:rFonts w:asciiTheme="majorHAnsi" w:eastAsiaTheme="majorEastAsia" w:hAnsiTheme="majorHAnsi" w:cstheme="majorBidi"/>
      </w:rPr>
      <w:t>0</w:t>
    </w:r>
    <w:r w:rsidR="00F91F01">
      <w:rPr>
        <w:rFonts w:asciiTheme="majorHAnsi" w:eastAsiaTheme="majorEastAsia" w:hAnsiTheme="majorHAnsi" w:cstheme="majorBidi"/>
      </w:rPr>
      <w:t>9</w:t>
    </w:r>
    <w:r w:rsidR="00455297">
      <w:rPr>
        <w:rFonts w:asciiTheme="majorHAnsi" w:eastAsiaTheme="majorEastAsia" w:hAnsiTheme="majorHAnsi" w:cstheme="majorBidi"/>
      </w:rPr>
      <w:t>/2026</w:t>
    </w:r>
    <w:r>
      <w:rPr>
        <w:rFonts w:asciiTheme="majorHAnsi" w:eastAsiaTheme="majorEastAsia" w:hAnsiTheme="majorHAnsi" w:cstheme="majorBidi"/>
      </w:rPr>
      <w:t xml:space="preserve">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</w:t>
    </w:r>
    <w:r w:rsidR="004E0DF9">
      <w:rPr>
        <w:rFonts w:asciiTheme="majorHAnsi" w:eastAsiaTheme="majorEastAsia" w:hAnsiTheme="majorHAnsi" w:cstheme="majorBidi"/>
      </w:rPr>
      <w:t>COMBUSTÍVEL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701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06FDD"/>
    <w:rsid w:val="000133CB"/>
    <w:rsid w:val="000458EF"/>
    <w:rsid w:val="00056373"/>
    <w:rsid w:val="00065048"/>
    <w:rsid w:val="0006596A"/>
    <w:rsid w:val="000A36A1"/>
    <w:rsid w:val="000C2FD3"/>
    <w:rsid w:val="000D5805"/>
    <w:rsid w:val="000D6B0D"/>
    <w:rsid w:val="001127A0"/>
    <w:rsid w:val="00115717"/>
    <w:rsid w:val="00140231"/>
    <w:rsid w:val="00140855"/>
    <w:rsid w:val="001437A8"/>
    <w:rsid w:val="001557BE"/>
    <w:rsid w:val="001667C9"/>
    <w:rsid w:val="00171A9F"/>
    <w:rsid w:val="001747EF"/>
    <w:rsid w:val="001D5129"/>
    <w:rsid w:val="001E4BD8"/>
    <w:rsid w:val="001E6352"/>
    <w:rsid w:val="00222AA2"/>
    <w:rsid w:val="00233226"/>
    <w:rsid w:val="002510F4"/>
    <w:rsid w:val="00253C25"/>
    <w:rsid w:val="002B419A"/>
    <w:rsid w:val="002E0052"/>
    <w:rsid w:val="0030082A"/>
    <w:rsid w:val="00314AA5"/>
    <w:rsid w:val="0035377F"/>
    <w:rsid w:val="003755CD"/>
    <w:rsid w:val="00387726"/>
    <w:rsid w:val="00394A05"/>
    <w:rsid w:val="003A1CB8"/>
    <w:rsid w:val="003D13DD"/>
    <w:rsid w:val="003D6CF4"/>
    <w:rsid w:val="003F0120"/>
    <w:rsid w:val="004021CC"/>
    <w:rsid w:val="00405B3B"/>
    <w:rsid w:val="00411703"/>
    <w:rsid w:val="00413467"/>
    <w:rsid w:val="00437F8E"/>
    <w:rsid w:val="00455297"/>
    <w:rsid w:val="004646D9"/>
    <w:rsid w:val="004677C8"/>
    <w:rsid w:val="00473389"/>
    <w:rsid w:val="00481B08"/>
    <w:rsid w:val="00483BB2"/>
    <w:rsid w:val="00484908"/>
    <w:rsid w:val="004849AC"/>
    <w:rsid w:val="00495B17"/>
    <w:rsid w:val="004A3FC9"/>
    <w:rsid w:val="004B373B"/>
    <w:rsid w:val="004C1294"/>
    <w:rsid w:val="004C5B84"/>
    <w:rsid w:val="004D1D49"/>
    <w:rsid w:val="004D311B"/>
    <w:rsid w:val="004E011B"/>
    <w:rsid w:val="004E0DF9"/>
    <w:rsid w:val="004E64C3"/>
    <w:rsid w:val="004F362F"/>
    <w:rsid w:val="0050640B"/>
    <w:rsid w:val="00514CC6"/>
    <w:rsid w:val="00526B21"/>
    <w:rsid w:val="005375BB"/>
    <w:rsid w:val="00543EA6"/>
    <w:rsid w:val="005550D3"/>
    <w:rsid w:val="0056577A"/>
    <w:rsid w:val="005671FA"/>
    <w:rsid w:val="005730FA"/>
    <w:rsid w:val="0059230D"/>
    <w:rsid w:val="005A520C"/>
    <w:rsid w:val="005C1539"/>
    <w:rsid w:val="005D4D35"/>
    <w:rsid w:val="005E3447"/>
    <w:rsid w:val="005F05AD"/>
    <w:rsid w:val="00614901"/>
    <w:rsid w:val="00671CBE"/>
    <w:rsid w:val="006766B8"/>
    <w:rsid w:val="00683FF6"/>
    <w:rsid w:val="00684F5A"/>
    <w:rsid w:val="006853F2"/>
    <w:rsid w:val="00696E16"/>
    <w:rsid w:val="006D17DE"/>
    <w:rsid w:val="006D31A0"/>
    <w:rsid w:val="006D5F99"/>
    <w:rsid w:val="006E433D"/>
    <w:rsid w:val="006F624F"/>
    <w:rsid w:val="007008EF"/>
    <w:rsid w:val="007056A3"/>
    <w:rsid w:val="007217E8"/>
    <w:rsid w:val="007265F3"/>
    <w:rsid w:val="00745B69"/>
    <w:rsid w:val="007547EC"/>
    <w:rsid w:val="007719BB"/>
    <w:rsid w:val="00772CA5"/>
    <w:rsid w:val="007A2F37"/>
    <w:rsid w:val="007B2987"/>
    <w:rsid w:val="007D2815"/>
    <w:rsid w:val="007F53FA"/>
    <w:rsid w:val="00812C8D"/>
    <w:rsid w:val="00822239"/>
    <w:rsid w:val="008232A2"/>
    <w:rsid w:val="00844F11"/>
    <w:rsid w:val="0089320C"/>
    <w:rsid w:val="009412D6"/>
    <w:rsid w:val="00951D12"/>
    <w:rsid w:val="009571DB"/>
    <w:rsid w:val="0098516D"/>
    <w:rsid w:val="00990CBF"/>
    <w:rsid w:val="00995AED"/>
    <w:rsid w:val="009A236F"/>
    <w:rsid w:val="009B17F1"/>
    <w:rsid w:val="009C13C8"/>
    <w:rsid w:val="009E5291"/>
    <w:rsid w:val="009F7C9A"/>
    <w:rsid w:val="00A2550D"/>
    <w:rsid w:val="00A2619B"/>
    <w:rsid w:val="00A32EDB"/>
    <w:rsid w:val="00A33AAE"/>
    <w:rsid w:val="00A722C4"/>
    <w:rsid w:val="00AA2485"/>
    <w:rsid w:val="00B53F68"/>
    <w:rsid w:val="00B647D1"/>
    <w:rsid w:val="00B64EB3"/>
    <w:rsid w:val="00B6754A"/>
    <w:rsid w:val="00B7647E"/>
    <w:rsid w:val="00B80E34"/>
    <w:rsid w:val="00B8335A"/>
    <w:rsid w:val="00B834D5"/>
    <w:rsid w:val="00BA6798"/>
    <w:rsid w:val="00BC2603"/>
    <w:rsid w:val="00BE6258"/>
    <w:rsid w:val="00BF0002"/>
    <w:rsid w:val="00BF5FFB"/>
    <w:rsid w:val="00C008A5"/>
    <w:rsid w:val="00C30C47"/>
    <w:rsid w:val="00C3195C"/>
    <w:rsid w:val="00C369CE"/>
    <w:rsid w:val="00C402D4"/>
    <w:rsid w:val="00C57EB7"/>
    <w:rsid w:val="00C80A74"/>
    <w:rsid w:val="00C8471B"/>
    <w:rsid w:val="00C93A6C"/>
    <w:rsid w:val="00CA5705"/>
    <w:rsid w:val="00CB4272"/>
    <w:rsid w:val="00CD44E8"/>
    <w:rsid w:val="00CF1455"/>
    <w:rsid w:val="00CF52B1"/>
    <w:rsid w:val="00D412F7"/>
    <w:rsid w:val="00D458DC"/>
    <w:rsid w:val="00D60A92"/>
    <w:rsid w:val="00D8770C"/>
    <w:rsid w:val="00DA2CB9"/>
    <w:rsid w:val="00DC6662"/>
    <w:rsid w:val="00DF3F0C"/>
    <w:rsid w:val="00E07560"/>
    <w:rsid w:val="00E21CFE"/>
    <w:rsid w:val="00E65DAF"/>
    <w:rsid w:val="00E6672E"/>
    <w:rsid w:val="00E7567B"/>
    <w:rsid w:val="00E76731"/>
    <w:rsid w:val="00EA0E91"/>
    <w:rsid w:val="00EB0819"/>
    <w:rsid w:val="00EB3561"/>
    <w:rsid w:val="00EB66A8"/>
    <w:rsid w:val="00ED00CC"/>
    <w:rsid w:val="00EE30A5"/>
    <w:rsid w:val="00F02791"/>
    <w:rsid w:val="00F0504A"/>
    <w:rsid w:val="00F33808"/>
    <w:rsid w:val="00F53BF4"/>
    <w:rsid w:val="00F5595B"/>
    <w:rsid w:val="00F60686"/>
    <w:rsid w:val="00F6125A"/>
    <w:rsid w:val="00F71E5E"/>
    <w:rsid w:val="00F91F01"/>
    <w:rsid w:val="00FA6462"/>
    <w:rsid w:val="00FA7B1F"/>
    <w:rsid w:val="00FE7D6F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190</TotalTime>
  <Pages>1</Pages>
  <Words>157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1530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Flávia Tavares da Silva</cp:lastModifiedBy>
  <cp:revision>37</cp:revision>
  <cp:lastPrinted>2024-09-25T14:42:00Z</cp:lastPrinted>
  <dcterms:created xsi:type="dcterms:W3CDTF">2024-06-03T14:07:00Z</dcterms:created>
  <dcterms:modified xsi:type="dcterms:W3CDTF">2026-02-23T20:38:00Z</dcterms:modified>
</cp:coreProperties>
</file>