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EF1A2" w14:textId="77777777" w:rsidR="0071551E" w:rsidRPr="00D67065" w:rsidRDefault="0071551E" w:rsidP="0036213C">
      <w:pPr>
        <w:pStyle w:val="Ttulo1"/>
      </w:pPr>
    </w:p>
    <w:p w14:paraId="05E8BE67" w14:textId="77777777" w:rsidR="00893BE8" w:rsidRPr="005E0A2D" w:rsidRDefault="00893BE8" w:rsidP="0059175F">
      <w:pPr>
        <w:ind w:left="4248" w:firstLine="708"/>
        <w:jc w:val="both"/>
        <w:rPr>
          <w:rFonts w:asciiTheme="minorHAnsi" w:hAnsiTheme="minorHAnsi" w:cs="Tahoma"/>
          <w:sz w:val="28"/>
          <w:szCs w:val="28"/>
        </w:rPr>
      </w:pPr>
    </w:p>
    <w:p w14:paraId="4CDD3448" w14:textId="320EFAEF" w:rsidR="00893BE8" w:rsidRPr="00477025" w:rsidRDefault="0071551E" w:rsidP="009870A5">
      <w:pPr>
        <w:ind w:left="4248" w:firstLine="708"/>
        <w:jc w:val="both"/>
        <w:rPr>
          <w:rFonts w:ascii="Arial" w:hAnsi="Arial" w:cs="Arial"/>
        </w:rPr>
      </w:pPr>
      <w:r w:rsidRPr="00477025">
        <w:rPr>
          <w:rFonts w:ascii="Arial" w:hAnsi="Arial" w:cs="Arial"/>
        </w:rPr>
        <w:t>Bagé,</w:t>
      </w:r>
      <w:r w:rsidR="003167CD" w:rsidRPr="00477025">
        <w:rPr>
          <w:rFonts w:ascii="Arial" w:hAnsi="Arial" w:cs="Arial"/>
        </w:rPr>
        <w:t xml:space="preserve"> </w:t>
      </w:r>
      <w:r w:rsidR="00A67BB8">
        <w:rPr>
          <w:rFonts w:ascii="Arial" w:hAnsi="Arial" w:cs="Arial"/>
        </w:rPr>
        <w:t>21</w:t>
      </w:r>
      <w:r w:rsidR="002F02A4">
        <w:rPr>
          <w:rFonts w:ascii="Arial" w:hAnsi="Arial" w:cs="Arial"/>
        </w:rPr>
        <w:t xml:space="preserve"> de fevereir</w:t>
      </w:r>
      <w:r w:rsidR="002B5FE6">
        <w:rPr>
          <w:rFonts w:ascii="Arial" w:hAnsi="Arial" w:cs="Arial"/>
        </w:rPr>
        <w:t>o</w:t>
      </w:r>
      <w:r w:rsidR="005D07F9" w:rsidRPr="00477025">
        <w:rPr>
          <w:rFonts w:ascii="Arial" w:hAnsi="Arial" w:cs="Arial"/>
        </w:rPr>
        <w:t xml:space="preserve"> </w:t>
      </w:r>
      <w:r w:rsidR="009D72AD" w:rsidRPr="00477025">
        <w:rPr>
          <w:rFonts w:ascii="Arial" w:hAnsi="Arial" w:cs="Arial"/>
        </w:rPr>
        <w:t>de 202</w:t>
      </w:r>
      <w:r w:rsidR="0061407B">
        <w:rPr>
          <w:rFonts w:ascii="Arial" w:hAnsi="Arial" w:cs="Arial"/>
        </w:rPr>
        <w:t>4</w:t>
      </w:r>
      <w:r w:rsidR="00477025">
        <w:rPr>
          <w:rFonts w:ascii="Arial" w:hAnsi="Arial" w:cs="Arial"/>
        </w:rPr>
        <w:t>.</w:t>
      </w:r>
    </w:p>
    <w:p w14:paraId="53E6E468" w14:textId="77777777" w:rsidR="00E54162" w:rsidRPr="00477025" w:rsidRDefault="00E54162" w:rsidP="009A26C1">
      <w:pPr>
        <w:ind w:left="4248" w:firstLine="708"/>
        <w:rPr>
          <w:rFonts w:ascii="Arial" w:hAnsi="Arial" w:cs="Arial"/>
        </w:rPr>
      </w:pPr>
    </w:p>
    <w:p w14:paraId="74958D38" w14:textId="77777777" w:rsidR="00513E0C" w:rsidRDefault="00513E0C" w:rsidP="00E052F6">
      <w:pPr>
        <w:ind w:firstLine="708"/>
        <w:rPr>
          <w:rFonts w:ascii="Arial" w:hAnsi="Arial" w:cs="Arial"/>
        </w:rPr>
      </w:pPr>
    </w:p>
    <w:p w14:paraId="0E263CD2" w14:textId="77777777" w:rsidR="0060620D" w:rsidRDefault="0060620D" w:rsidP="00E052F6">
      <w:pPr>
        <w:ind w:firstLine="708"/>
        <w:rPr>
          <w:rFonts w:ascii="Arial" w:hAnsi="Arial" w:cs="Arial"/>
        </w:rPr>
      </w:pPr>
    </w:p>
    <w:p w14:paraId="4BB33866" w14:textId="6DF9441C" w:rsidR="002B5FE6" w:rsidRDefault="000C3B37" w:rsidP="002B5FE6">
      <w:pPr>
        <w:ind w:firstLine="708"/>
        <w:rPr>
          <w:rFonts w:ascii="Arial" w:hAnsi="Arial" w:cs="Arial"/>
        </w:rPr>
      </w:pPr>
      <w:r w:rsidRPr="00477025">
        <w:rPr>
          <w:rFonts w:ascii="Arial" w:hAnsi="Arial" w:cs="Arial"/>
        </w:rPr>
        <w:t xml:space="preserve">Estamos apresentando </w:t>
      </w:r>
      <w:r w:rsidR="008D0E84">
        <w:rPr>
          <w:rFonts w:ascii="Arial" w:hAnsi="Arial" w:cs="Arial"/>
        </w:rPr>
        <w:t xml:space="preserve">orçamento </w:t>
      </w:r>
      <w:r w:rsidR="00A67BB8">
        <w:rPr>
          <w:rFonts w:ascii="Arial" w:hAnsi="Arial" w:cs="Arial"/>
        </w:rPr>
        <w:t xml:space="preserve">de </w:t>
      </w:r>
      <w:r w:rsidR="00064E79">
        <w:rPr>
          <w:rFonts w:ascii="Arial" w:hAnsi="Arial" w:cs="Arial"/>
        </w:rPr>
        <w:t>acessórios para porta de correr e 1 vidro fixo, conforme abaixo:</w:t>
      </w:r>
    </w:p>
    <w:p w14:paraId="0EB6C9E8" w14:textId="2D52E7C6" w:rsidR="00064E79" w:rsidRDefault="00064E79" w:rsidP="002B5FE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Kit de perfis em alumínio e acessórios para colocação de 1 porta correr em vidro temperado (73 x 206 dimensões do vidro)</w:t>
      </w:r>
    </w:p>
    <w:p w14:paraId="609262FB" w14:textId="1D43F6D8" w:rsidR="00064E79" w:rsidRDefault="00064E79" w:rsidP="002B5FE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Trilho superior 1,50cm</w:t>
      </w:r>
    </w:p>
    <w:p w14:paraId="67246E9F" w14:textId="3921EB96" w:rsidR="00064E79" w:rsidRDefault="00064E79" w:rsidP="002B5FE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Trilho inferior 75cm</w:t>
      </w:r>
    </w:p>
    <w:p w14:paraId="6557BBF2" w14:textId="72E4051E" w:rsidR="00064E79" w:rsidRDefault="00064E79" w:rsidP="002B5FE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4 roldanas</w:t>
      </w:r>
    </w:p>
    <w:p w14:paraId="74106A9B" w14:textId="53616EE5" w:rsidR="00064E79" w:rsidRDefault="00064E79" w:rsidP="00064E7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Perfil AL10 2,06cm</w:t>
      </w:r>
    </w:p>
    <w:p w14:paraId="5BE82A65" w14:textId="5FBED107" w:rsidR="00064E79" w:rsidRDefault="00064E79" w:rsidP="00064E7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 Puxador modelo H</w:t>
      </w:r>
    </w:p>
    <w:p w14:paraId="3665F45A" w14:textId="1CDAA9A4" w:rsidR="00064E79" w:rsidRDefault="00064E79" w:rsidP="00064E7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 trinco debaixo com fechadura</w:t>
      </w:r>
    </w:p>
    <w:p w14:paraId="0BAAC6BB" w14:textId="1D132FAD" w:rsidR="00064E79" w:rsidRDefault="00064E79" w:rsidP="00064E79">
      <w:pPr>
        <w:ind w:firstLine="708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>R$ 590,00</w:t>
      </w:r>
    </w:p>
    <w:bookmarkEnd w:id="0"/>
    <w:p w14:paraId="0418B07B" w14:textId="784C1AF3" w:rsidR="00064E79" w:rsidRDefault="00101895" w:rsidP="00064E7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5 unidades..............................................................................R$ 2950,00</w:t>
      </w:r>
    </w:p>
    <w:p w14:paraId="40183256" w14:textId="7B4FECC6" w:rsidR="00101895" w:rsidRDefault="00101895" w:rsidP="00064E79">
      <w:pPr>
        <w:ind w:firstLine="708"/>
        <w:rPr>
          <w:rFonts w:ascii="Arial" w:hAnsi="Arial" w:cs="Arial"/>
        </w:rPr>
      </w:pPr>
    </w:p>
    <w:p w14:paraId="443B5879" w14:textId="1AB2D630" w:rsidR="00101895" w:rsidRDefault="00101895" w:rsidP="00064E7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Perfis em alumínio para um vidro fixo de 69 x 201,3..............R$220,00</w:t>
      </w:r>
    </w:p>
    <w:p w14:paraId="59CFB74B" w14:textId="10B79982" w:rsidR="00101895" w:rsidRDefault="00101895" w:rsidP="00064E79">
      <w:pPr>
        <w:ind w:firstLine="708"/>
        <w:rPr>
          <w:rFonts w:ascii="Arial" w:hAnsi="Arial" w:cs="Arial"/>
        </w:rPr>
      </w:pPr>
    </w:p>
    <w:p w14:paraId="6E88BADC" w14:textId="5850B39E" w:rsidR="00101895" w:rsidRDefault="00101895" w:rsidP="00064E7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Total.........................................................................................R$ 3170,00</w:t>
      </w:r>
    </w:p>
    <w:p w14:paraId="2B07AADD" w14:textId="60329A6E" w:rsidR="00101895" w:rsidRDefault="00101895" w:rsidP="00064E79">
      <w:pPr>
        <w:ind w:firstLine="708"/>
        <w:rPr>
          <w:rFonts w:ascii="Arial" w:hAnsi="Arial" w:cs="Arial"/>
        </w:rPr>
      </w:pPr>
    </w:p>
    <w:p w14:paraId="105B4601" w14:textId="77777777" w:rsidR="00101895" w:rsidRDefault="00101895" w:rsidP="00064E79">
      <w:pPr>
        <w:ind w:firstLine="708"/>
        <w:rPr>
          <w:rFonts w:ascii="Arial" w:hAnsi="Arial" w:cs="Arial"/>
        </w:rPr>
      </w:pPr>
    </w:p>
    <w:p w14:paraId="3F02577A" w14:textId="77777777" w:rsidR="00074E0D" w:rsidRDefault="00074E0D" w:rsidP="00F10847">
      <w:pPr>
        <w:ind w:firstLine="708"/>
        <w:rPr>
          <w:rFonts w:ascii="Arial" w:hAnsi="Arial" w:cs="Arial"/>
        </w:rPr>
      </w:pPr>
    </w:p>
    <w:p w14:paraId="54AC7BE9" w14:textId="781A71AF" w:rsidR="00F10847" w:rsidRDefault="00F10847" w:rsidP="00F10847">
      <w:pPr>
        <w:ind w:firstLine="708"/>
        <w:rPr>
          <w:rFonts w:ascii="Arial" w:hAnsi="Arial" w:cs="Arial"/>
        </w:rPr>
      </w:pPr>
    </w:p>
    <w:p w14:paraId="298830D3" w14:textId="625D2455" w:rsidR="00F10847" w:rsidRDefault="00101895" w:rsidP="00F1084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Material sem </w:t>
      </w:r>
      <w:r w:rsidR="00074E0D">
        <w:rPr>
          <w:rFonts w:ascii="Arial" w:hAnsi="Arial" w:cs="Arial"/>
        </w:rPr>
        <w:t>colocação</w:t>
      </w:r>
    </w:p>
    <w:p w14:paraId="6B9BF95B" w14:textId="5F673090" w:rsidR="00F10847" w:rsidRDefault="00F10847" w:rsidP="00F1084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Prazo de entrega: </w:t>
      </w:r>
      <w:r w:rsidR="00101895">
        <w:rPr>
          <w:rFonts w:ascii="Arial" w:hAnsi="Arial" w:cs="Arial"/>
        </w:rPr>
        <w:t>2 dias – retirar o material no estabelecimento</w:t>
      </w:r>
    </w:p>
    <w:p w14:paraId="5BDD16D1" w14:textId="7CE24C97" w:rsidR="00F10847" w:rsidRDefault="00F10847" w:rsidP="00F1084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Condições pagamento:</w:t>
      </w:r>
      <w:r w:rsidR="00101895">
        <w:rPr>
          <w:rFonts w:ascii="Arial" w:hAnsi="Arial" w:cs="Arial"/>
        </w:rPr>
        <w:t xml:space="preserve"> a combinar</w:t>
      </w:r>
    </w:p>
    <w:p w14:paraId="7CE387F4" w14:textId="7FFFDECB" w:rsidR="00101895" w:rsidRDefault="00101895" w:rsidP="00101895">
      <w:pPr>
        <w:rPr>
          <w:rFonts w:ascii="Arial" w:hAnsi="Arial" w:cs="Arial"/>
        </w:rPr>
      </w:pPr>
    </w:p>
    <w:p w14:paraId="4E780F0C" w14:textId="6EE6257C" w:rsidR="00F10847" w:rsidRDefault="00F10847" w:rsidP="00F10847">
      <w:pPr>
        <w:ind w:firstLine="708"/>
        <w:rPr>
          <w:rFonts w:ascii="Arial" w:hAnsi="Arial" w:cs="Arial"/>
        </w:rPr>
      </w:pPr>
    </w:p>
    <w:p w14:paraId="0E38F5FE" w14:textId="3A41D323" w:rsidR="00F10847" w:rsidRDefault="00F10847" w:rsidP="00F10847">
      <w:pPr>
        <w:ind w:firstLine="708"/>
        <w:rPr>
          <w:rFonts w:ascii="Arial" w:hAnsi="Arial" w:cs="Arial"/>
        </w:rPr>
      </w:pPr>
    </w:p>
    <w:p w14:paraId="0A4DB298" w14:textId="5FEE48DD" w:rsidR="00F10847" w:rsidRDefault="00F10847" w:rsidP="00F10847">
      <w:pPr>
        <w:ind w:firstLine="70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Att</w:t>
      </w:r>
      <w:proofErr w:type="spellEnd"/>
    </w:p>
    <w:p w14:paraId="536E3C85" w14:textId="0169C1D6" w:rsidR="00F10847" w:rsidRDefault="00F10847" w:rsidP="00F1084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Mariana</w:t>
      </w:r>
    </w:p>
    <w:p w14:paraId="5ACDA12A" w14:textId="1DACBA4D" w:rsidR="00F10847" w:rsidRDefault="00F10847" w:rsidP="00F10847">
      <w:pPr>
        <w:ind w:firstLine="708"/>
        <w:rPr>
          <w:rFonts w:ascii="Arial" w:hAnsi="Arial" w:cs="Arial"/>
        </w:rPr>
      </w:pPr>
    </w:p>
    <w:p w14:paraId="0673E0FC" w14:textId="51665E9E" w:rsidR="00F10847" w:rsidRDefault="00F10847" w:rsidP="00F10847">
      <w:pPr>
        <w:ind w:firstLine="708"/>
        <w:rPr>
          <w:rFonts w:ascii="Arial" w:hAnsi="Arial" w:cs="Arial"/>
        </w:rPr>
      </w:pPr>
    </w:p>
    <w:p w14:paraId="5BD6B1FE" w14:textId="77777777" w:rsidR="00023891" w:rsidRPr="00477025" w:rsidRDefault="00023891" w:rsidP="009870A5">
      <w:pPr>
        <w:ind w:firstLine="708"/>
        <w:rPr>
          <w:rFonts w:ascii="Arial" w:hAnsi="Arial" w:cs="Arial"/>
          <w:color w:val="242424"/>
          <w:shd w:val="clear" w:color="auto" w:fill="FFFFFF"/>
        </w:rPr>
      </w:pPr>
    </w:p>
    <w:sectPr w:rsidR="00023891" w:rsidRPr="00477025" w:rsidSect="001467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BE4E0" w14:textId="77777777" w:rsidR="007273C9" w:rsidRDefault="007273C9">
      <w:r>
        <w:separator/>
      </w:r>
    </w:p>
  </w:endnote>
  <w:endnote w:type="continuationSeparator" w:id="0">
    <w:p w14:paraId="0AF0A704" w14:textId="77777777" w:rsidR="007273C9" w:rsidRDefault="0072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619BC" w14:textId="77777777" w:rsidR="00612CD1" w:rsidRDefault="00612CD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380C0" w14:textId="77777777" w:rsidR="005C316A" w:rsidRDefault="005C316A" w:rsidP="00034D65">
    <w:pPr>
      <w:pStyle w:val="Rodap"/>
      <w:jc w:val="center"/>
    </w:pPr>
    <w:r>
      <w:t>ROCHA INDÚSTRIA DE ART. DE ALUMÍNIO LTDA.</w:t>
    </w:r>
  </w:p>
  <w:p w14:paraId="02294B82" w14:textId="1681DA02" w:rsidR="00612CD1" w:rsidRDefault="005C316A" w:rsidP="00034D65">
    <w:pPr>
      <w:pStyle w:val="Rodap"/>
      <w:jc w:val="center"/>
    </w:pPr>
    <w:r>
      <w:t xml:space="preserve">Fabrício Pilar, 924 </w:t>
    </w:r>
  </w:p>
  <w:p w14:paraId="6B8F02F7" w14:textId="31BD4525" w:rsidR="005C316A" w:rsidRDefault="005C316A" w:rsidP="00034D65">
    <w:pPr>
      <w:pStyle w:val="Rodap"/>
      <w:jc w:val="center"/>
    </w:pPr>
    <w:r>
      <w:t xml:space="preserve">FONE: (53) 3242 1165 </w:t>
    </w:r>
    <w:r w:rsidR="00612CD1">
      <w:t>wha</w:t>
    </w:r>
    <w:r w:rsidR="007669D8">
      <w:t>ts</w:t>
    </w:r>
    <w:r w:rsidR="00612CD1">
      <w:t xml:space="preserve"> 991169233 </w:t>
    </w:r>
    <w:r>
      <w:t>CEP: 96400-150 BAGÉ-RS</w:t>
    </w:r>
  </w:p>
  <w:p w14:paraId="6871A6ED" w14:textId="77777777" w:rsidR="005C316A" w:rsidRDefault="005C316A" w:rsidP="00034D65">
    <w:pPr>
      <w:pStyle w:val="Rodap"/>
      <w:jc w:val="center"/>
    </w:pPr>
    <w:r>
      <w:t>CGC:90.403.510/0001-00 Inscrição Estadual: 008/0077625</w:t>
    </w:r>
  </w:p>
  <w:p w14:paraId="6B1DD332" w14:textId="77777777" w:rsidR="005C316A" w:rsidRDefault="005C316A" w:rsidP="00034D65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9D4FC" w14:textId="77777777" w:rsidR="00612CD1" w:rsidRDefault="00612C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A43B9" w14:textId="77777777" w:rsidR="007273C9" w:rsidRDefault="007273C9">
      <w:r>
        <w:separator/>
      </w:r>
    </w:p>
  </w:footnote>
  <w:footnote w:type="continuationSeparator" w:id="0">
    <w:p w14:paraId="23FEFA28" w14:textId="77777777" w:rsidR="007273C9" w:rsidRDefault="00727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F3149" w14:textId="77777777" w:rsidR="00612CD1" w:rsidRDefault="00612CD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78BDD" w14:textId="77777777" w:rsidR="005C316A" w:rsidRPr="00BF72FF" w:rsidRDefault="005C316A" w:rsidP="00034D65">
    <w:pPr>
      <w:pStyle w:val="Cabealho"/>
      <w:jc w:val="center"/>
      <w:rPr>
        <w:b/>
        <w:caps/>
        <w:outline/>
        <w:color w:val="000000"/>
        <w:sz w:val="40"/>
        <w:szCs w:val="40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BF72FF">
      <w:rPr>
        <w:b/>
        <w:caps/>
        <w:outline/>
        <w:color w:val="000000"/>
        <w:sz w:val="40"/>
        <w:szCs w:val="40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Portz Box-ESQUADRIAS DE ALUMÍNIO</w:t>
    </w:r>
  </w:p>
  <w:p w14:paraId="591D5508" w14:textId="77777777" w:rsidR="005C316A" w:rsidRPr="00BF72FF" w:rsidRDefault="005C316A" w:rsidP="00034D65">
    <w:pPr>
      <w:pStyle w:val="Cabealho"/>
      <w:jc w:val="center"/>
      <w:rPr>
        <w:caps/>
        <w:outline/>
        <w:color w:val="000000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BF72FF">
      <w:rPr>
        <w:caps/>
        <w:outline/>
        <w:color w:val="000000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Janelas – Portas – Persianas – Divisórias de eucatex – Box de acrílico e vidro temperado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63659" w14:textId="77777777" w:rsidR="00612CD1" w:rsidRDefault="00612C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25F2"/>
    <w:multiLevelType w:val="hybridMultilevel"/>
    <w:tmpl w:val="620A84D4"/>
    <w:lvl w:ilvl="0" w:tplc="757C7E86">
      <w:start w:val="2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C1416EE"/>
    <w:multiLevelType w:val="multilevel"/>
    <w:tmpl w:val="4B485E1E"/>
    <w:lvl w:ilvl="0">
      <w:start w:val="1"/>
      <w:numFmt w:val="decimal"/>
      <w:lvlText w:val="%1.0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893"/>
        </w:tabs>
        <w:ind w:left="18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41"/>
        </w:tabs>
        <w:ind w:left="284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49"/>
        </w:tabs>
        <w:ind w:left="35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17"/>
        </w:tabs>
        <w:ind w:left="461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25"/>
        </w:tabs>
        <w:ind w:left="5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93"/>
        </w:tabs>
        <w:ind w:left="639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01"/>
        </w:tabs>
        <w:ind w:left="71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169"/>
        </w:tabs>
        <w:ind w:left="8169" w:hanging="1800"/>
      </w:pPr>
      <w:rPr>
        <w:rFonts w:hint="default"/>
      </w:rPr>
    </w:lvl>
  </w:abstractNum>
  <w:abstractNum w:abstractNumId="2" w15:restartNumberingAfterBreak="0">
    <w:nsid w:val="0ED11390"/>
    <w:multiLevelType w:val="hybridMultilevel"/>
    <w:tmpl w:val="F47E115C"/>
    <w:lvl w:ilvl="0" w:tplc="C14ABA4E">
      <w:start w:val="100"/>
      <w:numFmt w:val="decimal"/>
      <w:lvlText w:val="%1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abstractNum w:abstractNumId="3" w15:restartNumberingAfterBreak="0">
    <w:nsid w:val="25306788"/>
    <w:multiLevelType w:val="multilevel"/>
    <w:tmpl w:val="4CC80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F45513"/>
    <w:multiLevelType w:val="hybridMultilevel"/>
    <w:tmpl w:val="529A5AF8"/>
    <w:lvl w:ilvl="0" w:tplc="8E665334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531D52"/>
    <w:multiLevelType w:val="hybridMultilevel"/>
    <w:tmpl w:val="E14A5AA6"/>
    <w:lvl w:ilvl="0" w:tplc="5AA2777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32B512ED"/>
    <w:multiLevelType w:val="hybridMultilevel"/>
    <w:tmpl w:val="2B4A0FD2"/>
    <w:lvl w:ilvl="0" w:tplc="2600238C">
      <w:start w:val="1"/>
      <w:numFmt w:val="decimalZero"/>
      <w:lvlText w:val="%1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3F66736A"/>
    <w:multiLevelType w:val="hybridMultilevel"/>
    <w:tmpl w:val="A04AE84C"/>
    <w:lvl w:ilvl="0" w:tplc="2C90E946"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C365A39"/>
    <w:multiLevelType w:val="hybridMultilevel"/>
    <w:tmpl w:val="D6622048"/>
    <w:lvl w:ilvl="0" w:tplc="1DFE0608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C987179"/>
    <w:multiLevelType w:val="hybridMultilevel"/>
    <w:tmpl w:val="A474A72C"/>
    <w:lvl w:ilvl="0" w:tplc="A34C0978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CA"/>
    <w:rsid w:val="00000796"/>
    <w:rsid w:val="000017B8"/>
    <w:rsid w:val="000029FA"/>
    <w:rsid w:val="00004050"/>
    <w:rsid w:val="000052BA"/>
    <w:rsid w:val="000054A7"/>
    <w:rsid w:val="00005868"/>
    <w:rsid w:val="00006D1B"/>
    <w:rsid w:val="00011601"/>
    <w:rsid w:val="000116C4"/>
    <w:rsid w:val="0001538E"/>
    <w:rsid w:val="00017112"/>
    <w:rsid w:val="0002059C"/>
    <w:rsid w:val="00023891"/>
    <w:rsid w:val="00030167"/>
    <w:rsid w:val="00031652"/>
    <w:rsid w:val="000320AC"/>
    <w:rsid w:val="00034D65"/>
    <w:rsid w:val="0003651E"/>
    <w:rsid w:val="00040C40"/>
    <w:rsid w:val="000421AB"/>
    <w:rsid w:val="000456F1"/>
    <w:rsid w:val="00045890"/>
    <w:rsid w:val="0005114A"/>
    <w:rsid w:val="00052FB3"/>
    <w:rsid w:val="00053389"/>
    <w:rsid w:val="0005747E"/>
    <w:rsid w:val="00057C94"/>
    <w:rsid w:val="00057E70"/>
    <w:rsid w:val="000643C6"/>
    <w:rsid w:val="00064E79"/>
    <w:rsid w:val="00067920"/>
    <w:rsid w:val="000705AE"/>
    <w:rsid w:val="00070D9B"/>
    <w:rsid w:val="00074561"/>
    <w:rsid w:val="00074E0D"/>
    <w:rsid w:val="0007517E"/>
    <w:rsid w:val="00075745"/>
    <w:rsid w:val="00075A74"/>
    <w:rsid w:val="00075C9B"/>
    <w:rsid w:val="00076EE9"/>
    <w:rsid w:val="000838DC"/>
    <w:rsid w:val="000846FA"/>
    <w:rsid w:val="00086388"/>
    <w:rsid w:val="00086474"/>
    <w:rsid w:val="0008790E"/>
    <w:rsid w:val="00093C6C"/>
    <w:rsid w:val="00094DF2"/>
    <w:rsid w:val="00095D7B"/>
    <w:rsid w:val="00097214"/>
    <w:rsid w:val="000A6703"/>
    <w:rsid w:val="000A6CC8"/>
    <w:rsid w:val="000A70DA"/>
    <w:rsid w:val="000B0A44"/>
    <w:rsid w:val="000B14C3"/>
    <w:rsid w:val="000B21FB"/>
    <w:rsid w:val="000B31CD"/>
    <w:rsid w:val="000B5C89"/>
    <w:rsid w:val="000C1049"/>
    <w:rsid w:val="000C13F3"/>
    <w:rsid w:val="000C3B37"/>
    <w:rsid w:val="000C412A"/>
    <w:rsid w:val="000C52F1"/>
    <w:rsid w:val="000D01AE"/>
    <w:rsid w:val="000D103E"/>
    <w:rsid w:val="000D5E42"/>
    <w:rsid w:val="000D66C9"/>
    <w:rsid w:val="000E0539"/>
    <w:rsid w:val="000E458D"/>
    <w:rsid w:val="000E52DB"/>
    <w:rsid w:val="000E5E0E"/>
    <w:rsid w:val="000E5E7D"/>
    <w:rsid w:val="000E6F51"/>
    <w:rsid w:val="000E7EDA"/>
    <w:rsid w:val="000F2F1C"/>
    <w:rsid w:val="000F5A34"/>
    <w:rsid w:val="001009B6"/>
    <w:rsid w:val="00101895"/>
    <w:rsid w:val="00103F1E"/>
    <w:rsid w:val="00105A37"/>
    <w:rsid w:val="00107AAE"/>
    <w:rsid w:val="00107DF2"/>
    <w:rsid w:val="00107F04"/>
    <w:rsid w:val="0011148F"/>
    <w:rsid w:val="00112D1C"/>
    <w:rsid w:val="0012044A"/>
    <w:rsid w:val="0012052B"/>
    <w:rsid w:val="001214A9"/>
    <w:rsid w:val="00124C9D"/>
    <w:rsid w:val="00127BF3"/>
    <w:rsid w:val="001335B2"/>
    <w:rsid w:val="001360A2"/>
    <w:rsid w:val="001362E2"/>
    <w:rsid w:val="00137716"/>
    <w:rsid w:val="00141C42"/>
    <w:rsid w:val="00143185"/>
    <w:rsid w:val="001467B0"/>
    <w:rsid w:val="00147DFB"/>
    <w:rsid w:val="001513AD"/>
    <w:rsid w:val="00153D6A"/>
    <w:rsid w:val="00154F58"/>
    <w:rsid w:val="0016105C"/>
    <w:rsid w:val="001619D1"/>
    <w:rsid w:val="00161AFB"/>
    <w:rsid w:val="001622DD"/>
    <w:rsid w:val="00163726"/>
    <w:rsid w:val="001651C6"/>
    <w:rsid w:val="00165627"/>
    <w:rsid w:val="00165E6C"/>
    <w:rsid w:val="001668EE"/>
    <w:rsid w:val="00167D12"/>
    <w:rsid w:val="00176634"/>
    <w:rsid w:val="00176753"/>
    <w:rsid w:val="00177ECE"/>
    <w:rsid w:val="00182046"/>
    <w:rsid w:val="001843B8"/>
    <w:rsid w:val="0018599B"/>
    <w:rsid w:val="00190EE2"/>
    <w:rsid w:val="00194A85"/>
    <w:rsid w:val="00196452"/>
    <w:rsid w:val="00196F0F"/>
    <w:rsid w:val="001A2D54"/>
    <w:rsid w:val="001A3462"/>
    <w:rsid w:val="001A5D3F"/>
    <w:rsid w:val="001B537F"/>
    <w:rsid w:val="001B699D"/>
    <w:rsid w:val="001C0634"/>
    <w:rsid w:val="001C06AD"/>
    <w:rsid w:val="001C2C15"/>
    <w:rsid w:val="001C4CFE"/>
    <w:rsid w:val="001C4DB0"/>
    <w:rsid w:val="001C4FA4"/>
    <w:rsid w:val="001D0547"/>
    <w:rsid w:val="001D6892"/>
    <w:rsid w:val="001E1188"/>
    <w:rsid w:val="001E382D"/>
    <w:rsid w:val="001E4DB4"/>
    <w:rsid w:val="001F0083"/>
    <w:rsid w:val="001F3048"/>
    <w:rsid w:val="001F692C"/>
    <w:rsid w:val="001F6B29"/>
    <w:rsid w:val="0020047A"/>
    <w:rsid w:val="002013E7"/>
    <w:rsid w:val="00203735"/>
    <w:rsid w:val="0020398E"/>
    <w:rsid w:val="00205386"/>
    <w:rsid w:val="00205980"/>
    <w:rsid w:val="0020629D"/>
    <w:rsid w:val="0021175E"/>
    <w:rsid w:val="00213077"/>
    <w:rsid w:val="00220A21"/>
    <w:rsid w:val="00223274"/>
    <w:rsid w:val="00224FAD"/>
    <w:rsid w:val="002250BB"/>
    <w:rsid w:val="002267B5"/>
    <w:rsid w:val="00227EF6"/>
    <w:rsid w:val="002315D6"/>
    <w:rsid w:val="002335EE"/>
    <w:rsid w:val="00233EF2"/>
    <w:rsid w:val="00234AA4"/>
    <w:rsid w:val="0023601B"/>
    <w:rsid w:val="00240356"/>
    <w:rsid w:val="0024035D"/>
    <w:rsid w:val="002403E5"/>
    <w:rsid w:val="00242F89"/>
    <w:rsid w:val="002430FB"/>
    <w:rsid w:val="00243810"/>
    <w:rsid w:val="00246643"/>
    <w:rsid w:val="00246F8A"/>
    <w:rsid w:val="00261892"/>
    <w:rsid w:val="00263305"/>
    <w:rsid w:val="00263558"/>
    <w:rsid w:val="002663BD"/>
    <w:rsid w:val="002667A4"/>
    <w:rsid w:val="0027118A"/>
    <w:rsid w:val="00273A34"/>
    <w:rsid w:val="00274E1E"/>
    <w:rsid w:val="0027634E"/>
    <w:rsid w:val="00280662"/>
    <w:rsid w:val="002841B5"/>
    <w:rsid w:val="00284FC3"/>
    <w:rsid w:val="002852EA"/>
    <w:rsid w:val="00291737"/>
    <w:rsid w:val="002942FD"/>
    <w:rsid w:val="00294B4C"/>
    <w:rsid w:val="002A0255"/>
    <w:rsid w:val="002A05C6"/>
    <w:rsid w:val="002A0A4B"/>
    <w:rsid w:val="002A1F70"/>
    <w:rsid w:val="002A2173"/>
    <w:rsid w:val="002A45C7"/>
    <w:rsid w:val="002A5225"/>
    <w:rsid w:val="002A708D"/>
    <w:rsid w:val="002B2DDE"/>
    <w:rsid w:val="002B5A30"/>
    <w:rsid w:val="002B5FE6"/>
    <w:rsid w:val="002B642E"/>
    <w:rsid w:val="002B6BC7"/>
    <w:rsid w:val="002C170C"/>
    <w:rsid w:val="002C51D5"/>
    <w:rsid w:val="002D0248"/>
    <w:rsid w:val="002D17F3"/>
    <w:rsid w:val="002D2B83"/>
    <w:rsid w:val="002D2E10"/>
    <w:rsid w:val="002D4A77"/>
    <w:rsid w:val="002D4DAF"/>
    <w:rsid w:val="002E036B"/>
    <w:rsid w:val="002E0A4D"/>
    <w:rsid w:val="002E5327"/>
    <w:rsid w:val="002E6D9A"/>
    <w:rsid w:val="002E70AE"/>
    <w:rsid w:val="002F02A4"/>
    <w:rsid w:val="002F0FB6"/>
    <w:rsid w:val="002F1075"/>
    <w:rsid w:val="002F10BC"/>
    <w:rsid w:val="002F1122"/>
    <w:rsid w:val="002F25C0"/>
    <w:rsid w:val="002F42F5"/>
    <w:rsid w:val="002F5150"/>
    <w:rsid w:val="002F7ABC"/>
    <w:rsid w:val="00300E41"/>
    <w:rsid w:val="00300F39"/>
    <w:rsid w:val="00301AA0"/>
    <w:rsid w:val="0030200A"/>
    <w:rsid w:val="00307D02"/>
    <w:rsid w:val="0031030C"/>
    <w:rsid w:val="00311053"/>
    <w:rsid w:val="0031275E"/>
    <w:rsid w:val="00314F20"/>
    <w:rsid w:val="003167CD"/>
    <w:rsid w:val="00320521"/>
    <w:rsid w:val="00322742"/>
    <w:rsid w:val="00323976"/>
    <w:rsid w:val="0032569E"/>
    <w:rsid w:val="00327778"/>
    <w:rsid w:val="0033126B"/>
    <w:rsid w:val="00331FB8"/>
    <w:rsid w:val="003327A3"/>
    <w:rsid w:val="00334387"/>
    <w:rsid w:val="00335B00"/>
    <w:rsid w:val="00335E6D"/>
    <w:rsid w:val="00337947"/>
    <w:rsid w:val="003402C1"/>
    <w:rsid w:val="00340394"/>
    <w:rsid w:val="003404B9"/>
    <w:rsid w:val="003419E7"/>
    <w:rsid w:val="00344A3F"/>
    <w:rsid w:val="00345E25"/>
    <w:rsid w:val="00347739"/>
    <w:rsid w:val="00350038"/>
    <w:rsid w:val="003521DF"/>
    <w:rsid w:val="003522A8"/>
    <w:rsid w:val="00352450"/>
    <w:rsid w:val="0035251C"/>
    <w:rsid w:val="00354A64"/>
    <w:rsid w:val="0036213C"/>
    <w:rsid w:val="00362D86"/>
    <w:rsid w:val="00364B31"/>
    <w:rsid w:val="00365003"/>
    <w:rsid w:val="003653B9"/>
    <w:rsid w:val="0037206E"/>
    <w:rsid w:val="00374466"/>
    <w:rsid w:val="0037596D"/>
    <w:rsid w:val="00376A8C"/>
    <w:rsid w:val="003819B9"/>
    <w:rsid w:val="00383918"/>
    <w:rsid w:val="00386AAD"/>
    <w:rsid w:val="00393EF8"/>
    <w:rsid w:val="003A0E01"/>
    <w:rsid w:val="003A3443"/>
    <w:rsid w:val="003A65FD"/>
    <w:rsid w:val="003B18DB"/>
    <w:rsid w:val="003B1961"/>
    <w:rsid w:val="003B4E6D"/>
    <w:rsid w:val="003B62F3"/>
    <w:rsid w:val="003B7AAD"/>
    <w:rsid w:val="003C060F"/>
    <w:rsid w:val="003C1E4F"/>
    <w:rsid w:val="003C5454"/>
    <w:rsid w:val="003C6BFC"/>
    <w:rsid w:val="003D1AAA"/>
    <w:rsid w:val="003D307B"/>
    <w:rsid w:val="003D35F3"/>
    <w:rsid w:val="003D75AC"/>
    <w:rsid w:val="003E09A5"/>
    <w:rsid w:val="003E1F1B"/>
    <w:rsid w:val="003F210E"/>
    <w:rsid w:val="003F26EB"/>
    <w:rsid w:val="003F3BFE"/>
    <w:rsid w:val="003F7D6F"/>
    <w:rsid w:val="004006F4"/>
    <w:rsid w:val="00403B80"/>
    <w:rsid w:val="004101C7"/>
    <w:rsid w:val="00411179"/>
    <w:rsid w:val="004119DB"/>
    <w:rsid w:val="004121C9"/>
    <w:rsid w:val="004141F4"/>
    <w:rsid w:val="00414F58"/>
    <w:rsid w:val="00415823"/>
    <w:rsid w:val="004171B0"/>
    <w:rsid w:val="0041794C"/>
    <w:rsid w:val="00417AE4"/>
    <w:rsid w:val="004209B4"/>
    <w:rsid w:val="004211B4"/>
    <w:rsid w:val="004229DF"/>
    <w:rsid w:val="00424B1D"/>
    <w:rsid w:val="00425215"/>
    <w:rsid w:val="00426482"/>
    <w:rsid w:val="0043029A"/>
    <w:rsid w:val="004308F8"/>
    <w:rsid w:val="004320F5"/>
    <w:rsid w:val="004335C5"/>
    <w:rsid w:val="004409BB"/>
    <w:rsid w:val="00442950"/>
    <w:rsid w:val="00442972"/>
    <w:rsid w:val="00444B4E"/>
    <w:rsid w:val="004454EB"/>
    <w:rsid w:val="004458A6"/>
    <w:rsid w:val="0045265A"/>
    <w:rsid w:val="0045451E"/>
    <w:rsid w:val="0045472A"/>
    <w:rsid w:val="004554D3"/>
    <w:rsid w:val="0045609B"/>
    <w:rsid w:val="004601DA"/>
    <w:rsid w:val="004606DF"/>
    <w:rsid w:val="00460A6A"/>
    <w:rsid w:val="00466C11"/>
    <w:rsid w:val="00471179"/>
    <w:rsid w:val="00472BD6"/>
    <w:rsid w:val="004730C7"/>
    <w:rsid w:val="0047467E"/>
    <w:rsid w:val="004749FB"/>
    <w:rsid w:val="0047507E"/>
    <w:rsid w:val="0047697C"/>
    <w:rsid w:val="00477025"/>
    <w:rsid w:val="00477573"/>
    <w:rsid w:val="00480C30"/>
    <w:rsid w:val="004814A1"/>
    <w:rsid w:val="004826C6"/>
    <w:rsid w:val="004830DD"/>
    <w:rsid w:val="00483140"/>
    <w:rsid w:val="00486AE9"/>
    <w:rsid w:val="00491ACC"/>
    <w:rsid w:val="00492784"/>
    <w:rsid w:val="004967DA"/>
    <w:rsid w:val="004A3AAA"/>
    <w:rsid w:val="004A40DE"/>
    <w:rsid w:val="004B266A"/>
    <w:rsid w:val="004B48E6"/>
    <w:rsid w:val="004C0D20"/>
    <w:rsid w:val="004C1853"/>
    <w:rsid w:val="004C2E02"/>
    <w:rsid w:val="004C348A"/>
    <w:rsid w:val="004C57BF"/>
    <w:rsid w:val="004C77B6"/>
    <w:rsid w:val="004C7B3A"/>
    <w:rsid w:val="004D0BC2"/>
    <w:rsid w:val="004D164E"/>
    <w:rsid w:val="004D54ED"/>
    <w:rsid w:val="004E0E29"/>
    <w:rsid w:val="004E170F"/>
    <w:rsid w:val="004E37C0"/>
    <w:rsid w:val="004E56F8"/>
    <w:rsid w:val="004E60C9"/>
    <w:rsid w:val="004F07CA"/>
    <w:rsid w:val="004F4245"/>
    <w:rsid w:val="004F43D7"/>
    <w:rsid w:val="00500253"/>
    <w:rsid w:val="00503893"/>
    <w:rsid w:val="00503EF1"/>
    <w:rsid w:val="00513204"/>
    <w:rsid w:val="005135FF"/>
    <w:rsid w:val="00513E0C"/>
    <w:rsid w:val="005168D1"/>
    <w:rsid w:val="00522D66"/>
    <w:rsid w:val="005236FF"/>
    <w:rsid w:val="00525BA9"/>
    <w:rsid w:val="00527961"/>
    <w:rsid w:val="005355F5"/>
    <w:rsid w:val="00535DDB"/>
    <w:rsid w:val="005431A3"/>
    <w:rsid w:val="005431D5"/>
    <w:rsid w:val="00543504"/>
    <w:rsid w:val="00543E80"/>
    <w:rsid w:val="005523D2"/>
    <w:rsid w:val="00554896"/>
    <w:rsid w:val="00560430"/>
    <w:rsid w:val="00561099"/>
    <w:rsid w:val="00570298"/>
    <w:rsid w:val="005715BC"/>
    <w:rsid w:val="005805BF"/>
    <w:rsid w:val="005828F2"/>
    <w:rsid w:val="00583F94"/>
    <w:rsid w:val="00584EEC"/>
    <w:rsid w:val="00590B08"/>
    <w:rsid w:val="0059175F"/>
    <w:rsid w:val="00591A8C"/>
    <w:rsid w:val="00594591"/>
    <w:rsid w:val="00595C2B"/>
    <w:rsid w:val="005970B4"/>
    <w:rsid w:val="005A0A2F"/>
    <w:rsid w:val="005B13BC"/>
    <w:rsid w:val="005B334C"/>
    <w:rsid w:val="005B5D4E"/>
    <w:rsid w:val="005B7F37"/>
    <w:rsid w:val="005C0852"/>
    <w:rsid w:val="005C1224"/>
    <w:rsid w:val="005C157A"/>
    <w:rsid w:val="005C1C8D"/>
    <w:rsid w:val="005C2603"/>
    <w:rsid w:val="005C316A"/>
    <w:rsid w:val="005C3D87"/>
    <w:rsid w:val="005C4964"/>
    <w:rsid w:val="005C541E"/>
    <w:rsid w:val="005C6C0F"/>
    <w:rsid w:val="005D07F9"/>
    <w:rsid w:val="005D27C7"/>
    <w:rsid w:val="005D68EB"/>
    <w:rsid w:val="005D73F4"/>
    <w:rsid w:val="005E0A2D"/>
    <w:rsid w:val="005E13C4"/>
    <w:rsid w:val="005F288F"/>
    <w:rsid w:val="005F2A5F"/>
    <w:rsid w:val="005F6C1E"/>
    <w:rsid w:val="005F7489"/>
    <w:rsid w:val="00600E9F"/>
    <w:rsid w:val="00600FBA"/>
    <w:rsid w:val="0060329C"/>
    <w:rsid w:val="0060452B"/>
    <w:rsid w:val="0060620D"/>
    <w:rsid w:val="00611DC7"/>
    <w:rsid w:val="00612CD1"/>
    <w:rsid w:val="0061407B"/>
    <w:rsid w:val="006200CC"/>
    <w:rsid w:val="00623F5B"/>
    <w:rsid w:val="00624A42"/>
    <w:rsid w:val="00625958"/>
    <w:rsid w:val="0062694B"/>
    <w:rsid w:val="00631B91"/>
    <w:rsid w:val="0063310E"/>
    <w:rsid w:val="0063575E"/>
    <w:rsid w:val="00635E96"/>
    <w:rsid w:val="00637A6A"/>
    <w:rsid w:val="006417C2"/>
    <w:rsid w:val="00641B77"/>
    <w:rsid w:val="00642364"/>
    <w:rsid w:val="00643D8E"/>
    <w:rsid w:val="0064442D"/>
    <w:rsid w:val="00646F95"/>
    <w:rsid w:val="00647D5C"/>
    <w:rsid w:val="006534BC"/>
    <w:rsid w:val="0065535D"/>
    <w:rsid w:val="00655A22"/>
    <w:rsid w:val="00656DA3"/>
    <w:rsid w:val="006603A1"/>
    <w:rsid w:val="0066249B"/>
    <w:rsid w:val="00663101"/>
    <w:rsid w:val="0066325D"/>
    <w:rsid w:val="00663F33"/>
    <w:rsid w:val="00664214"/>
    <w:rsid w:val="006655B6"/>
    <w:rsid w:val="00671744"/>
    <w:rsid w:val="00672518"/>
    <w:rsid w:val="00673139"/>
    <w:rsid w:val="006744FB"/>
    <w:rsid w:val="00681DF7"/>
    <w:rsid w:val="00685E95"/>
    <w:rsid w:val="006879CB"/>
    <w:rsid w:val="00690D7D"/>
    <w:rsid w:val="00691169"/>
    <w:rsid w:val="00694888"/>
    <w:rsid w:val="00694DC0"/>
    <w:rsid w:val="006A722E"/>
    <w:rsid w:val="006B2666"/>
    <w:rsid w:val="006B74E6"/>
    <w:rsid w:val="006B7E87"/>
    <w:rsid w:val="006C0D69"/>
    <w:rsid w:val="006C36F7"/>
    <w:rsid w:val="006C5139"/>
    <w:rsid w:val="006C6D83"/>
    <w:rsid w:val="006C7809"/>
    <w:rsid w:val="006D013B"/>
    <w:rsid w:val="006D4D57"/>
    <w:rsid w:val="006D7D29"/>
    <w:rsid w:val="006E025F"/>
    <w:rsid w:val="006E2383"/>
    <w:rsid w:val="006E669E"/>
    <w:rsid w:val="006F2B4C"/>
    <w:rsid w:val="006F2FA7"/>
    <w:rsid w:val="006F3DB1"/>
    <w:rsid w:val="006F4738"/>
    <w:rsid w:val="006F7F81"/>
    <w:rsid w:val="00701B49"/>
    <w:rsid w:val="00701CE3"/>
    <w:rsid w:val="0070274A"/>
    <w:rsid w:val="00704DE8"/>
    <w:rsid w:val="0070589E"/>
    <w:rsid w:val="00710DC4"/>
    <w:rsid w:val="007142EA"/>
    <w:rsid w:val="0071551E"/>
    <w:rsid w:val="00723997"/>
    <w:rsid w:val="00727087"/>
    <w:rsid w:val="007273C9"/>
    <w:rsid w:val="00727862"/>
    <w:rsid w:val="007308AD"/>
    <w:rsid w:val="00733634"/>
    <w:rsid w:val="00734807"/>
    <w:rsid w:val="007353F1"/>
    <w:rsid w:val="007364D2"/>
    <w:rsid w:val="00740639"/>
    <w:rsid w:val="00740DE9"/>
    <w:rsid w:val="00741BFD"/>
    <w:rsid w:val="00742178"/>
    <w:rsid w:val="007440CB"/>
    <w:rsid w:val="00744360"/>
    <w:rsid w:val="00744513"/>
    <w:rsid w:val="0075368B"/>
    <w:rsid w:val="00753D0D"/>
    <w:rsid w:val="00754664"/>
    <w:rsid w:val="00755B9C"/>
    <w:rsid w:val="00760976"/>
    <w:rsid w:val="00763280"/>
    <w:rsid w:val="007644A4"/>
    <w:rsid w:val="00764D05"/>
    <w:rsid w:val="007669D8"/>
    <w:rsid w:val="007671CB"/>
    <w:rsid w:val="00772980"/>
    <w:rsid w:val="00772D9B"/>
    <w:rsid w:val="00773C33"/>
    <w:rsid w:val="00773E3B"/>
    <w:rsid w:val="0077448A"/>
    <w:rsid w:val="00775768"/>
    <w:rsid w:val="0077590D"/>
    <w:rsid w:val="00775A78"/>
    <w:rsid w:val="00776A32"/>
    <w:rsid w:val="007829A3"/>
    <w:rsid w:val="007834C7"/>
    <w:rsid w:val="00783505"/>
    <w:rsid w:val="00783BB6"/>
    <w:rsid w:val="007845C7"/>
    <w:rsid w:val="00784AE4"/>
    <w:rsid w:val="00785BE0"/>
    <w:rsid w:val="00786B49"/>
    <w:rsid w:val="0079032F"/>
    <w:rsid w:val="007903B4"/>
    <w:rsid w:val="00790412"/>
    <w:rsid w:val="00791986"/>
    <w:rsid w:val="00791BE4"/>
    <w:rsid w:val="0079399C"/>
    <w:rsid w:val="00793EF0"/>
    <w:rsid w:val="007A4BA2"/>
    <w:rsid w:val="007A6FF7"/>
    <w:rsid w:val="007B08BB"/>
    <w:rsid w:val="007B3814"/>
    <w:rsid w:val="007B4671"/>
    <w:rsid w:val="007C3D3B"/>
    <w:rsid w:val="007C650E"/>
    <w:rsid w:val="007C6D27"/>
    <w:rsid w:val="007C737A"/>
    <w:rsid w:val="007D44F7"/>
    <w:rsid w:val="007E5BA2"/>
    <w:rsid w:val="007F04D9"/>
    <w:rsid w:val="007F3D06"/>
    <w:rsid w:val="007F58BD"/>
    <w:rsid w:val="007F79A3"/>
    <w:rsid w:val="00801831"/>
    <w:rsid w:val="00801856"/>
    <w:rsid w:val="00802724"/>
    <w:rsid w:val="00804ADE"/>
    <w:rsid w:val="00806211"/>
    <w:rsid w:val="008063C8"/>
    <w:rsid w:val="00811C48"/>
    <w:rsid w:val="008147C2"/>
    <w:rsid w:val="00814C29"/>
    <w:rsid w:val="0081507E"/>
    <w:rsid w:val="00816353"/>
    <w:rsid w:val="008166F3"/>
    <w:rsid w:val="0082523F"/>
    <w:rsid w:val="008256FB"/>
    <w:rsid w:val="00825B1C"/>
    <w:rsid w:val="00827998"/>
    <w:rsid w:val="00830131"/>
    <w:rsid w:val="00830C0E"/>
    <w:rsid w:val="00833435"/>
    <w:rsid w:val="00833D8D"/>
    <w:rsid w:val="00834FFB"/>
    <w:rsid w:val="008352EC"/>
    <w:rsid w:val="00835447"/>
    <w:rsid w:val="00836C34"/>
    <w:rsid w:val="0084136A"/>
    <w:rsid w:val="00842ADB"/>
    <w:rsid w:val="008432CB"/>
    <w:rsid w:val="008454E2"/>
    <w:rsid w:val="008472E0"/>
    <w:rsid w:val="008519D0"/>
    <w:rsid w:val="008538D7"/>
    <w:rsid w:val="00856091"/>
    <w:rsid w:val="00856997"/>
    <w:rsid w:val="008605D0"/>
    <w:rsid w:val="00861998"/>
    <w:rsid w:val="00862ED6"/>
    <w:rsid w:val="008640C9"/>
    <w:rsid w:val="00864BC9"/>
    <w:rsid w:val="008656C3"/>
    <w:rsid w:val="00866837"/>
    <w:rsid w:val="0086683D"/>
    <w:rsid w:val="00867F64"/>
    <w:rsid w:val="00870346"/>
    <w:rsid w:val="0087161B"/>
    <w:rsid w:val="00872658"/>
    <w:rsid w:val="00874D50"/>
    <w:rsid w:val="008771F4"/>
    <w:rsid w:val="008773FD"/>
    <w:rsid w:val="00880180"/>
    <w:rsid w:val="00880C93"/>
    <w:rsid w:val="00881454"/>
    <w:rsid w:val="00883FF3"/>
    <w:rsid w:val="00885C24"/>
    <w:rsid w:val="00886A61"/>
    <w:rsid w:val="0089336B"/>
    <w:rsid w:val="00893BE8"/>
    <w:rsid w:val="008945BB"/>
    <w:rsid w:val="00894644"/>
    <w:rsid w:val="008A1B7A"/>
    <w:rsid w:val="008A1C89"/>
    <w:rsid w:val="008A2106"/>
    <w:rsid w:val="008A326A"/>
    <w:rsid w:val="008A3A88"/>
    <w:rsid w:val="008A3F05"/>
    <w:rsid w:val="008A6D79"/>
    <w:rsid w:val="008B0717"/>
    <w:rsid w:val="008B0B97"/>
    <w:rsid w:val="008B23C2"/>
    <w:rsid w:val="008B43C1"/>
    <w:rsid w:val="008B51B1"/>
    <w:rsid w:val="008B52C4"/>
    <w:rsid w:val="008B6909"/>
    <w:rsid w:val="008B7F84"/>
    <w:rsid w:val="008C0800"/>
    <w:rsid w:val="008C369A"/>
    <w:rsid w:val="008C6542"/>
    <w:rsid w:val="008C6A72"/>
    <w:rsid w:val="008D0215"/>
    <w:rsid w:val="008D0E84"/>
    <w:rsid w:val="008D1ED2"/>
    <w:rsid w:val="008D2D46"/>
    <w:rsid w:val="008D361E"/>
    <w:rsid w:val="008D6E71"/>
    <w:rsid w:val="008E1B41"/>
    <w:rsid w:val="008E2D92"/>
    <w:rsid w:val="008E331F"/>
    <w:rsid w:val="008E74B6"/>
    <w:rsid w:val="008F40F8"/>
    <w:rsid w:val="008F71C4"/>
    <w:rsid w:val="00905CE3"/>
    <w:rsid w:val="00906EC5"/>
    <w:rsid w:val="00913C5E"/>
    <w:rsid w:val="00913CB5"/>
    <w:rsid w:val="00914464"/>
    <w:rsid w:val="00914A28"/>
    <w:rsid w:val="00914C41"/>
    <w:rsid w:val="00915A69"/>
    <w:rsid w:val="00916EFB"/>
    <w:rsid w:val="00917421"/>
    <w:rsid w:val="00917A78"/>
    <w:rsid w:val="00920205"/>
    <w:rsid w:val="009273C3"/>
    <w:rsid w:val="00927E55"/>
    <w:rsid w:val="0093596A"/>
    <w:rsid w:val="00941D59"/>
    <w:rsid w:val="00941F9F"/>
    <w:rsid w:val="009420B9"/>
    <w:rsid w:val="009444F9"/>
    <w:rsid w:val="0094696E"/>
    <w:rsid w:val="00950A33"/>
    <w:rsid w:val="00950D31"/>
    <w:rsid w:val="00952D66"/>
    <w:rsid w:val="009535D1"/>
    <w:rsid w:val="00953E51"/>
    <w:rsid w:val="00955C4D"/>
    <w:rsid w:val="00960331"/>
    <w:rsid w:val="00962C74"/>
    <w:rsid w:val="009631E0"/>
    <w:rsid w:val="00966397"/>
    <w:rsid w:val="00971AEC"/>
    <w:rsid w:val="00973611"/>
    <w:rsid w:val="009741F1"/>
    <w:rsid w:val="00974BE5"/>
    <w:rsid w:val="00980102"/>
    <w:rsid w:val="0098362F"/>
    <w:rsid w:val="00984B0F"/>
    <w:rsid w:val="009851AD"/>
    <w:rsid w:val="009870A5"/>
    <w:rsid w:val="009916B1"/>
    <w:rsid w:val="00992D4B"/>
    <w:rsid w:val="00993CB1"/>
    <w:rsid w:val="0099457E"/>
    <w:rsid w:val="00994D88"/>
    <w:rsid w:val="00995D40"/>
    <w:rsid w:val="009A1536"/>
    <w:rsid w:val="009A1BDC"/>
    <w:rsid w:val="009A26C1"/>
    <w:rsid w:val="009A4CE5"/>
    <w:rsid w:val="009A5E36"/>
    <w:rsid w:val="009B4BFA"/>
    <w:rsid w:val="009B63DC"/>
    <w:rsid w:val="009C05EA"/>
    <w:rsid w:val="009C740B"/>
    <w:rsid w:val="009D1269"/>
    <w:rsid w:val="009D15CE"/>
    <w:rsid w:val="009D41BE"/>
    <w:rsid w:val="009D68C6"/>
    <w:rsid w:val="009D72AD"/>
    <w:rsid w:val="009E249B"/>
    <w:rsid w:val="009E652F"/>
    <w:rsid w:val="009F5135"/>
    <w:rsid w:val="009F564D"/>
    <w:rsid w:val="009F6A75"/>
    <w:rsid w:val="009F6FC6"/>
    <w:rsid w:val="009F7DD9"/>
    <w:rsid w:val="00A0512A"/>
    <w:rsid w:val="00A05D74"/>
    <w:rsid w:val="00A0777E"/>
    <w:rsid w:val="00A10C55"/>
    <w:rsid w:val="00A17E56"/>
    <w:rsid w:val="00A20782"/>
    <w:rsid w:val="00A22786"/>
    <w:rsid w:val="00A228A4"/>
    <w:rsid w:val="00A239DD"/>
    <w:rsid w:val="00A25FD4"/>
    <w:rsid w:val="00A26D83"/>
    <w:rsid w:val="00A30FCE"/>
    <w:rsid w:val="00A311F8"/>
    <w:rsid w:val="00A31664"/>
    <w:rsid w:val="00A31697"/>
    <w:rsid w:val="00A33565"/>
    <w:rsid w:val="00A338BF"/>
    <w:rsid w:val="00A33D24"/>
    <w:rsid w:val="00A40918"/>
    <w:rsid w:val="00A415C4"/>
    <w:rsid w:val="00A423ED"/>
    <w:rsid w:val="00A46F63"/>
    <w:rsid w:val="00A5382F"/>
    <w:rsid w:val="00A544E5"/>
    <w:rsid w:val="00A573FA"/>
    <w:rsid w:val="00A615F9"/>
    <w:rsid w:val="00A61940"/>
    <w:rsid w:val="00A61CD5"/>
    <w:rsid w:val="00A62FFE"/>
    <w:rsid w:val="00A666A6"/>
    <w:rsid w:val="00A67BB8"/>
    <w:rsid w:val="00A7164A"/>
    <w:rsid w:val="00A7548D"/>
    <w:rsid w:val="00A76CBA"/>
    <w:rsid w:val="00A825EB"/>
    <w:rsid w:val="00A85DC2"/>
    <w:rsid w:val="00A9141C"/>
    <w:rsid w:val="00A91DB8"/>
    <w:rsid w:val="00A955C2"/>
    <w:rsid w:val="00A97972"/>
    <w:rsid w:val="00AA0D6B"/>
    <w:rsid w:val="00AA2336"/>
    <w:rsid w:val="00AA2B6E"/>
    <w:rsid w:val="00AA2BC8"/>
    <w:rsid w:val="00AA32DA"/>
    <w:rsid w:val="00AA51F3"/>
    <w:rsid w:val="00AB06FB"/>
    <w:rsid w:val="00AB0B0E"/>
    <w:rsid w:val="00AB1598"/>
    <w:rsid w:val="00AB17D4"/>
    <w:rsid w:val="00AB54DA"/>
    <w:rsid w:val="00AB7EBF"/>
    <w:rsid w:val="00AC110C"/>
    <w:rsid w:val="00AC6949"/>
    <w:rsid w:val="00AC70CE"/>
    <w:rsid w:val="00AC7A84"/>
    <w:rsid w:val="00AD1F5F"/>
    <w:rsid w:val="00AD3664"/>
    <w:rsid w:val="00AD3A60"/>
    <w:rsid w:val="00AD55FB"/>
    <w:rsid w:val="00AD7733"/>
    <w:rsid w:val="00AE0363"/>
    <w:rsid w:val="00AE0AC5"/>
    <w:rsid w:val="00AE1841"/>
    <w:rsid w:val="00AE1A86"/>
    <w:rsid w:val="00AE1C30"/>
    <w:rsid w:val="00AE2610"/>
    <w:rsid w:val="00AE5658"/>
    <w:rsid w:val="00AE66F7"/>
    <w:rsid w:val="00AE6728"/>
    <w:rsid w:val="00AE6F97"/>
    <w:rsid w:val="00AF324F"/>
    <w:rsid w:val="00AF3BC0"/>
    <w:rsid w:val="00AF41E2"/>
    <w:rsid w:val="00AF4782"/>
    <w:rsid w:val="00AF6345"/>
    <w:rsid w:val="00B00C60"/>
    <w:rsid w:val="00B01EB7"/>
    <w:rsid w:val="00B11189"/>
    <w:rsid w:val="00B12528"/>
    <w:rsid w:val="00B12C5E"/>
    <w:rsid w:val="00B13C3B"/>
    <w:rsid w:val="00B233B0"/>
    <w:rsid w:val="00B26E19"/>
    <w:rsid w:val="00B279C3"/>
    <w:rsid w:val="00B317C7"/>
    <w:rsid w:val="00B33637"/>
    <w:rsid w:val="00B337D1"/>
    <w:rsid w:val="00B3392A"/>
    <w:rsid w:val="00B34FA7"/>
    <w:rsid w:val="00B35977"/>
    <w:rsid w:val="00B3625D"/>
    <w:rsid w:val="00B37673"/>
    <w:rsid w:val="00B43D54"/>
    <w:rsid w:val="00B444C5"/>
    <w:rsid w:val="00B44A6B"/>
    <w:rsid w:val="00B45555"/>
    <w:rsid w:val="00B4592F"/>
    <w:rsid w:val="00B47BFB"/>
    <w:rsid w:val="00B533A4"/>
    <w:rsid w:val="00B54D5A"/>
    <w:rsid w:val="00B641C1"/>
    <w:rsid w:val="00B64904"/>
    <w:rsid w:val="00B64F02"/>
    <w:rsid w:val="00B6601C"/>
    <w:rsid w:val="00B6797D"/>
    <w:rsid w:val="00B70CDF"/>
    <w:rsid w:val="00B7189A"/>
    <w:rsid w:val="00B72CAE"/>
    <w:rsid w:val="00B73E26"/>
    <w:rsid w:val="00B7510E"/>
    <w:rsid w:val="00B75E31"/>
    <w:rsid w:val="00B77854"/>
    <w:rsid w:val="00B816ED"/>
    <w:rsid w:val="00B86735"/>
    <w:rsid w:val="00B87563"/>
    <w:rsid w:val="00B915BE"/>
    <w:rsid w:val="00B9172C"/>
    <w:rsid w:val="00B9573F"/>
    <w:rsid w:val="00BA101C"/>
    <w:rsid w:val="00BA3699"/>
    <w:rsid w:val="00BA3DEF"/>
    <w:rsid w:val="00BA6383"/>
    <w:rsid w:val="00BA7F76"/>
    <w:rsid w:val="00BB1486"/>
    <w:rsid w:val="00BB2AB2"/>
    <w:rsid w:val="00BB31EA"/>
    <w:rsid w:val="00BB4796"/>
    <w:rsid w:val="00BC0408"/>
    <w:rsid w:val="00BC13CF"/>
    <w:rsid w:val="00BC2FE3"/>
    <w:rsid w:val="00BC2FE6"/>
    <w:rsid w:val="00BC3ADD"/>
    <w:rsid w:val="00BC48A0"/>
    <w:rsid w:val="00BC716A"/>
    <w:rsid w:val="00BC782B"/>
    <w:rsid w:val="00BD769F"/>
    <w:rsid w:val="00BD7A93"/>
    <w:rsid w:val="00BD7FF4"/>
    <w:rsid w:val="00BE0C8D"/>
    <w:rsid w:val="00BE0CA7"/>
    <w:rsid w:val="00BE13C5"/>
    <w:rsid w:val="00BE16E9"/>
    <w:rsid w:val="00BE2E37"/>
    <w:rsid w:val="00BE2FCA"/>
    <w:rsid w:val="00BE6455"/>
    <w:rsid w:val="00BF2D8E"/>
    <w:rsid w:val="00BF4EF4"/>
    <w:rsid w:val="00BF601B"/>
    <w:rsid w:val="00BF72FF"/>
    <w:rsid w:val="00C0436E"/>
    <w:rsid w:val="00C044C6"/>
    <w:rsid w:val="00C1039F"/>
    <w:rsid w:val="00C11168"/>
    <w:rsid w:val="00C12750"/>
    <w:rsid w:val="00C12808"/>
    <w:rsid w:val="00C1385F"/>
    <w:rsid w:val="00C13AE7"/>
    <w:rsid w:val="00C152CA"/>
    <w:rsid w:val="00C1743B"/>
    <w:rsid w:val="00C1790B"/>
    <w:rsid w:val="00C2288A"/>
    <w:rsid w:val="00C23A91"/>
    <w:rsid w:val="00C2495D"/>
    <w:rsid w:val="00C300F4"/>
    <w:rsid w:val="00C33906"/>
    <w:rsid w:val="00C34CED"/>
    <w:rsid w:val="00C3500D"/>
    <w:rsid w:val="00C4159D"/>
    <w:rsid w:val="00C4260F"/>
    <w:rsid w:val="00C432FD"/>
    <w:rsid w:val="00C44072"/>
    <w:rsid w:val="00C47A4F"/>
    <w:rsid w:val="00C519F4"/>
    <w:rsid w:val="00C53830"/>
    <w:rsid w:val="00C5487C"/>
    <w:rsid w:val="00C60B3E"/>
    <w:rsid w:val="00C60CA8"/>
    <w:rsid w:val="00C6281B"/>
    <w:rsid w:val="00C64A14"/>
    <w:rsid w:val="00C65DC5"/>
    <w:rsid w:val="00C65E04"/>
    <w:rsid w:val="00C6653B"/>
    <w:rsid w:val="00C66D65"/>
    <w:rsid w:val="00C675D5"/>
    <w:rsid w:val="00C70010"/>
    <w:rsid w:val="00C7173B"/>
    <w:rsid w:val="00C743A2"/>
    <w:rsid w:val="00C757C2"/>
    <w:rsid w:val="00C75BCB"/>
    <w:rsid w:val="00C7636F"/>
    <w:rsid w:val="00C81618"/>
    <w:rsid w:val="00C84BCA"/>
    <w:rsid w:val="00C90C8C"/>
    <w:rsid w:val="00C90E59"/>
    <w:rsid w:val="00C911B4"/>
    <w:rsid w:val="00C933E1"/>
    <w:rsid w:val="00C93F0A"/>
    <w:rsid w:val="00C94B97"/>
    <w:rsid w:val="00C95C4B"/>
    <w:rsid w:val="00C95E13"/>
    <w:rsid w:val="00CA119C"/>
    <w:rsid w:val="00CA46AB"/>
    <w:rsid w:val="00CA6B24"/>
    <w:rsid w:val="00CB064F"/>
    <w:rsid w:val="00CB068B"/>
    <w:rsid w:val="00CB1D7F"/>
    <w:rsid w:val="00CB1DA8"/>
    <w:rsid w:val="00CB64EA"/>
    <w:rsid w:val="00CB7C24"/>
    <w:rsid w:val="00CC037D"/>
    <w:rsid w:val="00CC2620"/>
    <w:rsid w:val="00CC278B"/>
    <w:rsid w:val="00CC405C"/>
    <w:rsid w:val="00CC5F37"/>
    <w:rsid w:val="00CD0A8A"/>
    <w:rsid w:val="00CD1B12"/>
    <w:rsid w:val="00CD23C2"/>
    <w:rsid w:val="00CD3227"/>
    <w:rsid w:val="00CD5D8F"/>
    <w:rsid w:val="00CD6595"/>
    <w:rsid w:val="00CD76E1"/>
    <w:rsid w:val="00CD7C1B"/>
    <w:rsid w:val="00CE0700"/>
    <w:rsid w:val="00CE1AB3"/>
    <w:rsid w:val="00CE1CB1"/>
    <w:rsid w:val="00CE2318"/>
    <w:rsid w:val="00CE7B57"/>
    <w:rsid w:val="00CF1795"/>
    <w:rsid w:val="00CF2943"/>
    <w:rsid w:val="00D034F3"/>
    <w:rsid w:val="00D05E95"/>
    <w:rsid w:val="00D07490"/>
    <w:rsid w:val="00D10710"/>
    <w:rsid w:val="00D141CE"/>
    <w:rsid w:val="00D14B20"/>
    <w:rsid w:val="00D170C8"/>
    <w:rsid w:val="00D209A1"/>
    <w:rsid w:val="00D20DFE"/>
    <w:rsid w:val="00D24538"/>
    <w:rsid w:val="00D247E8"/>
    <w:rsid w:val="00D252C1"/>
    <w:rsid w:val="00D279EF"/>
    <w:rsid w:val="00D334E2"/>
    <w:rsid w:val="00D35996"/>
    <w:rsid w:val="00D35D49"/>
    <w:rsid w:val="00D35DDD"/>
    <w:rsid w:val="00D41DCA"/>
    <w:rsid w:val="00D43457"/>
    <w:rsid w:val="00D5114F"/>
    <w:rsid w:val="00D52D07"/>
    <w:rsid w:val="00D53652"/>
    <w:rsid w:val="00D61DBF"/>
    <w:rsid w:val="00D64761"/>
    <w:rsid w:val="00D6635C"/>
    <w:rsid w:val="00D67065"/>
    <w:rsid w:val="00D67F8B"/>
    <w:rsid w:val="00D70356"/>
    <w:rsid w:val="00D75146"/>
    <w:rsid w:val="00D75641"/>
    <w:rsid w:val="00D766BF"/>
    <w:rsid w:val="00D77133"/>
    <w:rsid w:val="00D8075B"/>
    <w:rsid w:val="00D80D60"/>
    <w:rsid w:val="00D82017"/>
    <w:rsid w:val="00D86D6C"/>
    <w:rsid w:val="00D8724E"/>
    <w:rsid w:val="00D91764"/>
    <w:rsid w:val="00D93793"/>
    <w:rsid w:val="00D9553A"/>
    <w:rsid w:val="00D97062"/>
    <w:rsid w:val="00DA2FE0"/>
    <w:rsid w:val="00DA438F"/>
    <w:rsid w:val="00DA5FB9"/>
    <w:rsid w:val="00DA70AE"/>
    <w:rsid w:val="00DA780B"/>
    <w:rsid w:val="00DB04E9"/>
    <w:rsid w:val="00DB63FC"/>
    <w:rsid w:val="00DC03CC"/>
    <w:rsid w:val="00DC06A1"/>
    <w:rsid w:val="00DC1BE4"/>
    <w:rsid w:val="00DC3BE7"/>
    <w:rsid w:val="00DC613B"/>
    <w:rsid w:val="00DC6604"/>
    <w:rsid w:val="00DC6F02"/>
    <w:rsid w:val="00DC7836"/>
    <w:rsid w:val="00DD3D45"/>
    <w:rsid w:val="00DD4344"/>
    <w:rsid w:val="00DE0D8A"/>
    <w:rsid w:val="00DE1767"/>
    <w:rsid w:val="00DE65B5"/>
    <w:rsid w:val="00DE74C9"/>
    <w:rsid w:val="00DF0EA4"/>
    <w:rsid w:val="00DF2B12"/>
    <w:rsid w:val="00DF575A"/>
    <w:rsid w:val="00DF7C3A"/>
    <w:rsid w:val="00E02270"/>
    <w:rsid w:val="00E03018"/>
    <w:rsid w:val="00E03F61"/>
    <w:rsid w:val="00E04030"/>
    <w:rsid w:val="00E052F6"/>
    <w:rsid w:val="00E1619C"/>
    <w:rsid w:val="00E17AA9"/>
    <w:rsid w:val="00E20399"/>
    <w:rsid w:val="00E234CD"/>
    <w:rsid w:val="00E260D5"/>
    <w:rsid w:val="00E30C3D"/>
    <w:rsid w:val="00E30D63"/>
    <w:rsid w:val="00E317D7"/>
    <w:rsid w:val="00E34F0E"/>
    <w:rsid w:val="00E3734C"/>
    <w:rsid w:val="00E4136F"/>
    <w:rsid w:val="00E442EC"/>
    <w:rsid w:val="00E46D34"/>
    <w:rsid w:val="00E50DF1"/>
    <w:rsid w:val="00E520D5"/>
    <w:rsid w:val="00E54162"/>
    <w:rsid w:val="00E547F3"/>
    <w:rsid w:val="00E61D8C"/>
    <w:rsid w:val="00E65107"/>
    <w:rsid w:val="00E657C1"/>
    <w:rsid w:val="00E658F1"/>
    <w:rsid w:val="00E65C12"/>
    <w:rsid w:val="00E67CD5"/>
    <w:rsid w:val="00E72288"/>
    <w:rsid w:val="00E770F0"/>
    <w:rsid w:val="00E93C0A"/>
    <w:rsid w:val="00E947BE"/>
    <w:rsid w:val="00E94C92"/>
    <w:rsid w:val="00EA2FF5"/>
    <w:rsid w:val="00EA340A"/>
    <w:rsid w:val="00EA43A8"/>
    <w:rsid w:val="00EA544A"/>
    <w:rsid w:val="00EA63B4"/>
    <w:rsid w:val="00EB36E3"/>
    <w:rsid w:val="00EB6536"/>
    <w:rsid w:val="00EB6AEC"/>
    <w:rsid w:val="00EC6AB1"/>
    <w:rsid w:val="00EC7033"/>
    <w:rsid w:val="00EC72DB"/>
    <w:rsid w:val="00ED129B"/>
    <w:rsid w:val="00ED2463"/>
    <w:rsid w:val="00ED32B0"/>
    <w:rsid w:val="00EE3D41"/>
    <w:rsid w:val="00EE44AF"/>
    <w:rsid w:val="00EE55ED"/>
    <w:rsid w:val="00EE592E"/>
    <w:rsid w:val="00EF429F"/>
    <w:rsid w:val="00F03AE5"/>
    <w:rsid w:val="00F05187"/>
    <w:rsid w:val="00F10847"/>
    <w:rsid w:val="00F1191E"/>
    <w:rsid w:val="00F130E1"/>
    <w:rsid w:val="00F16D7E"/>
    <w:rsid w:val="00F1745F"/>
    <w:rsid w:val="00F202CC"/>
    <w:rsid w:val="00F3055D"/>
    <w:rsid w:val="00F30E3C"/>
    <w:rsid w:val="00F30E68"/>
    <w:rsid w:val="00F3219B"/>
    <w:rsid w:val="00F34CA0"/>
    <w:rsid w:val="00F352BF"/>
    <w:rsid w:val="00F368CD"/>
    <w:rsid w:val="00F37126"/>
    <w:rsid w:val="00F41BFC"/>
    <w:rsid w:val="00F42D7B"/>
    <w:rsid w:val="00F47994"/>
    <w:rsid w:val="00F50602"/>
    <w:rsid w:val="00F5388B"/>
    <w:rsid w:val="00F5468A"/>
    <w:rsid w:val="00F60241"/>
    <w:rsid w:val="00F64685"/>
    <w:rsid w:val="00F65405"/>
    <w:rsid w:val="00F7616D"/>
    <w:rsid w:val="00F77998"/>
    <w:rsid w:val="00F80352"/>
    <w:rsid w:val="00F815A3"/>
    <w:rsid w:val="00F85507"/>
    <w:rsid w:val="00F85E1C"/>
    <w:rsid w:val="00F85E7C"/>
    <w:rsid w:val="00F91FFE"/>
    <w:rsid w:val="00F920C9"/>
    <w:rsid w:val="00F95FD8"/>
    <w:rsid w:val="00F96FF0"/>
    <w:rsid w:val="00FA1903"/>
    <w:rsid w:val="00FB2EEA"/>
    <w:rsid w:val="00FB311F"/>
    <w:rsid w:val="00FB567A"/>
    <w:rsid w:val="00FB76E9"/>
    <w:rsid w:val="00FC00CA"/>
    <w:rsid w:val="00FC2CA0"/>
    <w:rsid w:val="00FC55B1"/>
    <w:rsid w:val="00FC646C"/>
    <w:rsid w:val="00FD5126"/>
    <w:rsid w:val="00FD6491"/>
    <w:rsid w:val="00FD6AB3"/>
    <w:rsid w:val="00FD75E4"/>
    <w:rsid w:val="00FE1335"/>
    <w:rsid w:val="00FE2832"/>
    <w:rsid w:val="00FE4741"/>
    <w:rsid w:val="00FF04B0"/>
    <w:rsid w:val="00FF0967"/>
    <w:rsid w:val="00FF0C69"/>
    <w:rsid w:val="00FF21CD"/>
    <w:rsid w:val="00FF64CB"/>
    <w:rsid w:val="00FF6F47"/>
    <w:rsid w:val="56B19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3C6A4"/>
  <w15:docId w15:val="{B5C1475F-2FE5-460F-97A9-A4B24F3C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D307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3621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770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2AB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2AB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017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775A78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semiHidden/>
    <w:rsid w:val="00E94C92"/>
    <w:pPr>
      <w:jc w:val="both"/>
    </w:pPr>
    <w:rPr>
      <w:b/>
      <w:i/>
      <w:color w:val="000000"/>
      <w:szCs w:val="20"/>
    </w:rPr>
  </w:style>
  <w:style w:type="paragraph" w:styleId="NormalWeb">
    <w:name w:val="Normal (Web)"/>
    <w:basedOn w:val="Normal"/>
    <w:uiPriority w:val="99"/>
    <w:rsid w:val="004006F4"/>
    <w:pPr>
      <w:spacing w:after="324"/>
    </w:pPr>
  </w:style>
  <w:style w:type="paragraph" w:customStyle="1" w:styleId="paragraph">
    <w:name w:val="paragraph"/>
    <w:basedOn w:val="Normal"/>
    <w:rsid w:val="00BC13CF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C13CF"/>
  </w:style>
  <w:style w:type="character" w:customStyle="1" w:styleId="eop">
    <w:name w:val="eop"/>
    <w:basedOn w:val="Fontepargpadro"/>
    <w:rsid w:val="00BC13CF"/>
  </w:style>
  <w:style w:type="paragraph" w:styleId="PargrafodaLista">
    <w:name w:val="List Paragraph"/>
    <w:basedOn w:val="Normal"/>
    <w:uiPriority w:val="34"/>
    <w:qFormat/>
    <w:rsid w:val="00C60CA8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3621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xmsonormal">
    <w:name w:val="x_msonormal"/>
    <w:basedOn w:val="Normal"/>
    <w:rsid w:val="005E0A2D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semiHidden/>
    <w:rsid w:val="0047702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1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4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5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7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92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68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530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14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323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06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100639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159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459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81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601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886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913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320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263453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584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67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4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5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4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1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29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6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9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5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59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86656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25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791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161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2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62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00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2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46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56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882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643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69331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869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512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2468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595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318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70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715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807233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3448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8671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4450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3194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6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06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374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2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08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262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394985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10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08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7547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3268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1762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618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4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707902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326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588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7540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477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0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6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7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6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9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99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60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90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58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45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9506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991705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895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057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77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946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390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909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87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1718581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5220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2379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2838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8091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6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rtz_Box\Documents\or&#231;ame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orçamento</Template>
  <TotalTime>0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Portz_Box</dc:creator>
  <cp:lastModifiedBy>Cliente</cp:lastModifiedBy>
  <cp:revision>2</cp:revision>
  <cp:lastPrinted>2023-10-04T14:15:00Z</cp:lastPrinted>
  <dcterms:created xsi:type="dcterms:W3CDTF">2024-02-21T18:38:00Z</dcterms:created>
  <dcterms:modified xsi:type="dcterms:W3CDTF">2024-02-21T18:38:00Z</dcterms:modified>
</cp:coreProperties>
</file>