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0CA47" w14:textId="77777777" w:rsidR="00E74669" w:rsidRPr="00EF0334" w:rsidRDefault="00E74669" w:rsidP="00E74669">
      <w:pPr>
        <w:tabs>
          <w:tab w:val="left" w:pos="0"/>
        </w:tabs>
        <w:autoSpaceDE w:val="0"/>
        <w:snapToGrid w:val="0"/>
        <w:jc w:val="center"/>
        <w:rPr>
          <w:rFonts w:asciiTheme="minorHAnsi" w:eastAsia="Calibri" w:hAnsiTheme="minorHAnsi" w:cstheme="minorHAnsi"/>
          <w:b/>
          <w:iCs/>
          <w:sz w:val="32"/>
          <w:szCs w:val="32"/>
          <w:lang w:eastAsia="en-US"/>
        </w:rPr>
      </w:pPr>
      <w:r w:rsidRPr="00EF0334">
        <w:rPr>
          <w:rFonts w:asciiTheme="minorHAnsi" w:eastAsia="Calibri" w:hAnsiTheme="minorHAnsi" w:cstheme="minorHAnsi"/>
          <w:b/>
          <w:iCs/>
          <w:sz w:val="32"/>
          <w:szCs w:val="32"/>
          <w:lang w:eastAsia="en-US"/>
        </w:rPr>
        <w:t>ANEXO III</w:t>
      </w:r>
    </w:p>
    <w:p w14:paraId="2D8443F6" w14:textId="2CAEEC29" w:rsidR="00E74669" w:rsidRPr="00EF0334" w:rsidRDefault="00E74669" w:rsidP="00E74669">
      <w:pPr>
        <w:widowControl w:val="0"/>
        <w:suppressAutoHyphens/>
        <w:jc w:val="center"/>
        <w:rPr>
          <w:rFonts w:asciiTheme="minorHAnsi" w:hAnsiTheme="minorHAnsi" w:cstheme="minorHAnsi"/>
          <w:b/>
          <w:bCs/>
          <w:sz w:val="26"/>
          <w:szCs w:val="26"/>
          <w:lang w:eastAsia="zh-CN"/>
        </w:rPr>
      </w:pPr>
      <w:r w:rsidRPr="00EF0334">
        <w:rPr>
          <w:rFonts w:asciiTheme="minorHAnsi" w:hAnsiTheme="minorHAnsi" w:cstheme="minorHAnsi"/>
          <w:b/>
          <w:bCs/>
          <w:sz w:val="32"/>
          <w:szCs w:val="32"/>
          <w:lang w:eastAsia="zh-CN"/>
        </w:rPr>
        <w:t xml:space="preserve">PROPOSTA DE </w:t>
      </w:r>
      <w:proofErr w:type="gramStart"/>
      <w:r w:rsidRPr="00EF0334">
        <w:rPr>
          <w:rFonts w:asciiTheme="minorHAnsi" w:hAnsiTheme="minorHAnsi" w:cstheme="minorHAnsi"/>
          <w:b/>
          <w:bCs/>
          <w:sz w:val="32"/>
          <w:szCs w:val="32"/>
          <w:lang w:eastAsia="zh-CN"/>
        </w:rPr>
        <w:t>PREÇOS</w:t>
      </w:r>
      <w:r w:rsidR="006810CE">
        <w:rPr>
          <w:rFonts w:asciiTheme="minorHAnsi" w:hAnsiTheme="minorHAnsi" w:cstheme="minorHAnsi"/>
          <w:b/>
          <w:bCs/>
          <w:sz w:val="32"/>
          <w:szCs w:val="32"/>
          <w:lang w:eastAsia="zh-CN"/>
        </w:rPr>
        <w:t xml:space="preserve">  -</w:t>
      </w:r>
      <w:proofErr w:type="gramEnd"/>
      <w:r w:rsidR="006810CE">
        <w:rPr>
          <w:rFonts w:asciiTheme="minorHAnsi" w:hAnsiTheme="minorHAnsi" w:cstheme="minorHAnsi"/>
          <w:b/>
          <w:bCs/>
          <w:sz w:val="32"/>
          <w:szCs w:val="32"/>
          <w:lang w:eastAsia="zh-CN"/>
        </w:rPr>
        <w:t xml:space="preserve"> </w:t>
      </w:r>
      <w:r w:rsidRPr="00EF0334">
        <w:rPr>
          <w:rFonts w:asciiTheme="minorHAnsi" w:hAnsiTheme="minorHAnsi" w:cstheme="minorHAnsi"/>
          <w:b/>
          <w:bCs/>
          <w:sz w:val="26"/>
          <w:szCs w:val="26"/>
          <w:highlight w:val="yellow"/>
          <w:lang w:eastAsia="zh-CN"/>
        </w:rPr>
        <w:t>MODELO</w:t>
      </w:r>
    </w:p>
    <w:p w14:paraId="462FF601" w14:textId="77777777" w:rsidR="00E74669" w:rsidRPr="00EF0334" w:rsidRDefault="00E74669" w:rsidP="00E74669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6"/>
          <w:szCs w:val="26"/>
          <w:lang w:eastAsia="zh-CN"/>
        </w:rPr>
      </w:pPr>
    </w:p>
    <w:p w14:paraId="38FD62B3" w14:textId="29A96D87" w:rsidR="00E74669" w:rsidRPr="00EF0334" w:rsidRDefault="00597E6C" w:rsidP="00E74669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6"/>
          <w:szCs w:val="26"/>
          <w:lang w:eastAsia="zh-CN"/>
        </w:rPr>
      </w:pPr>
      <w:r w:rsidRPr="00EF0334">
        <w:rPr>
          <w:rFonts w:asciiTheme="minorHAnsi" w:hAnsiTheme="minorHAnsi" w:cstheme="minorHAnsi"/>
          <w:b/>
          <w:bCs/>
          <w:sz w:val="26"/>
          <w:szCs w:val="26"/>
          <w:lang w:eastAsia="zh-CN"/>
        </w:rPr>
        <w:t>Dispensa Eletrônica n° 58/2026</w:t>
      </w:r>
    </w:p>
    <w:p w14:paraId="6BC03ACD" w14:textId="77777777" w:rsidR="00E74669" w:rsidRDefault="00E74669" w:rsidP="00E74669">
      <w:pPr>
        <w:widowControl w:val="0"/>
        <w:suppressAutoHyphens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14:paraId="44AA60D2" w14:textId="4392751D" w:rsidR="006810CE" w:rsidRDefault="006810CE" w:rsidP="006810CE">
      <w:pPr>
        <w:rPr>
          <w:rFonts w:ascii="Times New Roman" w:hAnsi="Times New Roman" w:cs="Times New Roman"/>
          <w:sz w:val="26"/>
          <w:szCs w:val="26"/>
          <w:lang w:eastAsia="zh-CN"/>
        </w:rPr>
      </w:pPr>
      <w:r w:rsidRPr="00342239">
        <w:rPr>
          <w:sz w:val="24"/>
        </w:rPr>
        <w:t>À SRA/MG</w:t>
      </w:r>
    </w:p>
    <w:p w14:paraId="5EF784F0" w14:textId="77777777" w:rsidR="006810CE" w:rsidRPr="007207B7" w:rsidRDefault="006810CE" w:rsidP="00E74669">
      <w:pPr>
        <w:widowControl w:val="0"/>
        <w:suppressAutoHyphens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tbl>
      <w:tblPr>
        <w:tblW w:w="945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4"/>
        <w:gridCol w:w="3506"/>
        <w:gridCol w:w="1076"/>
        <w:gridCol w:w="1189"/>
        <w:gridCol w:w="1335"/>
        <w:gridCol w:w="1527"/>
      </w:tblGrid>
      <w:tr w:rsidR="00E74669" w:rsidRPr="003B2AF9" w14:paraId="171F01E8" w14:textId="77777777" w:rsidTr="006810CE">
        <w:trPr>
          <w:trHeight w:val="802"/>
        </w:trPr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BBBBB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89CB924" w14:textId="77777777" w:rsidR="00E74669" w:rsidRPr="00EF0334" w:rsidRDefault="00E74669" w:rsidP="00EF033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03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BBBBB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777EDB" w14:textId="77777777" w:rsidR="00E74669" w:rsidRPr="00EF0334" w:rsidRDefault="00E74669" w:rsidP="00EF033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03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0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BBBBB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4A7D29" w14:textId="1B572FDE" w:rsidR="00E74669" w:rsidRPr="00EF0334" w:rsidRDefault="009E54E2" w:rsidP="00EF033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03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UNIDADE DE MEDIDA</w:t>
            </w:r>
          </w:p>
        </w:tc>
        <w:tc>
          <w:tcPr>
            <w:tcW w:w="11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BBBBB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2B0736C" w14:textId="5BA32FB9" w:rsidR="00E74669" w:rsidRPr="00EF0334" w:rsidRDefault="009E54E2" w:rsidP="00EF033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03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QUANT. Estimada para 12 meses</w:t>
            </w:r>
          </w:p>
        </w:tc>
        <w:tc>
          <w:tcPr>
            <w:tcW w:w="13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BBBBB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48D4CB" w14:textId="53CEE4D0" w:rsidR="00E74669" w:rsidRPr="00EF0334" w:rsidRDefault="009E54E2" w:rsidP="00EF033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UNITÁRIO R$</w:t>
            </w:r>
          </w:p>
        </w:tc>
        <w:tc>
          <w:tcPr>
            <w:tcW w:w="15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BBBBB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859499" w14:textId="77777777" w:rsidR="00E74669" w:rsidRDefault="00E74669" w:rsidP="00EF033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F03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TOTAL</w:t>
            </w:r>
          </w:p>
          <w:p w14:paraId="4318526D" w14:textId="28036E00" w:rsidR="009E54E2" w:rsidRPr="00EF0334" w:rsidRDefault="009E54E2" w:rsidP="00EF033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R$</w:t>
            </w:r>
          </w:p>
        </w:tc>
      </w:tr>
      <w:tr w:rsidR="009E54E2" w:rsidRPr="003B2AF9" w14:paraId="3DDFD3E0" w14:textId="77777777" w:rsidTr="006810CE">
        <w:trPr>
          <w:trHeight w:val="429"/>
        </w:trPr>
        <w:tc>
          <w:tcPr>
            <w:tcW w:w="824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98E0C0" w14:textId="77777777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EF0334">
              <w:rPr>
                <w:rFonts w:asciiTheme="minorHAnsi" w:hAnsiTheme="minorHAnsi" w:cstheme="minorHAnsi"/>
                <w:b/>
                <w:sz w:val="24"/>
              </w:rPr>
              <w:t>1</w:t>
            </w:r>
          </w:p>
        </w:tc>
        <w:tc>
          <w:tcPr>
            <w:tcW w:w="35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37AAA1E" w14:textId="493E3043" w:rsidR="009E54E2" w:rsidRPr="00EF0334" w:rsidRDefault="009E54E2" w:rsidP="006810CE">
            <w:pPr>
              <w:spacing w:before="40" w:after="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0334">
              <w:rPr>
                <w:rFonts w:asciiTheme="minorHAnsi" w:hAnsiTheme="minorHAnsi" w:cstheme="minorHAnsi"/>
                <w:b/>
                <w:sz w:val="22"/>
                <w:szCs w:val="22"/>
              </w:rPr>
              <w:t>Cobertura audiovisual de eventos</w:t>
            </w:r>
            <w:r w:rsidRPr="00EF0334">
              <w:rPr>
                <w:rFonts w:asciiTheme="minorHAnsi" w:hAnsiTheme="minorHAnsi" w:cstheme="minorHAnsi"/>
                <w:b/>
                <w:sz w:val="22"/>
                <w:szCs w:val="22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3DD35A3" w14:textId="4796CFA3" w:rsidR="009E54E2" w:rsidRPr="003B2AF9" w:rsidRDefault="009E54E2" w:rsidP="009E54E2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F0334">
              <w:rPr>
                <w:rFonts w:asciiTheme="minorHAnsi" w:hAnsiTheme="minorHAnsi" w:cstheme="minorHAnsi"/>
                <w:b/>
                <w:sz w:val="22"/>
                <w:szCs w:val="22"/>
              </w:rPr>
              <w:t>Evento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5F880E" w14:textId="40018667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F352C3" w14:textId="269FC533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8BAB5DE" w14:textId="5B6D168A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E54E2" w:rsidRPr="003B2AF9" w14:paraId="100EA3D0" w14:textId="77777777" w:rsidTr="006810CE">
        <w:trPr>
          <w:trHeight w:val="409"/>
        </w:trPr>
        <w:tc>
          <w:tcPr>
            <w:tcW w:w="82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D00420" w14:textId="77777777" w:rsidR="009E54E2" w:rsidRPr="003B2AF9" w:rsidRDefault="009E54E2" w:rsidP="009E54E2">
            <w:pPr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35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2F8B19E" w14:textId="2E50F669" w:rsidR="009E54E2" w:rsidRPr="00EF0334" w:rsidRDefault="009E54E2" w:rsidP="006810CE">
            <w:pPr>
              <w:spacing w:before="40" w:after="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0334">
              <w:rPr>
                <w:rFonts w:asciiTheme="minorHAnsi" w:hAnsiTheme="minorHAnsi" w:cstheme="minorHAnsi"/>
                <w:b/>
                <w:sz w:val="22"/>
                <w:szCs w:val="22"/>
              </w:rPr>
              <w:t>Ensaio fotográfico temático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2A88F" w14:textId="7FA87FE5" w:rsidR="009E54E2" w:rsidRPr="003B2AF9" w:rsidRDefault="009E54E2" w:rsidP="009E54E2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F0334">
              <w:rPr>
                <w:rFonts w:asciiTheme="minorHAnsi" w:hAnsiTheme="minorHAnsi" w:cstheme="minorHAnsi"/>
                <w:b/>
                <w:sz w:val="22"/>
                <w:szCs w:val="22"/>
              </w:rPr>
              <w:t>Ensaio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C9253B" w14:textId="03562503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A62A84" w14:textId="5A5D0F24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7B9DAE0" w14:textId="03069DA7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E54E2" w:rsidRPr="003B2AF9" w14:paraId="71D5BD92" w14:textId="77777777" w:rsidTr="006810CE">
        <w:trPr>
          <w:trHeight w:val="543"/>
        </w:trPr>
        <w:tc>
          <w:tcPr>
            <w:tcW w:w="82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1BBFE6" w14:textId="77777777" w:rsidR="009E54E2" w:rsidRPr="003B2AF9" w:rsidRDefault="009E54E2" w:rsidP="009E54E2">
            <w:pPr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35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39D9FA5" w14:textId="491DDE05" w:rsidR="009E54E2" w:rsidRPr="00EF0334" w:rsidRDefault="009E54E2" w:rsidP="006810CE">
            <w:pPr>
              <w:spacing w:before="40" w:after="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0334">
              <w:rPr>
                <w:rFonts w:asciiTheme="minorHAnsi" w:hAnsiTheme="minorHAnsi" w:cstheme="minorHAnsi"/>
                <w:b/>
                <w:sz w:val="22"/>
                <w:szCs w:val="22"/>
              </w:rPr>
              <w:t>Captação de imagens aéreas (drone) do Museu e da cidade de Ouro Preto/MG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51021C30" w14:textId="7E3F72AB" w:rsidR="009E54E2" w:rsidRPr="003B2AF9" w:rsidRDefault="009E54E2" w:rsidP="009E54E2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F0334">
              <w:rPr>
                <w:rFonts w:asciiTheme="minorHAnsi" w:hAnsiTheme="minorHAnsi" w:cstheme="minorHAnsi"/>
                <w:b/>
                <w:sz w:val="22"/>
                <w:szCs w:val="22"/>
              </w:rPr>
              <w:t>Sessão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002D76" w14:textId="3758D224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DCE167" w14:textId="3F1ABB35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C02EF2" w14:textId="77777777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E54E2" w:rsidRPr="003B2AF9" w14:paraId="36143A1B" w14:textId="77777777" w:rsidTr="006810CE">
        <w:trPr>
          <w:trHeight w:val="806"/>
        </w:trPr>
        <w:tc>
          <w:tcPr>
            <w:tcW w:w="82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AF0D46" w14:textId="77777777" w:rsidR="009E54E2" w:rsidRPr="003B2AF9" w:rsidRDefault="009E54E2" w:rsidP="009E54E2">
            <w:pPr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35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BE0FBB2" w14:textId="1E1A12AB" w:rsidR="009E54E2" w:rsidRPr="00EF0334" w:rsidRDefault="009E54E2" w:rsidP="006810CE">
            <w:pPr>
              <w:spacing w:before="40" w:after="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0334">
              <w:rPr>
                <w:rFonts w:asciiTheme="minorHAnsi" w:hAnsiTheme="minorHAnsi" w:cstheme="minorHAnsi"/>
                <w:b/>
                <w:sz w:val="22"/>
                <w:szCs w:val="22"/>
              </w:rPr>
              <w:t>Roteirização, captação, edição, montagem, finalização e legendagem de vídeos institucionais/promocionais</w:t>
            </w:r>
            <w:r w:rsidRPr="00EF0334">
              <w:rPr>
                <w:rFonts w:asciiTheme="minorHAnsi" w:hAnsiTheme="minorHAnsi" w:cstheme="minorHAnsi"/>
                <w:b/>
                <w:sz w:val="22"/>
                <w:szCs w:val="22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49881" w14:textId="631EFB56" w:rsidR="009E54E2" w:rsidRPr="003B2AF9" w:rsidRDefault="009E54E2" w:rsidP="009E54E2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F0334">
              <w:rPr>
                <w:rFonts w:asciiTheme="minorHAnsi" w:hAnsiTheme="minorHAnsi" w:cstheme="minorHAnsi"/>
                <w:b/>
                <w:sz w:val="22"/>
                <w:szCs w:val="22"/>
              </w:rPr>
              <w:t>Vídeo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FB7996" w14:textId="582DDAAF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74388D" w14:textId="7F8CC601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AA3085" w14:textId="2FDACA43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E54E2" w:rsidRPr="003B2AF9" w14:paraId="33D9858F" w14:textId="77777777" w:rsidTr="006810CE">
        <w:trPr>
          <w:trHeight w:val="548"/>
        </w:trPr>
        <w:tc>
          <w:tcPr>
            <w:tcW w:w="82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05F04E" w14:textId="77777777" w:rsidR="009E54E2" w:rsidRPr="003B2AF9" w:rsidRDefault="009E54E2" w:rsidP="009E54E2">
            <w:pPr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35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73F02ED" w14:textId="6CE6F718" w:rsidR="009E54E2" w:rsidRPr="00EF0334" w:rsidRDefault="009E54E2" w:rsidP="006810CE">
            <w:pPr>
              <w:spacing w:before="40" w:after="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0334">
              <w:rPr>
                <w:rFonts w:asciiTheme="minorHAnsi" w:hAnsiTheme="minorHAnsi" w:cstheme="minorHAnsi"/>
                <w:b/>
                <w:sz w:val="22"/>
                <w:szCs w:val="22"/>
              </w:rPr>
              <w:t>Entrega de fotografias tratadas (cor e contraste) por ensaio/cobertura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00DF8" w14:textId="369CFDC4" w:rsidR="009E54E2" w:rsidRPr="003B2AF9" w:rsidRDefault="009E54E2" w:rsidP="009E54E2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F0334">
              <w:rPr>
                <w:rFonts w:asciiTheme="minorHAnsi" w:hAnsiTheme="minorHAnsi" w:cstheme="minorHAnsi"/>
                <w:b/>
                <w:sz w:val="22"/>
                <w:szCs w:val="22"/>
              </w:rPr>
              <w:t>Foto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04D50F" w14:textId="498DBEE3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480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6E84DB" w14:textId="569507D4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1EB8852" w14:textId="778E47D4" w:rsidR="009E54E2" w:rsidRPr="00EF0334" w:rsidRDefault="009E54E2" w:rsidP="009E54E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74669" w:rsidRPr="003B2AF9" w14:paraId="65105D52" w14:textId="77777777" w:rsidTr="006810CE">
        <w:trPr>
          <w:trHeight w:val="534"/>
        </w:trPr>
        <w:tc>
          <w:tcPr>
            <w:tcW w:w="793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AE59BA3" w14:textId="77777777" w:rsidR="00E74669" w:rsidRPr="00EF0334" w:rsidRDefault="00E74669" w:rsidP="00EF0334">
            <w:pPr>
              <w:jc w:val="right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EF0334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VALOR TOTAL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908A25" w14:textId="77777777" w:rsidR="00E74669" w:rsidRPr="003B2AF9" w:rsidRDefault="00E74669" w:rsidP="00630587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3B2AF9">
              <w:rPr>
                <w:rFonts w:ascii="Times New Roman" w:hAnsi="Times New Roman" w:cs="Times New Roman"/>
                <w:b/>
                <w:szCs w:val="20"/>
              </w:rPr>
              <w:t> </w:t>
            </w:r>
          </w:p>
        </w:tc>
      </w:tr>
    </w:tbl>
    <w:p w14:paraId="005F49A3" w14:textId="77777777" w:rsidR="00E74669" w:rsidRDefault="00E74669" w:rsidP="00E74669">
      <w:pPr>
        <w:widowControl w:val="0"/>
        <w:suppressAutoHyphens/>
        <w:jc w:val="both"/>
        <w:rPr>
          <w:rFonts w:ascii="Times New Roman" w:hAnsi="Times New Roman" w:cs="Times New Roman"/>
          <w:b/>
          <w:sz w:val="24"/>
          <w:lang w:eastAsia="zh-CN"/>
        </w:rPr>
      </w:pPr>
    </w:p>
    <w:p w14:paraId="0336E8DA" w14:textId="524FAC72" w:rsidR="009E54E2" w:rsidRPr="009E54E2" w:rsidRDefault="009E54E2" w:rsidP="009E54E2">
      <w:pPr>
        <w:jc w:val="both"/>
        <w:rPr>
          <w:szCs w:val="20"/>
        </w:rPr>
      </w:pPr>
      <w:r w:rsidRPr="009E54E2">
        <w:rPr>
          <w:szCs w:val="20"/>
        </w:rPr>
        <w:t>Observação: Nos preços orçados já estão incluídos todos os custos e despesas de fornecimento do objeto, tais como: encargos, taxas, tributos, seguros, contribuições sociais, fiscais, trabalhistas e previdenciárias, entrega, fretes, mão de obra, e todas as demais despesas necessárias para o fornecimento pleno do objeto.</w:t>
      </w:r>
    </w:p>
    <w:p w14:paraId="5A3D5518" w14:textId="77777777" w:rsidR="009E54E2" w:rsidRDefault="009E54E2" w:rsidP="00E74669">
      <w:pPr>
        <w:widowControl w:val="0"/>
        <w:suppressAutoHyphens/>
        <w:jc w:val="both"/>
        <w:rPr>
          <w:rFonts w:ascii="Times New Roman" w:hAnsi="Times New Roman" w:cs="Times New Roman"/>
          <w:b/>
          <w:sz w:val="24"/>
          <w:lang w:eastAsia="zh-CN"/>
        </w:rPr>
      </w:pPr>
    </w:p>
    <w:p w14:paraId="166999D9" w14:textId="4C3189D1" w:rsidR="00E74669" w:rsidRDefault="00E74669" w:rsidP="00E74669">
      <w:pPr>
        <w:widowControl w:val="0"/>
        <w:suppressAutoHyphens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  <w:r w:rsidRPr="00EF0334">
        <w:rPr>
          <w:rFonts w:asciiTheme="minorHAnsi" w:hAnsiTheme="minorHAnsi" w:cstheme="minorHAnsi"/>
          <w:b/>
          <w:sz w:val="22"/>
          <w:szCs w:val="22"/>
          <w:lang w:eastAsia="zh-CN"/>
        </w:rPr>
        <w:t>VALIDADE DA PROPOSTA:</w:t>
      </w:r>
      <w:r w:rsidRPr="00EF0334">
        <w:rPr>
          <w:rFonts w:asciiTheme="minorHAnsi" w:hAnsiTheme="minorHAnsi" w:cstheme="minorHAnsi"/>
          <w:sz w:val="22"/>
          <w:szCs w:val="22"/>
          <w:lang w:eastAsia="zh-CN"/>
        </w:rPr>
        <w:t xml:space="preserve"> ____ (_______) dias</w:t>
      </w:r>
      <w:r w:rsidR="00B80C1D">
        <w:rPr>
          <w:rFonts w:asciiTheme="minorHAnsi" w:hAnsiTheme="minorHAnsi" w:cstheme="minorHAnsi"/>
          <w:sz w:val="22"/>
          <w:szCs w:val="22"/>
          <w:lang w:eastAsia="zh-CN"/>
        </w:rPr>
        <w:t>.</w:t>
      </w:r>
    </w:p>
    <w:p w14:paraId="6C74B6D5" w14:textId="77777777" w:rsidR="006810CE" w:rsidRPr="00EF0334" w:rsidRDefault="006810CE" w:rsidP="00E74669">
      <w:pPr>
        <w:widowControl w:val="0"/>
        <w:suppressAutoHyphens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</w:p>
    <w:p w14:paraId="6C3FC570" w14:textId="44F03868" w:rsidR="00E74669" w:rsidRPr="00EF0334" w:rsidRDefault="00E74669" w:rsidP="00E74669">
      <w:pPr>
        <w:widowControl w:val="0"/>
        <w:suppressAutoHyphens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  <w:r w:rsidRPr="00EF0334">
        <w:rPr>
          <w:rFonts w:asciiTheme="minorHAnsi" w:hAnsiTheme="minorHAnsi" w:cstheme="minorHAnsi"/>
          <w:b/>
          <w:sz w:val="22"/>
          <w:szCs w:val="22"/>
          <w:lang w:eastAsia="zh-CN"/>
        </w:rPr>
        <w:t>DADOS DA LICITANTE:</w:t>
      </w:r>
      <w:r w:rsidRPr="00EF0334">
        <w:rPr>
          <w:rFonts w:asciiTheme="minorHAnsi" w:hAnsiTheme="minorHAnsi" w:cstheme="minorHAnsi"/>
          <w:sz w:val="22"/>
          <w:szCs w:val="22"/>
          <w:lang w:eastAsia="zh-CN"/>
        </w:rPr>
        <w:t xml:space="preserve"> _____________________________________.</w:t>
      </w:r>
    </w:p>
    <w:p w14:paraId="65864EF3" w14:textId="4D5EB4EB" w:rsidR="00E74669" w:rsidRPr="00EF0334" w:rsidRDefault="00E74669" w:rsidP="00E74669">
      <w:pPr>
        <w:widowControl w:val="0"/>
        <w:suppressAutoHyphens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  <w:r w:rsidRPr="00EF0334">
        <w:rPr>
          <w:rFonts w:asciiTheme="minorHAnsi" w:hAnsiTheme="minorHAnsi" w:cstheme="minorHAnsi"/>
          <w:sz w:val="22"/>
          <w:szCs w:val="22"/>
          <w:lang w:eastAsia="zh-CN"/>
        </w:rPr>
        <w:t xml:space="preserve">(Indicar CNPJ, conta bancária, endereço completo, </w:t>
      </w:r>
      <w:r w:rsidR="006810CE">
        <w:rPr>
          <w:rFonts w:asciiTheme="minorHAnsi" w:hAnsiTheme="minorHAnsi" w:cstheme="minorHAnsi"/>
          <w:sz w:val="22"/>
          <w:szCs w:val="22"/>
          <w:lang w:eastAsia="zh-CN"/>
        </w:rPr>
        <w:t>dados do responsável pela assinatura do contrato, telefone, e-mail</w:t>
      </w:r>
      <w:r w:rsidRPr="00EF0334">
        <w:rPr>
          <w:rFonts w:asciiTheme="minorHAnsi" w:hAnsiTheme="minorHAnsi" w:cstheme="minorHAnsi"/>
          <w:sz w:val="22"/>
          <w:szCs w:val="22"/>
          <w:lang w:eastAsia="zh-CN"/>
        </w:rPr>
        <w:t xml:space="preserve">)   </w:t>
      </w:r>
    </w:p>
    <w:p w14:paraId="6C8FA474" w14:textId="77777777" w:rsidR="00E74669" w:rsidRPr="00EF0334" w:rsidRDefault="00E74669" w:rsidP="00E74669">
      <w:pPr>
        <w:widowControl w:val="0"/>
        <w:suppressAutoHyphens/>
        <w:jc w:val="center"/>
        <w:rPr>
          <w:rFonts w:asciiTheme="minorHAnsi" w:hAnsiTheme="minorHAnsi" w:cstheme="minorHAnsi"/>
          <w:sz w:val="22"/>
          <w:szCs w:val="22"/>
          <w:lang w:eastAsia="zh-CN"/>
        </w:rPr>
      </w:pPr>
    </w:p>
    <w:p w14:paraId="5DA4F0B9" w14:textId="13441704" w:rsidR="00E74669" w:rsidRDefault="00E74669" w:rsidP="00E74669">
      <w:pPr>
        <w:widowControl w:val="0"/>
        <w:suppressAutoHyphens/>
        <w:jc w:val="center"/>
        <w:rPr>
          <w:rFonts w:asciiTheme="minorHAnsi" w:hAnsiTheme="minorHAnsi" w:cstheme="minorHAnsi"/>
          <w:sz w:val="22"/>
          <w:szCs w:val="22"/>
          <w:lang w:eastAsia="zh-CN"/>
        </w:rPr>
      </w:pPr>
      <w:r w:rsidRPr="00EF0334">
        <w:rPr>
          <w:rFonts w:asciiTheme="minorHAnsi" w:hAnsiTheme="minorHAnsi" w:cstheme="minorHAnsi"/>
          <w:sz w:val="22"/>
          <w:szCs w:val="22"/>
          <w:lang w:eastAsia="zh-CN"/>
        </w:rPr>
        <w:t xml:space="preserve">____________________________________, ____de ________ </w:t>
      </w:r>
      <w:proofErr w:type="spellStart"/>
      <w:r w:rsidRPr="00EF0334">
        <w:rPr>
          <w:rFonts w:asciiTheme="minorHAnsi" w:hAnsiTheme="minorHAnsi" w:cstheme="minorHAnsi"/>
          <w:sz w:val="22"/>
          <w:szCs w:val="22"/>
          <w:lang w:eastAsia="zh-CN"/>
        </w:rPr>
        <w:t>de</w:t>
      </w:r>
      <w:proofErr w:type="spellEnd"/>
      <w:r w:rsidRPr="00EF0334">
        <w:rPr>
          <w:rFonts w:asciiTheme="minorHAnsi" w:hAnsiTheme="minorHAnsi" w:cstheme="minorHAnsi"/>
          <w:sz w:val="22"/>
          <w:szCs w:val="22"/>
          <w:lang w:eastAsia="zh-CN"/>
        </w:rPr>
        <w:t xml:space="preserve"> 202</w:t>
      </w:r>
      <w:r w:rsidR="00EF0334" w:rsidRPr="00EF0334">
        <w:rPr>
          <w:rFonts w:asciiTheme="minorHAnsi" w:hAnsiTheme="minorHAnsi" w:cstheme="minorHAnsi"/>
          <w:sz w:val="22"/>
          <w:szCs w:val="22"/>
          <w:lang w:eastAsia="zh-CN"/>
        </w:rPr>
        <w:t>6</w:t>
      </w:r>
      <w:r w:rsidRPr="00EF0334">
        <w:rPr>
          <w:rFonts w:asciiTheme="minorHAnsi" w:hAnsiTheme="minorHAnsi" w:cstheme="minorHAnsi"/>
          <w:sz w:val="22"/>
          <w:szCs w:val="22"/>
          <w:lang w:eastAsia="zh-CN"/>
        </w:rPr>
        <w:t>.</w:t>
      </w:r>
    </w:p>
    <w:p w14:paraId="5F64F66E" w14:textId="77777777" w:rsidR="006810CE" w:rsidRDefault="006810CE" w:rsidP="00E74669">
      <w:pPr>
        <w:widowControl w:val="0"/>
        <w:suppressAutoHyphens/>
        <w:jc w:val="center"/>
        <w:rPr>
          <w:rFonts w:asciiTheme="minorHAnsi" w:hAnsiTheme="minorHAnsi" w:cstheme="minorHAnsi"/>
          <w:sz w:val="22"/>
          <w:szCs w:val="22"/>
          <w:lang w:eastAsia="zh-CN"/>
        </w:rPr>
      </w:pPr>
    </w:p>
    <w:p w14:paraId="4906F4A3" w14:textId="77777777" w:rsidR="006810CE" w:rsidRPr="00EF0334" w:rsidRDefault="006810CE" w:rsidP="00E74669">
      <w:pPr>
        <w:widowControl w:val="0"/>
        <w:suppressAutoHyphens/>
        <w:jc w:val="center"/>
        <w:rPr>
          <w:rFonts w:asciiTheme="minorHAnsi" w:hAnsiTheme="minorHAnsi" w:cstheme="minorHAnsi"/>
          <w:sz w:val="22"/>
          <w:szCs w:val="22"/>
          <w:lang w:eastAsia="zh-CN"/>
        </w:rPr>
      </w:pPr>
    </w:p>
    <w:p w14:paraId="2DB6C478" w14:textId="77777777" w:rsidR="002170CE" w:rsidRPr="00EF0334" w:rsidRDefault="002170CE" w:rsidP="00E74669">
      <w:pPr>
        <w:widowControl w:val="0"/>
        <w:pBdr>
          <w:bottom w:val="single" w:sz="12" w:space="1" w:color="auto"/>
        </w:pBdr>
        <w:suppressAutoHyphens/>
        <w:jc w:val="center"/>
        <w:rPr>
          <w:rFonts w:asciiTheme="minorHAnsi" w:hAnsiTheme="minorHAnsi" w:cstheme="minorHAnsi"/>
          <w:sz w:val="22"/>
          <w:szCs w:val="22"/>
          <w:lang w:eastAsia="zh-CN"/>
        </w:rPr>
      </w:pPr>
    </w:p>
    <w:p w14:paraId="138DEDC4" w14:textId="3DE4F281" w:rsidR="002170CE" w:rsidRPr="00EF0334" w:rsidRDefault="002170CE" w:rsidP="002170CE">
      <w:pPr>
        <w:jc w:val="center"/>
        <w:rPr>
          <w:rFonts w:asciiTheme="minorHAnsi" w:hAnsiTheme="minorHAnsi" w:cstheme="minorHAnsi"/>
          <w:sz w:val="22"/>
          <w:szCs w:val="22"/>
        </w:rPr>
      </w:pPr>
      <w:r w:rsidRPr="00EF0334">
        <w:rPr>
          <w:rFonts w:asciiTheme="minorHAnsi" w:hAnsiTheme="minorHAnsi" w:cstheme="minorHAnsi"/>
          <w:sz w:val="22"/>
          <w:szCs w:val="22"/>
        </w:rPr>
        <w:t>RESPONSÁVEL PELA EMPRESA</w:t>
      </w:r>
    </w:p>
    <w:p w14:paraId="35A64F36" w14:textId="64A3B013" w:rsidR="002170CE" w:rsidRPr="00EF0334" w:rsidRDefault="006810CE" w:rsidP="006810CE">
      <w:pPr>
        <w:rPr>
          <w:rFonts w:asciiTheme="minorHAnsi" w:hAnsiTheme="minorHAnsi" w:cstheme="minorHAnsi"/>
          <w:sz w:val="22"/>
          <w:szCs w:val="22"/>
          <w:lang w:eastAsia="zh-CN"/>
        </w:rPr>
      </w:pPr>
      <w:r w:rsidRPr="006810CE">
        <w:rPr>
          <w:sz w:val="18"/>
          <w:szCs w:val="18"/>
          <w:highlight w:val="yellow"/>
        </w:rPr>
        <w:t>Carimbo do CNPJ</w:t>
      </w:r>
    </w:p>
    <w:sectPr w:rsidR="002170CE" w:rsidRPr="00EF0334" w:rsidSect="006810CE">
      <w:headerReference w:type="default" r:id="rId8"/>
      <w:footerReference w:type="default" r:id="rId9"/>
      <w:pgSz w:w="11906" w:h="16838" w:code="9"/>
      <w:pgMar w:top="964" w:right="907" w:bottom="1077" w:left="851" w:header="709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26C39" w14:textId="77777777" w:rsidR="004453A3" w:rsidRDefault="004453A3">
      <w:r>
        <w:separator/>
      </w:r>
    </w:p>
  </w:endnote>
  <w:endnote w:type="continuationSeparator" w:id="0">
    <w:p w14:paraId="19179BCC" w14:textId="77777777" w:rsidR="004453A3" w:rsidRDefault="00445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018C9" w14:textId="77777777" w:rsidR="00041D87" w:rsidRPr="0021698A" w:rsidRDefault="00041D87" w:rsidP="2657C157">
    <w:pPr>
      <w:pStyle w:val="Rodap"/>
      <w:rPr>
        <w:rFonts w:ascii="Times New Roman" w:hAnsi="Times New Roman"/>
      </w:rPr>
    </w:pPr>
  </w:p>
  <w:p w14:paraId="528F0FD2" w14:textId="592A9274" w:rsidR="00041D87" w:rsidRPr="00DA11A5" w:rsidRDefault="00041D87" w:rsidP="2657C157">
    <w:pPr>
      <w:pStyle w:val="Rodap"/>
      <w:rPr>
        <w:rFonts w:cs="Arial"/>
        <w:b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C1570" w14:textId="77777777" w:rsidR="004453A3" w:rsidRDefault="004453A3">
      <w:r>
        <w:separator/>
      </w:r>
    </w:p>
  </w:footnote>
  <w:footnote w:type="continuationSeparator" w:id="0">
    <w:p w14:paraId="3B4F8C3C" w14:textId="77777777" w:rsidR="004453A3" w:rsidRDefault="00445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6EA6D" w14:textId="77777777" w:rsidR="00041D87" w:rsidRDefault="00041D87" w:rsidP="00490C2A">
    <w:pPr>
      <w:pStyle w:val="Cabealho"/>
      <w:rPr>
        <w:rFonts w:ascii="Times New Roman" w:hAnsi="Times New Roman"/>
        <w:b/>
        <w:lang w:val="pt-BR"/>
      </w:rPr>
    </w:pPr>
  </w:p>
  <w:p w14:paraId="74DC1E8D" w14:textId="77777777" w:rsidR="00041D87" w:rsidRDefault="00041D87" w:rsidP="00490C2A">
    <w:pPr>
      <w:pStyle w:val="Cabealho"/>
      <w:rPr>
        <w:rFonts w:ascii="Times New Roman" w:hAnsi="Times New Roman"/>
        <w:b/>
        <w:lang w:val="pt-BR"/>
      </w:rPr>
    </w:pPr>
  </w:p>
  <w:tbl>
    <w:tblPr>
      <w:tblW w:w="5000" w:type="pct"/>
      <w:tblCellSpacing w:w="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50"/>
      <w:gridCol w:w="8498"/>
    </w:tblGrid>
    <w:tr w:rsidR="00456841" w:rsidRPr="00456841" w14:paraId="0FB86B4C" w14:textId="77777777" w:rsidTr="00456841">
      <w:trPr>
        <w:tblCellSpacing w:w="0" w:type="dxa"/>
      </w:trPr>
      <w:tc>
        <w:tcPr>
          <w:tcW w:w="1650" w:type="dxa"/>
          <w:vAlign w:val="center"/>
          <w:hideMark/>
        </w:tcPr>
        <w:p w14:paraId="7113E1B1" w14:textId="6E4D9671" w:rsidR="00456841" w:rsidRPr="00456841" w:rsidRDefault="00456841" w:rsidP="00456841">
          <w:pPr>
            <w:pStyle w:val="Cabealho"/>
            <w:tabs>
              <w:tab w:val="left" w:pos="4735"/>
            </w:tabs>
            <w:rPr>
              <w:rFonts w:ascii="Times New Roman" w:hAnsi="Times New Roman"/>
              <w:b/>
              <w:lang w:val="pt-BR"/>
            </w:rPr>
          </w:pPr>
          <w:r w:rsidRPr="00456841">
            <w:rPr>
              <w:rFonts w:ascii="Times New Roman" w:hAnsi="Times New Roman"/>
              <w:b/>
              <w:noProof/>
              <w:lang w:val="pt-BR" w:eastAsia="pt-BR"/>
            </w:rPr>
            <w:drawing>
              <wp:inline distT="0" distB="0" distL="0" distR="0" wp14:anchorId="6A0586DE" wp14:editId="35270D6F">
                <wp:extent cx="962025" cy="962025"/>
                <wp:effectExtent l="0" t="0" r="9525" b="9525"/>
                <wp:docPr id="1412418071" name="Imagem 2" descr="Timb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Timb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vAlign w:val="center"/>
          <w:hideMark/>
        </w:tcPr>
        <w:p w14:paraId="22C6247C" w14:textId="77777777" w:rsidR="00456841" w:rsidRPr="006810CE" w:rsidRDefault="00456841" w:rsidP="00456841">
          <w:pPr>
            <w:pStyle w:val="Cabealho"/>
            <w:tabs>
              <w:tab w:val="left" w:pos="4735"/>
            </w:tabs>
            <w:rPr>
              <w:rFonts w:asciiTheme="minorHAnsi" w:hAnsiTheme="minorHAnsi" w:cstheme="minorHAnsi"/>
              <w:b/>
              <w:sz w:val="20"/>
              <w:szCs w:val="20"/>
              <w:lang w:val="pt-BR"/>
            </w:rPr>
          </w:pPr>
          <w:r w:rsidRPr="006810CE">
            <w:rPr>
              <w:rFonts w:asciiTheme="minorHAnsi" w:hAnsiTheme="minorHAnsi" w:cstheme="minorHAnsi"/>
              <w:b/>
              <w:sz w:val="20"/>
              <w:szCs w:val="20"/>
              <w:lang w:val="pt-BR"/>
            </w:rPr>
            <w:t>MINISTÉRIO DA GESTÃO E DA INOVAÇÃO EM SERVIÇOS PÚBLICOS</w:t>
          </w:r>
        </w:p>
        <w:p w14:paraId="26727327" w14:textId="77777777" w:rsidR="00456841" w:rsidRPr="006810CE" w:rsidRDefault="00456841" w:rsidP="00456841">
          <w:pPr>
            <w:pStyle w:val="Cabealho"/>
            <w:tabs>
              <w:tab w:val="left" w:pos="4735"/>
            </w:tabs>
            <w:rPr>
              <w:rFonts w:asciiTheme="minorHAnsi" w:hAnsiTheme="minorHAnsi" w:cstheme="minorHAnsi"/>
              <w:b/>
              <w:sz w:val="20"/>
              <w:szCs w:val="20"/>
              <w:lang w:val="pt-BR"/>
            </w:rPr>
          </w:pPr>
          <w:r w:rsidRPr="006810CE">
            <w:rPr>
              <w:rFonts w:asciiTheme="minorHAnsi" w:hAnsiTheme="minorHAnsi" w:cstheme="minorHAnsi"/>
              <w:b/>
              <w:sz w:val="20"/>
              <w:szCs w:val="20"/>
              <w:lang w:val="pt-BR"/>
            </w:rPr>
            <w:t>Secretaria de Serviços Compartilhados</w:t>
          </w:r>
          <w:r w:rsidRPr="006810CE">
            <w:rPr>
              <w:rFonts w:asciiTheme="minorHAnsi" w:hAnsiTheme="minorHAnsi" w:cstheme="minorHAnsi"/>
              <w:b/>
              <w:sz w:val="20"/>
              <w:szCs w:val="20"/>
              <w:lang w:val="pt-BR"/>
            </w:rPr>
            <w:br/>
            <w:t>Diretoria de Contratações e Unidades Descentralizadas</w:t>
          </w:r>
          <w:r w:rsidRPr="006810CE">
            <w:rPr>
              <w:rFonts w:asciiTheme="minorHAnsi" w:hAnsiTheme="minorHAnsi" w:cstheme="minorHAnsi"/>
              <w:b/>
              <w:sz w:val="20"/>
              <w:szCs w:val="20"/>
              <w:lang w:val="pt-BR"/>
            </w:rPr>
            <w:br/>
            <w:t>Superintendência Regional de Administração no Estado de Minas Gerais</w:t>
          </w:r>
          <w:r w:rsidRPr="006810CE">
            <w:rPr>
              <w:rFonts w:asciiTheme="minorHAnsi" w:hAnsiTheme="minorHAnsi" w:cstheme="minorHAnsi"/>
              <w:b/>
              <w:sz w:val="20"/>
              <w:szCs w:val="20"/>
              <w:lang w:val="pt-BR"/>
            </w:rPr>
            <w:br/>
            <w:t>Divisão de Administração e Logística</w:t>
          </w:r>
          <w:r w:rsidRPr="006810CE">
            <w:rPr>
              <w:rFonts w:asciiTheme="minorHAnsi" w:hAnsiTheme="minorHAnsi" w:cstheme="minorHAnsi"/>
              <w:b/>
              <w:sz w:val="20"/>
              <w:szCs w:val="20"/>
              <w:lang w:val="pt-BR"/>
            </w:rPr>
            <w:br/>
            <w:t>Serviço de Licitações e Contratos</w:t>
          </w:r>
        </w:p>
      </w:tc>
    </w:tr>
  </w:tbl>
  <w:p w14:paraId="5C358DEE" w14:textId="77777777" w:rsidR="00041D87" w:rsidRPr="00E7372E" w:rsidRDefault="00041D87" w:rsidP="00102F2B">
    <w:pPr>
      <w:pStyle w:val="Cabealho"/>
      <w:tabs>
        <w:tab w:val="clear" w:pos="4252"/>
        <w:tab w:val="clear" w:pos="8504"/>
        <w:tab w:val="left" w:pos="4735"/>
      </w:tabs>
      <w:rPr>
        <w:rFonts w:ascii="Times New Roman" w:hAnsi="Times New Roman"/>
        <w:lang w:val="pt-BR"/>
      </w:rPr>
    </w:pPr>
  </w:p>
  <w:p w14:paraId="0D92BDAE" w14:textId="77777777" w:rsidR="00041D87" w:rsidRPr="00E7372E" w:rsidRDefault="00041D87" w:rsidP="00102F2B">
    <w:pPr>
      <w:pStyle w:val="Cabealho"/>
      <w:tabs>
        <w:tab w:val="clear" w:pos="4252"/>
        <w:tab w:val="clear" w:pos="8504"/>
        <w:tab w:val="left" w:pos="4735"/>
      </w:tabs>
      <w:rPr>
        <w:rFonts w:ascii="Times New Roman" w:hAnsi="Times New Roman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A6610"/>
    <w:multiLevelType w:val="hybridMultilevel"/>
    <w:tmpl w:val="6270CE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984728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8A8"/>
    <w:rsid w:val="00027905"/>
    <w:rsid w:val="00041D87"/>
    <w:rsid w:val="00047033"/>
    <w:rsid w:val="0005144F"/>
    <w:rsid w:val="000932EE"/>
    <w:rsid w:val="00192C81"/>
    <w:rsid w:val="001C193F"/>
    <w:rsid w:val="002170CE"/>
    <w:rsid w:val="00276AF1"/>
    <w:rsid w:val="003328A8"/>
    <w:rsid w:val="00346167"/>
    <w:rsid w:val="003919FD"/>
    <w:rsid w:val="00400882"/>
    <w:rsid w:val="004453A3"/>
    <w:rsid w:val="004513BA"/>
    <w:rsid w:val="00456841"/>
    <w:rsid w:val="00597E6C"/>
    <w:rsid w:val="00650A7D"/>
    <w:rsid w:val="006810CE"/>
    <w:rsid w:val="006B5BFE"/>
    <w:rsid w:val="00714F41"/>
    <w:rsid w:val="0076399A"/>
    <w:rsid w:val="00806DE8"/>
    <w:rsid w:val="009B0D45"/>
    <w:rsid w:val="009C398F"/>
    <w:rsid w:val="009E2973"/>
    <w:rsid w:val="009E54E2"/>
    <w:rsid w:val="00B55F2E"/>
    <w:rsid w:val="00B80C1D"/>
    <w:rsid w:val="00D81FA0"/>
    <w:rsid w:val="00D9696E"/>
    <w:rsid w:val="00E45FFE"/>
    <w:rsid w:val="00E74669"/>
    <w:rsid w:val="00EF0334"/>
    <w:rsid w:val="00EF6589"/>
    <w:rsid w:val="00EF73D4"/>
    <w:rsid w:val="00F4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8479A6"/>
  <w15:docId w15:val="{B48C9431-1B0B-47BB-A6B5-938E71F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8A8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SubttuloChar">
    <w:name w:val="Subtítulo Char"/>
    <w:basedOn w:val="Fontepargpadro"/>
    <w:link w:val="Subttulo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eSutil">
    <w:name w:val="Subtle Emphasis"/>
    <w:basedOn w:val="Fontepargpadro"/>
    <w:uiPriority w:val="19"/>
    <w:qFormat/>
    <w:rPr>
      <w:i/>
      <w:iCs/>
      <w:color w:val="808080" w:themeColor="text1" w:themeTint="7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nfaseIntensa">
    <w:name w:val="Intense Emphasis"/>
    <w:basedOn w:val="Fontepargpadro"/>
    <w:uiPriority w:val="21"/>
    <w:qFormat/>
    <w:rPr>
      <w:b/>
      <w:bCs/>
      <w:i/>
      <w:iCs/>
      <w:color w:val="4F81BD" w:themeColor="accent1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Citao">
    <w:name w:val="Quote"/>
    <w:basedOn w:val="Normal"/>
    <w:next w:val="Normal"/>
    <w:link w:val="CitaoChar"/>
    <w:uiPriority w:val="29"/>
    <w:qFormat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Pr>
      <w:b/>
      <w:bCs/>
      <w:smallCaps/>
      <w:spacing w:val="5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unhideWhenUsed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rsid w:val="003328A8"/>
    <w:pPr>
      <w:tabs>
        <w:tab w:val="center" w:pos="4252"/>
        <w:tab w:val="right" w:pos="8504"/>
      </w:tabs>
    </w:pPr>
    <w:rPr>
      <w:rFonts w:ascii="Ecofont_Spranq_eco_Sans" w:hAnsi="Ecofont_Spranq_eco_Sans" w:cs="Times New Roman"/>
      <w:sz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3328A8"/>
    <w:rPr>
      <w:rFonts w:ascii="Ecofont_Spranq_eco_Sans" w:eastAsia="Times New Roman" w:hAnsi="Ecofont_Spranq_eco_Sans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3328A8"/>
    <w:pPr>
      <w:tabs>
        <w:tab w:val="center" w:pos="4252"/>
        <w:tab w:val="right" w:pos="8504"/>
      </w:tabs>
    </w:pPr>
    <w:rPr>
      <w:rFonts w:ascii="Ecofont_Spranq_eco_Sans" w:hAnsi="Ecofont_Spranq_eco_Sans" w:cs="Times New Roman"/>
      <w:sz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328A8"/>
    <w:rPr>
      <w:rFonts w:ascii="Ecofont_Spranq_eco_Sans" w:eastAsia="Times New Roman" w:hAnsi="Ecofont_Spranq_eco_Sans" w:cs="Times New Roman"/>
      <w:sz w:val="24"/>
      <w:szCs w:val="24"/>
      <w:lang w:val="x-none" w:eastAsia="x-none"/>
    </w:rPr>
  </w:style>
  <w:style w:type="paragraph" w:customStyle="1" w:styleId="Numerao">
    <w:name w:val="Numeração"/>
    <w:uiPriority w:val="99"/>
    <w:semiHidden/>
    <w:rsid w:val="003328A8"/>
    <w:pPr>
      <w:widowControl w:val="0"/>
      <w:suppressAutoHyphens/>
      <w:spacing w:after="0" w:line="240" w:lineRule="auto"/>
      <w:ind w:left="720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BodyText21">
    <w:name w:val="Body Text 21"/>
    <w:basedOn w:val="Normal"/>
    <w:uiPriority w:val="99"/>
    <w:rsid w:val="003328A8"/>
    <w:pPr>
      <w:snapToGrid w:val="0"/>
      <w:jc w:val="both"/>
    </w:pPr>
    <w:rPr>
      <w:rFonts w:ascii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4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6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BB555-C733-468D-8BDF-74BC1A8A7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19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SERPRO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Ministerio da Economia</dc:creator>
  <cp:keywords/>
  <dc:description/>
  <cp:lastModifiedBy>Ana Cristina Borges Machado</cp:lastModifiedBy>
  <cp:revision>8</cp:revision>
  <dcterms:created xsi:type="dcterms:W3CDTF">2026-06-15T11:18:00Z</dcterms:created>
  <dcterms:modified xsi:type="dcterms:W3CDTF">2026-06-15T11:37:00Z</dcterms:modified>
</cp:coreProperties>
</file>