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5DF02" w14:textId="087D7AE9" w:rsidR="00100D74" w:rsidRPr="00015B5D" w:rsidRDefault="00A90422" w:rsidP="004A338C">
      <w:pPr>
        <w:spacing w:line="360" w:lineRule="auto"/>
        <w:jc w:val="center"/>
        <w:rPr>
          <w:rFonts w:cstheme="minorHAnsi"/>
          <w:sz w:val="24"/>
          <w:u w:val="single"/>
        </w:rPr>
      </w:pPr>
      <w:r w:rsidRPr="00015B5D">
        <w:rPr>
          <w:rFonts w:cstheme="minorHAnsi"/>
          <w:b/>
          <w:bCs/>
          <w:sz w:val="24"/>
          <w:u w:val="single"/>
        </w:rPr>
        <w:t xml:space="preserve">ATESTADO DE </w:t>
      </w:r>
      <w:r w:rsidR="00953FD2" w:rsidRPr="00015B5D">
        <w:rPr>
          <w:rFonts w:cstheme="minorHAnsi"/>
          <w:b/>
          <w:bCs/>
          <w:sz w:val="24"/>
          <w:u w:val="single"/>
        </w:rPr>
        <w:t>VISITA</w:t>
      </w:r>
      <w:r w:rsidRPr="00015B5D">
        <w:rPr>
          <w:rFonts w:cstheme="minorHAnsi"/>
          <w:b/>
          <w:bCs/>
          <w:sz w:val="24"/>
          <w:u w:val="single"/>
        </w:rPr>
        <w:t xml:space="preserve"> TÉCNICA</w:t>
      </w:r>
    </w:p>
    <w:p w14:paraId="5BA95D74" w14:textId="77777777" w:rsidR="00035CC0" w:rsidRPr="005310DD" w:rsidRDefault="00035CC0" w:rsidP="004A338C">
      <w:pPr>
        <w:spacing w:line="360" w:lineRule="auto"/>
        <w:rPr>
          <w:rFonts w:cstheme="minorHAnsi"/>
          <w:sz w:val="24"/>
        </w:rPr>
      </w:pPr>
    </w:p>
    <w:p w14:paraId="5019A52D" w14:textId="7AE67D8B" w:rsidR="00DE57C2" w:rsidRPr="005310DD" w:rsidRDefault="00DE57C2" w:rsidP="004A338C">
      <w:pPr>
        <w:spacing w:line="360" w:lineRule="auto"/>
        <w:jc w:val="right"/>
        <w:rPr>
          <w:sz w:val="24"/>
        </w:rPr>
      </w:pPr>
      <w:bookmarkStart w:id="0" w:name="_GoBack"/>
      <w:bookmarkEnd w:id="0"/>
      <w:r w:rsidRPr="005310DD">
        <w:rPr>
          <w:sz w:val="24"/>
        </w:rPr>
        <w:t>[</w:t>
      </w:r>
      <w:r w:rsidR="00100D74" w:rsidRPr="005310DD">
        <w:rPr>
          <w:sz w:val="24"/>
        </w:rPr>
        <w:t>Município</w:t>
      </w:r>
      <w:r w:rsidRPr="005310DD">
        <w:rPr>
          <w:sz w:val="24"/>
        </w:rPr>
        <w:t>]/[UF], [dia] de [mês] de [ano].</w:t>
      </w:r>
    </w:p>
    <w:p w14:paraId="04B3DAE8" w14:textId="5391B111" w:rsidR="0058275A" w:rsidRPr="005310DD" w:rsidRDefault="0058275A" w:rsidP="004A338C">
      <w:pPr>
        <w:spacing w:line="360" w:lineRule="auto"/>
        <w:rPr>
          <w:rFonts w:cstheme="minorHAnsi"/>
          <w:sz w:val="24"/>
        </w:rPr>
      </w:pPr>
    </w:p>
    <w:p w14:paraId="09CDEBBD" w14:textId="746912D4" w:rsidR="00A90422" w:rsidRPr="005310DD" w:rsidRDefault="00A90422" w:rsidP="004A338C">
      <w:pPr>
        <w:spacing w:line="360" w:lineRule="auto"/>
        <w:ind w:firstLine="1418"/>
        <w:rPr>
          <w:rFonts w:cstheme="minorHAnsi"/>
          <w:sz w:val="24"/>
        </w:rPr>
      </w:pPr>
      <w:r w:rsidRPr="005310DD">
        <w:rPr>
          <w:rFonts w:cstheme="minorHAnsi"/>
          <w:sz w:val="24"/>
        </w:rPr>
        <w:t>Atestamos que a empresa</w:t>
      </w:r>
      <w:r w:rsidR="00E47755" w:rsidRPr="005310DD"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b/>
          <w:bCs/>
          <w:sz w:val="24"/>
        </w:rPr>
        <w:t>[</w:t>
      </w:r>
      <w:r w:rsidR="00E47755" w:rsidRPr="005310DD">
        <w:rPr>
          <w:rFonts w:cstheme="minorHAnsi"/>
          <w:b/>
          <w:bCs/>
          <w:sz w:val="24"/>
        </w:rPr>
        <w:t>RAZÃO SOCIAL COMPLETA</w:t>
      </w:r>
      <w:r w:rsidR="00DE57C2" w:rsidRPr="005310DD">
        <w:rPr>
          <w:rFonts w:cstheme="minorHAnsi"/>
          <w:b/>
          <w:bCs/>
          <w:sz w:val="24"/>
        </w:rPr>
        <w:t>]</w:t>
      </w:r>
      <w:r w:rsidR="00E47755" w:rsidRPr="005310DD">
        <w:rPr>
          <w:rFonts w:cstheme="minorHAnsi"/>
          <w:sz w:val="24"/>
        </w:rPr>
        <w:t>, inscrita no CNPJ/MF n</w:t>
      </w:r>
      <w:r w:rsidR="00DE57C2" w:rsidRPr="005310DD">
        <w:rPr>
          <w:rFonts w:cstheme="minorHAnsi"/>
          <w:sz w:val="24"/>
        </w:rPr>
        <w:t>°</w:t>
      </w:r>
      <w:r w:rsidR="00E47755" w:rsidRPr="005310DD">
        <w:rPr>
          <w:rFonts w:cstheme="minorHAnsi"/>
          <w:sz w:val="24"/>
        </w:rPr>
        <w:t xml:space="preserve"> </w:t>
      </w:r>
      <w:r w:rsidR="00DE57C2" w:rsidRPr="005310DD">
        <w:rPr>
          <w:rFonts w:cstheme="minorHAnsi"/>
          <w:sz w:val="24"/>
        </w:rPr>
        <w:t>[</w:t>
      </w:r>
      <w:r w:rsidR="00100D74" w:rsidRPr="005310DD">
        <w:rPr>
          <w:rFonts w:cstheme="minorHAnsi"/>
          <w:sz w:val="24"/>
        </w:rPr>
        <w:t>N</w:t>
      </w:r>
      <w:r w:rsidR="00DE57C2" w:rsidRPr="005310DD">
        <w:rPr>
          <w:rFonts w:cstheme="minorHAnsi"/>
          <w:sz w:val="24"/>
        </w:rPr>
        <w:t>úmero do CNPJ]</w:t>
      </w:r>
      <w:r w:rsidR="00E47755" w:rsidRPr="005310DD">
        <w:rPr>
          <w:rFonts w:cstheme="minorHAnsi"/>
          <w:sz w:val="24"/>
        </w:rPr>
        <w:t xml:space="preserve">, sediada </w:t>
      </w:r>
      <w:r w:rsidR="00DE57C2" w:rsidRPr="005310DD">
        <w:rPr>
          <w:rFonts w:cstheme="minorHAnsi"/>
          <w:sz w:val="24"/>
        </w:rPr>
        <w:t xml:space="preserve">na [Endereço Completo no formato: R. ou Av., </w:t>
      </w:r>
      <w:proofErr w:type="spellStart"/>
      <w:r w:rsidR="00DE57C2" w:rsidRPr="005310DD">
        <w:rPr>
          <w:rFonts w:cstheme="minorHAnsi"/>
          <w:sz w:val="24"/>
        </w:rPr>
        <w:t>Qd</w:t>
      </w:r>
      <w:proofErr w:type="spellEnd"/>
      <w:r w:rsidR="00DE57C2" w:rsidRPr="005310DD">
        <w:rPr>
          <w:rFonts w:cstheme="minorHAnsi"/>
          <w:sz w:val="24"/>
        </w:rPr>
        <w:t xml:space="preserve">., </w:t>
      </w:r>
      <w:proofErr w:type="spellStart"/>
      <w:r w:rsidR="00DE57C2" w:rsidRPr="005310DD">
        <w:rPr>
          <w:rFonts w:cstheme="minorHAnsi"/>
          <w:sz w:val="24"/>
        </w:rPr>
        <w:t>Lt</w:t>
      </w:r>
      <w:proofErr w:type="spellEnd"/>
      <w:r w:rsidR="00DE57C2" w:rsidRPr="005310DD">
        <w:rPr>
          <w:rFonts w:cstheme="minorHAnsi"/>
          <w:sz w:val="24"/>
        </w:rPr>
        <w:t xml:space="preserve">., n° - setor/bairro - Município/UF, </w:t>
      </w:r>
      <w:proofErr w:type="gramStart"/>
      <w:r w:rsidR="00DE57C2" w:rsidRPr="005310DD">
        <w:rPr>
          <w:rFonts w:cstheme="minorHAnsi"/>
          <w:sz w:val="24"/>
        </w:rPr>
        <w:t>CEP:]</w:t>
      </w:r>
      <w:proofErr w:type="gramEnd"/>
      <w:r w:rsidR="00E47755" w:rsidRPr="005310DD">
        <w:rPr>
          <w:rFonts w:cstheme="minorHAnsi"/>
          <w:sz w:val="24"/>
        </w:rPr>
        <w:t xml:space="preserve">, </w:t>
      </w:r>
      <w:r w:rsidR="00953FD2" w:rsidRPr="005310DD">
        <w:rPr>
          <w:rFonts w:cstheme="minorHAnsi"/>
          <w:b/>
          <w:bCs/>
          <w:sz w:val="24"/>
        </w:rPr>
        <w:t>REALIZOU VISITA TÉCNICA</w:t>
      </w:r>
      <w:r w:rsidR="00953FD2" w:rsidRPr="005310DD">
        <w:rPr>
          <w:rFonts w:cstheme="minorHAnsi"/>
          <w:sz w:val="24"/>
        </w:rPr>
        <w:t xml:space="preserve"> </w:t>
      </w:r>
      <w:r w:rsidRPr="005310DD">
        <w:rPr>
          <w:rFonts w:cstheme="minorHAnsi"/>
          <w:sz w:val="24"/>
        </w:rPr>
        <w:t>em [  /  /    ] nos termos do Edital</w:t>
      </w:r>
      <w:r w:rsidR="001D53D7" w:rsidRPr="005310DD">
        <w:rPr>
          <w:rFonts w:cstheme="minorHAnsi"/>
          <w:sz w:val="24"/>
        </w:rPr>
        <w:t xml:space="preserve"> de </w:t>
      </w:r>
      <w:r w:rsidR="00015B5D">
        <w:rPr>
          <w:rFonts w:cstheme="minorHAnsi"/>
          <w:sz w:val="24"/>
        </w:rPr>
        <w:t>Concorrência</w:t>
      </w:r>
      <w:r w:rsidR="001D53D7" w:rsidRPr="005310DD">
        <w:rPr>
          <w:rFonts w:cstheme="minorHAnsi"/>
          <w:sz w:val="24"/>
        </w:rPr>
        <w:t xml:space="preserve"> n° [Identificação]/[ano], que possui como objeto </w:t>
      </w:r>
      <w:r w:rsidR="001D53D7" w:rsidRPr="005310DD">
        <w:rPr>
          <w:rFonts w:cstheme="minorHAnsi"/>
          <w:b/>
          <w:bCs/>
          <w:sz w:val="24"/>
        </w:rPr>
        <w:t>[OBJETO DA LICITAÇÃO]</w:t>
      </w:r>
      <w:r w:rsidR="001D53D7" w:rsidRPr="005310DD">
        <w:rPr>
          <w:rFonts w:cstheme="minorHAnsi"/>
          <w:sz w:val="24"/>
        </w:rPr>
        <w:t xml:space="preserve">, </w:t>
      </w:r>
      <w:r w:rsidRPr="005310DD">
        <w:rPr>
          <w:rFonts w:cstheme="minorHAnsi"/>
          <w:sz w:val="24"/>
        </w:rPr>
        <w:t xml:space="preserve">para fins de participação na </w:t>
      </w:r>
      <w:r w:rsidR="001D53D7" w:rsidRPr="005310DD">
        <w:rPr>
          <w:rFonts w:cstheme="minorHAnsi"/>
          <w:sz w:val="24"/>
        </w:rPr>
        <w:t>L</w:t>
      </w:r>
      <w:r w:rsidRPr="005310DD">
        <w:rPr>
          <w:rFonts w:cstheme="minorHAnsi"/>
          <w:sz w:val="24"/>
        </w:rPr>
        <w:t>icitação, onde tomou conhecimento dos aspectos técnicos e das condições para execução dos serviços.</w:t>
      </w:r>
    </w:p>
    <w:p w14:paraId="22DE7EDB" w14:textId="68BA386D" w:rsidR="00E47755" w:rsidRPr="004A338C" w:rsidRDefault="00A90422" w:rsidP="004A338C">
      <w:pPr>
        <w:spacing w:line="360" w:lineRule="auto"/>
        <w:ind w:firstLine="1418"/>
        <w:rPr>
          <w:rFonts w:cstheme="minorHAnsi"/>
          <w:sz w:val="24"/>
        </w:rPr>
      </w:pPr>
      <w:r w:rsidRPr="005310DD">
        <w:rPr>
          <w:rFonts w:cstheme="minorHAnsi"/>
          <w:sz w:val="24"/>
        </w:rPr>
        <w:t xml:space="preserve">A </w:t>
      </w:r>
      <w:r w:rsidRPr="005310DD">
        <w:rPr>
          <w:rFonts w:cstheme="minorHAnsi"/>
          <w:b/>
          <w:bCs/>
          <w:sz w:val="24"/>
        </w:rPr>
        <w:t>[RAZÃO SOCIAL COMPLETA]</w:t>
      </w:r>
      <w:r w:rsidRPr="005310DD">
        <w:rPr>
          <w:rFonts w:cstheme="minorHAnsi"/>
          <w:sz w:val="24"/>
        </w:rPr>
        <w:t xml:space="preserve"> declara estar satisfeita com as informações e esclarecimentos obtidos na aludida visita e, plenamente capacitada a elaborar a proposta para a</w:t>
      </w:r>
      <w:r w:rsidR="006306F7" w:rsidRPr="005310DD">
        <w:rPr>
          <w:rFonts w:cstheme="minorHAnsi"/>
          <w:sz w:val="24"/>
        </w:rPr>
        <w:t xml:space="preserve"> </w:t>
      </w:r>
      <w:r w:rsidR="006306F7" w:rsidRPr="004A338C">
        <w:rPr>
          <w:rFonts w:cstheme="minorHAnsi"/>
          <w:sz w:val="24"/>
        </w:rPr>
        <w:t xml:space="preserve">referida </w:t>
      </w:r>
      <w:r w:rsidRPr="004A338C">
        <w:rPr>
          <w:rFonts w:cstheme="minorHAnsi"/>
          <w:sz w:val="24"/>
        </w:rPr>
        <w:t>Licitação, de modo a não incorrer em omissões que jamais poderão ser alegadas em favor de eventuais pretensões de inclusão de serviços, quantitativos de material ou acréscimo dos preços.</w:t>
      </w:r>
    </w:p>
    <w:p w14:paraId="4CB54A0F" w14:textId="6ABF38B5" w:rsidR="00E47755" w:rsidRPr="005310DD" w:rsidRDefault="00E47755" w:rsidP="004A338C">
      <w:pPr>
        <w:spacing w:line="360" w:lineRule="auto"/>
        <w:ind w:firstLine="1418"/>
        <w:rPr>
          <w:rFonts w:cstheme="minorHAnsi"/>
          <w:sz w:val="24"/>
        </w:rPr>
      </w:pPr>
      <w:r w:rsidRPr="005310DD">
        <w:rPr>
          <w:rFonts w:cstheme="minorHAnsi"/>
          <w:sz w:val="24"/>
        </w:rPr>
        <w:t xml:space="preserve">Por ser a expressão da verdade, firmamos </w:t>
      </w:r>
      <w:r w:rsidR="00A90422" w:rsidRPr="005310DD">
        <w:rPr>
          <w:rFonts w:cstheme="minorHAnsi"/>
          <w:sz w:val="24"/>
        </w:rPr>
        <w:t>o</w:t>
      </w:r>
      <w:r w:rsidRPr="005310DD">
        <w:rPr>
          <w:rFonts w:cstheme="minorHAnsi"/>
          <w:sz w:val="24"/>
        </w:rPr>
        <w:t xml:space="preserve"> presente </w:t>
      </w:r>
      <w:r w:rsidR="00A90422" w:rsidRPr="005310DD">
        <w:rPr>
          <w:rFonts w:cstheme="minorHAnsi"/>
          <w:sz w:val="24"/>
        </w:rPr>
        <w:t>atestado</w:t>
      </w:r>
      <w:r w:rsidRPr="005310DD">
        <w:rPr>
          <w:rFonts w:cstheme="minorHAnsi"/>
          <w:sz w:val="24"/>
        </w:rPr>
        <w:t>.</w:t>
      </w:r>
    </w:p>
    <w:p w14:paraId="3CFCEF40" w14:textId="1B1B4B9C" w:rsidR="00A90422" w:rsidRDefault="00A90422" w:rsidP="0012506E">
      <w:pPr>
        <w:spacing w:line="276" w:lineRule="auto"/>
        <w:rPr>
          <w:rFonts w:cstheme="minorHAnsi"/>
          <w:sz w:val="24"/>
        </w:rPr>
      </w:pPr>
    </w:p>
    <w:p w14:paraId="01306E93" w14:textId="77777777" w:rsidR="001C26C1" w:rsidRPr="005310DD" w:rsidRDefault="001C26C1" w:rsidP="0012506E">
      <w:pPr>
        <w:spacing w:line="276" w:lineRule="auto"/>
        <w:rPr>
          <w:rFonts w:cstheme="minorHAnsi"/>
          <w:sz w:val="24"/>
        </w:rPr>
      </w:pPr>
    </w:p>
    <w:p w14:paraId="4E73419E" w14:textId="77777777" w:rsidR="00A90422" w:rsidRPr="005310DD" w:rsidRDefault="00A90422" w:rsidP="0012506E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499" w:type="dxa"/>
        <w:jc w:val="center"/>
        <w:tblLook w:val="04A0" w:firstRow="1" w:lastRow="0" w:firstColumn="1" w:lastColumn="0" w:noHBand="0" w:noVBand="1"/>
      </w:tblPr>
      <w:tblGrid>
        <w:gridCol w:w="5499"/>
      </w:tblGrid>
      <w:tr w:rsidR="00A90422" w:rsidRPr="005310DD" w14:paraId="6878634C" w14:textId="77777777" w:rsidTr="001C26C1">
        <w:trPr>
          <w:jc w:val="center"/>
        </w:trPr>
        <w:tc>
          <w:tcPr>
            <w:tcW w:w="54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A91C4C" w14:textId="77777777" w:rsidR="00A90422" w:rsidRPr="005310DD" w:rsidRDefault="00A90422" w:rsidP="000D6D51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5310DD">
              <w:rPr>
                <w:rFonts w:cstheme="minorHAnsi"/>
                <w:b/>
                <w:bCs/>
                <w:sz w:val="24"/>
              </w:rPr>
              <w:t>[RAZÃO SOCIAL COMPLETA]</w:t>
            </w:r>
          </w:p>
          <w:p w14:paraId="10AF578B" w14:textId="77777777" w:rsidR="00A90422" w:rsidRPr="001C26C1" w:rsidRDefault="00A90422" w:rsidP="000D6D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26C1">
              <w:rPr>
                <w:rFonts w:cstheme="minorHAnsi"/>
                <w:sz w:val="20"/>
                <w:szCs w:val="20"/>
              </w:rPr>
              <w:t>CNPJ n° [Número do CNPJ]</w:t>
            </w:r>
          </w:p>
          <w:p w14:paraId="31BE315C" w14:textId="2D3B26F9" w:rsidR="00A90422" w:rsidRPr="005310DD" w:rsidRDefault="00A90422" w:rsidP="000D6D51">
            <w:pPr>
              <w:jc w:val="center"/>
              <w:rPr>
                <w:rFonts w:cstheme="minorHAnsi"/>
                <w:sz w:val="24"/>
              </w:rPr>
            </w:pPr>
            <w:r w:rsidRPr="001C26C1">
              <w:rPr>
                <w:rFonts w:cstheme="minorHAnsi"/>
                <w:sz w:val="20"/>
                <w:szCs w:val="20"/>
              </w:rPr>
              <w:t xml:space="preserve">[Nome do Representante Legal </w:t>
            </w:r>
            <w:r w:rsidR="0058275A" w:rsidRPr="001C26C1">
              <w:rPr>
                <w:rFonts w:cstheme="minorHAnsi"/>
                <w:sz w:val="20"/>
                <w:szCs w:val="20"/>
              </w:rPr>
              <w:t>que assinar</w:t>
            </w:r>
            <w:r w:rsidRPr="001C26C1">
              <w:rPr>
                <w:rFonts w:cstheme="minorHAnsi"/>
                <w:sz w:val="20"/>
                <w:szCs w:val="20"/>
              </w:rPr>
              <w:t>]</w:t>
            </w:r>
          </w:p>
        </w:tc>
      </w:tr>
    </w:tbl>
    <w:p w14:paraId="52AD9965" w14:textId="3A0EBB25" w:rsidR="00A90422" w:rsidRDefault="00A90422" w:rsidP="0012506E">
      <w:pPr>
        <w:spacing w:line="276" w:lineRule="auto"/>
        <w:rPr>
          <w:rFonts w:cstheme="minorHAnsi"/>
          <w:sz w:val="24"/>
        </w:rPr>
      </w:pPr>
    </w:p>
    <w:p w14:paraId="622E47B1" w14:textId="77777777" w:rsidR="001C26C1" w:rsidRPr="005310DD" w:rsidRDefault="001C26C1" w:rsidP="0012506E">
      <w:pPr>
        <w:spacing w:line="276" w:lineRule="auto"/>
        <w:rPr>
          <w:rFonts w:cstheme="minorHAnsi"/>
          <w:sz w:val="24"/>
        </w:rPr>
      </w:pPr>
    </w:p>
    <w:p w14:paraId="68E291D4" w14:textId="77777777" w:rsidR="00A90422" w:rsidRPr="005310DD" w:rsidRDefault="00A90422" w:rsidP="0012506E">
      <w:pPr>
        <w:spacing w:line="276" w:lineRule="auto"/>
        <w:rPr>
          <w:rFonts w:cstheme="minorHAnsi"/>
          <w:sz w:val="24"/>
        </w:rPr>
      </w:pPr>
    </w:p>
    <w:tbl>
      <w:tblPr>
        <w:tblStyle w:val="Tabelacomgrade"/>
        <w:tblW w:w="5499" w:type="dxa"/>
        <w:jc w:val="center"/>
        <w:tblLook w:val="04A0" w:firstRow="1" w:lastRow="0" w:firstColumn="1" w:lastColumn="0" w:noHBand="0" w:noVBand="1"/>
      </w:tblPr>
      <w:tblGrid>
        <w:gridCol w:w="5499"/>
      </w:tblGrid>
      <w:tr w:rsidR="00A90422" w:rsidRPr="005310DD" w14:paraId="395E3435" w14:textId="77777777" w:rsidTr="001C26C1">
        <w:trPr>
          <w:jc w:val="center"/>
        </w:trPr>
        <w:tc>
          <w:tcPr>
            <w:tcW w:w="549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015F8F" w14:textId="77777777" w:rsidR="00A90422" w:rsidRPr="001C26C1" w:rsidRDefault="00A90422" w:rsidP="000D6D51">
            <w:pPr>
              <w:jc w:val="center"/>
              <w:rPr>
                <w:rFonts w:cstheme="minorHAnsi"/>
                <w:b/>
                <w:bCs/>
                <w:sz w:val="24"/>
              </w:rPr>
            </w:pPr>
            <w:r w:rsidRPr="001C26C1">
              <w:rPr>
                <w:rFonts w:cstheme="minorHAnsi"/>
                <w:b/>
                <w:bCs/>
                <w:sz w:val="24"/>
              </w:rPr>
              <w:t>[NOME DO SERVIDOR RESPONSÁVEL E ASSINATURA]</w:t>
            </w:r>
          </w:p>
          <w:p w14:paraId="6ABBE037" w14:textId="77777777" w:rsidR="00A90422" w:rsidRPr="001C26C1" w:rsidRDefault="00A90422" w:rsidP="000D6D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26C1">
              <w:rPr>
                <w:rFonts w:cstheme="minorHAnsi"/>
                <w:sz w:val="20"/>
                <w:szCs w:val="20"/>
              </w:rPr>
              <w:t>[Cargo Completo]</w:t>
            </w:r>
          </w:p>
          <w:p w14:paraId="44959411" w14:textId="77777777" w:rsidR="00A90422" w:rsidRPr="005310DD" w:rsidRDefault="00A90422" w:rsidP="000D6D51">
            <w:pPr>
              <w:jc w:val="center"/>
              <w:rPr>
                <w:rFonts w:cstheme="minorHAnsi"/>
                <w:szCs w:val="22"/>
              </w:rPr>
            </w:pPr>
            <w:r w:rsidRPr="001C26C1">
              <w:rPr>
                <w:rFonts w:cstheme="minorHAnsi"/>
                <w:sz w:val="20"/>
                <w:szCs w:val="20"/>
              </w:rPr>
              <w:t>[Matrícula ou Portaria]</w:t>
            </w:r>
          </w:p>
        </w:tc>
      </w:tr>
    </w:tbl>
    <w:p w14:paraId="16581A16" w14:textId="77777777" w:rsidR="00E47755" w:rsidRPr="005310DD" w:rsidRDefault="00E47755" w:rsidP="006306F7">
      <w:pPr>
        <w:spacing w:line="360" w:lineRule="auto"/>
        <w:rPr>
          <w:rFonts w:cstheme="minorHAnsi"/>
          <w:sz w:val="2"/>
          <w:szCs w:val="2"/>
        </w:rPr>
      </w:pPr>
    </w:p>
    <w:sectPr w:rsidR="00E47755" w:rsidRPr="005310DD" w:rsidSect="00015B5D">
      <w:headerReference w:type="default" r:id="rId8"/>
      <w:footerReference w:type="default" r:id="rId9"/>
      <w:pgSz w:w="11905" w:h="16837" w:code="9"/>
      <w:pgMar w:top="1298" w:right="851" w:bottom="1134" w:left="1701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31629" w14:textId="77777777" w:rsidR="00690A24" w:rsidRDefault="00690A24">
      <w:r>
        <w:separator/>
      </w:r>
    </w:p>
  </w:endnote>
  <w:endnote w:type="continuationSeparator" w:id="0">
    <w:p w14:paraId="5B8E9F95" w14:textId="77777777" w:rsidR="00690A24" w:rsidRDefault="00690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799DB" w14:textId="5B34A8E2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7F164F88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  <w:p w14:paraId="15F6009B" w14:textId="77777777" w:rsidR="00197715" w:rsidRPr="004D6C3F" w:rsidRDefault="00197715" w:rsidP="004D6C3F">
    <w:pPr>
      <w:pStyle w:val="Rodap"/>
      <w:spacing w:line="360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2D5EFB" w14:textId="77777777" w:rsidR="00690A24" w:rsidRDefault="00690A24">
      <w:r>
        <w:separator/>
      </w:r>
    </w:p>
  </w:footnote>
  <w:footnote w:type="continuationSeparator" w:id="0">
    <w:p w14:paraId="115F0658" w14:textId="77777777" w:rsidR="00690A24" w:rsidRDefault="00690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90B62" w14:textId="374B43A9" w:rsidR="00015B5D" w:rsidRDefault="00015B5D" w:rsidP="00015B5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D60A1A" wp14:editId="424B6939">
          <wp:simplePos x="0" y="0"/>
          <wp:positionH relativeFrom="margin">
            <wp:posOffset>129540</wp:posOffset>
          </wp:positionH>
          <wp:positionV relativeFrom="paragraph">
            <wp:posOffset>-57150</wp:posOffset>
          </wp:positionV>
          <wp:extent cx="1771650" cy="809625"/>
          <wp:effectExtent l="0" t="0" r="0" b="952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              ESTADO DO TOCANTINS</w:t>
    </w:r>
  </w:p>
  <w:p w14:paraId="1F669448" w14:textId="7EB0FF17" w:rsidR="00015B5D" w:rsidRDefault="00015B5D" w:rsidP="00015B5D">
    <w:pPr>
      <w:pStyle w:val="Cabealho"/>
      <w:ind w:left="1701"/>
    </w:pPr>
    <w:r>
      <w:t xml:space="preserve">                    PREFEITURA MUNICIPAL DE AGUIARNÓPOLIS</w:t>
    </w:r>
  </w:p>
  <w:p w14:paraId="3D53545D" w14:textId="6B1AD975" w:rsidR="00015B5D" w:rsidRDefault="00015B5D" w:rsidP="00015B5D">
    <w:pPr>
      <w:pStyle w:val="Cabealho"/>
      <w:ind w:left="1701"/>
    </w:pPr>
    <w:r>
      <w:t xml:space="preserve">                    CNPJ 01.634.074/0001-42</w:t>
    </w:r>
  </w:p>
  <w:p w14:paraId="4D1ACC85" w14:textId="6A214F28" w:rsidR="00197715" w:rsidRPr="00015B5D" w:rsidRDefault="00676454" w:rsidP="00015B5D">
    <w:pPr>
      <w:pStyle w:val="Cabealho"/>
      <w:ind w:left="1701"/>
      <w:rPr>
        <w:b/>
        <w:bCs/>
      </w:rPr>
    </w:pPr>
    <w:r>
      <w:t xml:space="preserve">                    Adm. 2025-2028</w:t>
    </w:r>
    <w:r w:rsidR="00015B5D">
      <w:t xml:space="preserve"> </w:t>
    </w:r>
    <w:r w:rsidR="00015B5D" w:rsidRPr="00DD2FE7">
      <w:rPr>
        <w:b/>
        <w:bCs/>
        <w:i/>
        <w:iCs/>
      </w:rPr>
      <w:t>Tempo de cuidar, tempo de crescer!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6B05"/>
    <w:multiLevelType w:val="multilevel"/>
    <w:tmpl w:val="CF2EBA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" w15:restartNumberingAfterBreak="0">
    <w:nsid w:val="02A34A2F"/>
    <w:multiLevelType w:val="hybridMultilevel"/>
    <w:tmpl w:val="F3189DF6"/>
    <w:lvl w:ilvl="0" w:tplc="8020D266">
      <w:start w:val="4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6C723AF"/>
    <w:multiLevelType w:val="hybridMultilevel"/>
    <w:tmpl w:val="057495E8"/>
    <w:lvl w:ilvl="0" w:tplc="87A0A79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AC97073"/>
    <w:multiLevelType w:val="multilevel"/>
    <w:tmpl w:val="63367844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C6110D6"/>
    <w:multiLevelType w:val="multilevel"/>
    <w:tmpl w:val="2A460966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-%3."/>
      <w:lvlJc w:val="left"/>
      <w:pPr>
        <w:ind w:left="386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79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36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92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6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279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728" w:hanging="2160"/>
      </w:pPr>
      <w:rPr>
        <w:rFonts w:hint="default"/>
      </w:rPr>
    </w:lvl>
  </w:abstractNum>
  <w:abstractNum w:abstractNumId="5" w15:restartNumberingAfterBreak="0">
    <w:nsid w:val="0D4126C3"/>
    <w:multiLevelType w:val="multilevel"/>
    <w:tmpl w:val="8A9C07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E3D7070"/>
    <w:multiLevelType w:val="multilevel"/>
    <w:tmpl w:val="8940F0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496D0F"/>
    <w:multiLevelType w:val="multilevel"/>
    <w:tmpl w:val="09E03A4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"/>
      <w:lvlJc w:val="left"/>
      <w:pPr>
        <w:ind w:left="17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3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58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79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 w:val="0"/>
      </w:rPr>
    </w:lvl>
  </w:abstractNum>
  <w:abstractNum w:abstractNumId="8" w15:restartNumberingAfterBreak="0">
    <w:nsid w:val="117F6AC1"/>
    <w:multiLevelType w:val="hybridMultilevel"/>
    <w:tmpl w:val="C7A220F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27B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A6255A"/>
    <w:multiLevelType w:val="multilevel"/>
    <w:tmpl w:val="F4A058F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1004"/>
      </w:pPr>
      <w:rPr>
        <w:rFonts w:hint="default"/>
        <w:b w:val="0"/>
        <w:bCs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26F65260"/>
    <w:multiLevelType w:val="hybridMultilevel"/>
    <w:tmpl w:val="F2B240D6"/>
    <w:lvl w:ilvl="0" w:tplc="3C5298A8">
      <w:start w:val="1"/>
      <w:numFmt w:val="lowerLetter"/>
      <w:suff w:val="space"/>
      <w:lvlText w:val="%1)"/>
      <w:lvlJc w:val="left"/>
      <w:pPr>
        <w:ind w:left="1395" w:hanging="36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565415"/>
    <w:multiLevelType w:val="multilevel"/>
    <w:tmpl w:val="1060B6A8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1709" w:hanging="432"/>
      </w:pPr>
      <w:rPr>
        <w:rFonts w:asciiTheme="minorHAnsi" w:hAnsiTheme="minorHAnsi" w:cstheme="minorHAnsi" w:hint="default"/>
        <w:b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asciiTheme="minorHAnsi" w:eastAsia="Times New Roman" w:hAnsiTheme="minorHAnsi" w:cstheme="minorHAnsi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0E0FD8"/>
    <w:multiLevelType w:val="hybridMultilevel"/>
    <w:tmpl w:val="57FCBF76"/>
    <w:lvl w:ilvl="0" w:tplc="BDA056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E0A06"/>
    <w:multiLevelType w:val="multilevel"/>
    <w:tmpl w:val="9020AC04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9"/>
      <w:numFmt w:val="decimal"/>
      <w:lvlText w:val="%1.%2-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568" w:hanging="2160"/>
      </w:pPr>
      <w:rPr>
        <w:rFonts w:hint="default"/>
      </w:rPr>
    </w:lvl>
  </w:abstractNum>
  <w:abstractNum w:abstractNumId="14" w15:restartNumberingAfterBreak="0">
    <w:nsid w:val="34572746"/>
    <w:multiLevelType w:val="multilevel"/>
    <w:tmpl w:val="9606023A"/>
    <w:styleLink w:val="FRED"/>
    <w:lvl w:ilvl="0">
      <w:start w:val="1"/>
      <w:numFmt w:val="decimal"/>
      <w:lvlText w:val="%1"/>
      <w:lvlJc w:val="left"/>
      <w:pPr>
        <w:ind w:left="786" w:hanging="360"/>
      </w:pPr>
      <w:rPr>
        <w:rFonts w:ascii="Times New Roman" w:hAnsi="Times New Roman" w:hint="default"/>
        <w:b w:val="0"/>
        <w:i w:val="0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ascii="Times New Roman" w:hAnsi="Times New Roman" w:hint="default"/>
      </w:rPr>
    </w:lvl>
    <w:lvl w:ilvl="4">
      <w:start w:val="1"/>
      <w:numFmt w:val="upperRoman"/>
      <w:lvlText w:val="%5"/>
      <w:lvlJc w:val="left"/>
      <w:pPr>
        <w:ind w:left="1800" w:hanging="360"/>
      </w:pPr>
      <w:rPr>
        <w:rFonts w:ascii="Times New Roman" w:hAnsi="Times New Roman" w:hint="default"/>
      </w:rPr>
    </w:lvl>
    <w:lvl w:ilvl="5">
      <w:start w:val="1"/>
      <w:numFmt w:val="lowerLetter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  <w:color w:val="auto"/>
      </w:rPr>
    </w:lvl>
  </w:abstractNum>
  <w:abstractNum w:abstractNumId="15" w15:restartNumberingAfterBreak="0">
    <w:nsid w:val="37E2127C"/>
    <w:multiLevelType w:val="hybridMultilevel"/>
    <w:tmpl w:val="EDEE7B88"/>
    <w:lvl w:ilvl="0" w:tplc="B7943866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E76394"/>
    <w:multiLevelType w:val="multilevel"/>
    <w:tmpl w:val="DA12623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3D4D6C8A"/>
    <w:multiLevelType w:val="hybridMultilevel"/>
    <w:tmpl w:val="4104A81A"/>
    <w:lvl w:ilvl="0" w:tplc="9F9002B6">
      <w:start w:val="1"/>
      <w:numFmt w:val="lowerLetter"/>
      <w:suff w:val="space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3F0449F4"/>
    <w:multiLevelType w:val="multilevel"/>
    <w:tmpl w:val="B2169AC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6"/>
      <w:numFmt w:val="decimal"/>
      <w:lvlText w:val="%1.%2-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43B53F03"/>
    <w:multiLevelType w:val="multilevel"/>
    <w:tmpl w:val="9606023A"/>
    <w:numStyleLink w:val="FRED"/>
  </w:abstractNum>
  <w:abstractNum w:abstractNumId="20" w15:restartNumberingAfterBreak="0">
    <w:nsid w:val="45162CE7"/>
    <w:multiLevelType w:val="multilevel"/>
    <w:tmpl w:val="CD189B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470A0791"/>
    <w:multiLevelType w:val="hybridMultilevel"/>
    <w:tmpl w:val="144856B2"/>
    <w:lvl w:ilvl="0" w:tplc="66424A2E">
      <w:start w:val="1"/>
      <w:numFmt w:val="upperLetter"/>
      <w:lvlText w:val="%1)"/>
      <w:lvlJc w:val="left"/>
      <w:pPr>
        <w:ind w:left="644" w:hanging="360"/>
      </w:p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343D1E"/>
    <w:multiLevelType w:val="hybridMultilevel"/>
    <w:tmpl w:val="2E420A44"/>
    <w:lvl w:ilvl="0" w:tplc="3FD8D0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601E9"/>
    <w:multiLevelType w:val="hybridMultilevel"/>
    <w:tmpl w:val="A706FDC0"/>
    <w:lvl w:ilvl="0" w:tplc="04160017">
      <w:start w:val="1"/>
      <w:numFmt w:val="lowerLetter"/>
      <w:lvlText w:val="%1)"/>
      <w:lvlJc w:val="left"/>
      <w:pPr>
        <w:ind w:left="1143" w:hanging="360"/>
      </w:pPr>
    </w:lvl>
    <w:lvl w:ilvl="1" w:tplc="04160019">
      <w:start w:val="1"/>
      <w:numFmt w:val="lowerLetter"/>
      <w:lvlText w:val="%2."/>
      <w:lvlJc w:val="left"/>
      <w:pPr>
        <w:ind w:left="1863" w:hanging="360"/>
      </w:pPr>
    </w:lvl>
    <w:lvl w:ilvl="2" w:tplc="0416001B">
      <w:start w:val="1"/>
      <w:numFmt w:val="lowerRoman"/>
      <w:lvlText w:val="%3."/>
      <w:lvlJc w:val="right"/>
      <w:pPr>
        <w:ind w:left="2583" w:hanging="180"/>
      </w:pPr>
    </w:lvl>
    <w:lvl w:ilvl="3" w:tplc="0416000F">
      <w:start w:val="1"/>
      <w:numFmt w:val="decimal"/>
      <w:lvlText w:val="%4."/>
      <w:lvlJc w:val="left"/>
      <w:pPr>
        <w:ind w:left="3303" w:hanging="360"/>
      </w:pPr>
    </w:lvl>
    <w:lvl w:ilvl="4" w:tplc="04160019">
      <w:start w:val="1"/>
      <w:numFmt w:val="lowerLetter"/>
      <w:lvlText w:val="%5."/>
      <w:lvlJc w:val="left"/>
      <w:pPr>
        <w:ind w:left="4023" w:hanging="360"/>
      </w:pPr>
    </w:lvl>
    <w:lvl w:ilvl="5" w:tplc="0416001B">
      <w:start w:val="1"/>
      <w:numFmt w:val="lowerRoman"/>
      <w:lvlText w:val="%6."/>
      <w:lvlJc w:val="right"/>
      <w:pPr>
        <w:ind w:left="4743" w:hanging="180"/>
      </w:pPr>
    </w:lvl>
    <w:lvl w:ilvl="6" w:tplc="0416000F">
      <w:start w:val="1"/>
      <w:numFmt w:val="decimal"/>
      <w:lvlText w:val="%7."/>
      <w:lvlJc w:val="left"/>
      <w:pPr>
        <w:ind w:left="5463" w:hanging="360"/>
      </w:pPr>
    </w:lvl>
    <w:lvl w:ilvl="7" w:tplc="04160019">
      <w:start w:val="1"/>
      <w:numFmt w:val="lowerLetter"/>
      <w:lvlText w:val="%8."/>
      <w:lvlJc w:val="left"/>
      <w:pPr>
        <w:ind w:left="6183" w:hanging="360"/>
      </w:pPr>
    </w:lvl>
    <w:lvl w:ilvl="8" w:tplc="0416001B">
      <w:start w:val="1"/>
      <w:numFmt w:val="lowerRoman"/>
      <w:lvlText w:val="%9."/>
      <w:lvlJc w:val="right"/>
      <w:pPr>
        <w:ind w:left="6903" w:hanging="180"/>
      </w:pPr>
    </w:lvl>
  </w:abstractNum>
  <w:abstractNum w:abstractNumId="24" w15:restartNumberingAfterBreak="0">
    <w:nsid w:val="7B8A2592"/>
    <w:multiLevelType w:val="multilevel"/>
    <w:tmpl w:val="09B27240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713" w:hanging="72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7EB716F4"/>
    <w:multiLevelType w:val="hybridMultilevel"/>
    <w:tmpl w:val="74543492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8"/>
  </w:num>
  <w:num w:numId="7">
    <w:abstractNumId w:val="20"/>
  </w:num>
  <w:num w:numId="8">
    <w:abstractNumId w:val="21"/>
  </w:num>
  <w:num w:numId="9">
    <w:abstractNumId w:val="23"/>
  </w:num>
  <w:num w:numId="10">
    <w:abstractNumId w:val="22"/>
  </w:num>
  <w:num w:numId="11">
    <w:abstractNumId w:val="12"/>
  </w:num>
  <w:num w:numId="12">
    <w:abstractNumId w:val="1"/>
  </w:num>
  <w:num w:numId="13">
    <w:abstractNumId w:val="2"/>
  </w:num>
  <w:num w:numId="14">
    <w:abstractNumId w:val="6"/>
  </w:num>
  <w:num w:numId="15">
    <w:abstractNumId w:val="0"/>
  </w:num>
  <w:num w:numId="16">
    <w:abstractNumId w:val="16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19"/>
    <w:lvlOverride w:ilvl="0">
      <w:lvl w:ilvl="0">
        <w:start w:val="1"/>
        <w:numFmt w:val="decimal"/>
        <w:lvlText w:val="%1"/>
        <w:lvlJc w:val="left"/>
        <w:pPr>
          <w:ind w:left="786" w:hanging="360"/>
        </w:pPr>
        <w:rPr>
          <w:rFonts w:ascii="Times New Roman" w:hAnsi="Times New Roman" w:hint="default"/>
          <w:b/>
          <w:i w:val="0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ascii="Times New Roman" w:hAnsi="Times New Roman" w:hint="default"/>
          <w:b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ascii="Times New Roman" w:hAnsi="Times New Roman" w:hint="default"/>
          <w:sz w:val="22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212" w:hanging="360"/>
        </w:pPr>
        <w:rPr>
          <w:rFonts w:ascii="Times New Roman" w:hAnsi="Times New Roman" w:hint="default"/>
          <w:b w:val="0"/>
          <w:sz w:val="24"/>
          <w:szCs w:val="24"/>
        </w:rPr>
      </w:lvl>
    </w:lvlOverride>
    <w:lvlOverride w:ilvl="4">
      <w:lvl w:ilvl="4">
        <w:start w:val="1"/>
        <w:numFmt w:val="upperRoman"/>
        <w:lvlText w:val="%5"/>
        <w:lvlJc w:val="left"/>
        <w:pPr>
          <w:ind w:left="1920" w:hanging="360"/>
        </w:pPr>
        <w:rPr>
          <w:rFonts w:ascii="Times New Roman" w:hAnsi="Times New Roman" w:hint="default"/>
        </w:rPr>
      </w:lvl>
    </w:lvlOverride>
    <w:lvlOverride w:ilvl="5">
      <w:lvl w:ilvl="5">
        <w:start w:val="1"/>
        <w:numFmt w:val="lowerLetter"/>
        <w:lvlText w:val="%6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880" w:hanging="360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3240" w:hanging="360"/>
        </w:pPr>
        <w:rPr>
          <w:rFonts w:ascii="Symbol" w:hAnsi="Symbol" w:hint="default"/>
          <w:color w:val="auto"/>
        </w:rPr>
      </w:lvl>
    </w:lvlOverride>
  </w:num>
  <w:num w:numId="20">
    <w:abstractNumId w:val="9"/>
  </w:num>
  <w:num w:numId="21">
    <w:abstractNumId w:val="17"/>
  </w:num>
  <w:num w:numId="22">
    <w:abstractNumId w:val="4"/>
  </w:num>
  <w:num w:numId="23">
    <w:abstractNumId w:val="7"/>
  </w:num>
  <w:num w:numId="24">
    <w:abstractNumId w:val="25"/>
  </w:num>
  <w:num w:numId="25">
    <w:abstractNumId w:val="15"/>
  </w:num>
  <w:num w:numId="26">
    <w:abstractNumId w:val="5"/>
  </w:num>
  <w:num w:numId="27">
    <w:abstractNumId w:val="24"/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9"/>
  <w:drawingGridVerticalSpacing w:val="164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36"/>
    <w:rsid w:val="00001308"/>
    <w:rsid w:val="00015B5D"/>
    <w:rsid w:val="00015E34"/>
    <w:rsid w:val="000250A4"/>
    <w:rsid w:val="00035496"/>
    <w:rsid w:val="00035CC0"/>
    <w:rsid w:val="00042410"/>
    <w:rsid w:val="00055CD2"/>
    <w:rsid w:val="00060A35"/>
    <w:rsid w:val="000669E7"/>
    <w:rsid w:val="00070A9E"/>
    <w:rsid w:val="000713B7"/>
    <w:rsid w:val="00086E41"/>
    <w:rsid w:val="00090B95"/>
    <w:rsid w:val="0009159D"/>
    <w:rsid w:val="00091DE4"/>
    <w:rsid w:val="00095811"/>
    <w:rsid w:val="000A17E6"/>
    <w:rsid w:val="000A7486"/>
    <w:rsid w:val="000A7550"/>
    <w:rsid w:val="000A7833"/>
    <w:rsid w:val="000B5AA8"/>
    <w:rsid w:val="000C0CCC"/>
    <w:rsid w:val="000C3DDA"/>
    <w:rsid w:val="000D2768"/>
    <w:rsid w:val="000D2945"/>
    <w:rsid w:val="000D445B"/>
    <w:rsid w:val="000D5FA5"/>
    <w:rsid w:val="000E68B9"/>
    <w:rsid w:val="000E6ADC"/>
    <w:rsid w:val="000F3198"/>
    <w:rsid w:val="00100133"/>
    <w:rsid w:val="00100944"/>
    <w:rsid w:val="00100D74"/>
    <w:rsid w:val="00101397"/>
    <w:rsid w:val="00107E8F"/>
    <w:rsid w:val="00115354"/>
    <w:rsid w:val="0012264B"/>
    <w:rsid w:val="0012506E"/>
    <w:rsid w:val="0012752E"/>
    <w:rsid w:val="00131CFE"/>
    <w:rsid w:val="001348E2"/>
    <w:rsid w:val="00150791"/>
    <w:rsid w:val="00151FA9"/>
    <w:rsid w:val="00155BD9"/>
    <w:rsid w:val="00157C90"/>
    <w:rsid w:val="001608E0"/>
    <w:rsid w:val="00163419"/>
    <w:rsid w:val="00163DD0"/>
    <w:rsid w:val="00181501"/>
    <w:rsid w:val="001967C6"/>
    <w:rsid w:val="001970AE"/>
    <w:rsid w:val="00197715"/>
    <w:rsid w:val="001A0CFA"/>
    <w:rsid w:val="001A1F6B"/>
    <w:rsid w:val="001A563D"/>
    <w:rsid w:val="001A77B8"/>
    <w:rsid w:val="001A77BE"/>
    <w:rsid w:val="001B6E53"/>
    <w:rsid w:val="001C051E"/>
    <w:rsid w:val="001C0797"/>
    <w:rsid w:val="001C26C1"/>
    <w:rsid w:val="001C2D77"/>
    <w:rsid w:val="001D53D7"/>
    <w:rsid w:val="001E20E9"/>
    <w:rsid w:val="001E72A0"/>
    <w:rsid w:val="001F1DC5"/>
    <w:rsid w:val="0020115F"/>
    <w:rsid w:val="00206AB9"/>
    <w:rsid w:val="0021674A"/>
    <w:rsid w:val="00257E3C"/>
    <w:rsid w:val="002638CB"/>
    <w:rsid w:val="00267341"/>
    <w:rsid w:val="00270B1A"/>
    <w:rsid w:val="00271D65"/>
    <w:rsid w:val="00272658"/>
    <w:rsid w:val="00290F50"/>
    <w:rsid w:val="00294E27"/>
    <w:rsid w:val="002979A3"/>
    <w:rsid w:val="002A4CF6"/>
    <w:rsid w:val="002C0C55"/>
    <w:rsid w:val="002C2EA8"/>
    <w:rsid w:val="002E18D1"/>
    <w:rsid w:val="002F7E06"/>
    <w:rsid w:val="00304783"/>
    <w:rsid w:val="0030598B"/>
    <w:rsid w:val="00305DC5"/>
    <w:rsid w:val="00326380"/>
    <w:rsid w:val="00361FB9"/>
    <w:rsid w:val="003627A3"/>
    <w:rsid w:val="003705A9"/>
    <w:rsid w:val="00373F16"/>
    <w:rsid w:val="00383DA6"/>
    <w:rsid w:val="003916D9"/>
    <w:rsid w:val="003919CC"/>
    <w:rsid w:val="00395B3F"/>
    <w:rsid w:val="003A22DC"/>
    <w:rsid w:val="003A35C7"/>
    <w:rsid w:val="003A3BFC"/>
    <w:rsid w:val="003B1256"/>
    <w:rsid w:val="003B1BB3"/>
    <w:rsid w:val="003B4848"/>
    <w:rsid w:val="003B4E08"/>
    <w:rsid w:val="003B6541"/>
    <w:rsid w:val="003C1108"/>
    <w:rsid w:val="003C11CC"/>
    <w:rsid w:val="003C2A50"/>
    <w:rsid w:val="003F0AEB"/>
    <w:rsid w:val="003F1FD0"/>
    <w:rsid w:val="003F7472"/>
    <w:rsid w:val="00402139"/>
    <w:rsid w:val="004135C3"/>
    <w:rsid w:val="00420E3A"/>
    <w:rsid w:val="00432131"/>
    <w:rsid w:val="00436A65"/>
    <w:rsid w:val="00447542"/>
    <w:rsid w:val="00464720"/>
    <w:rsid w:val="004674C4"/>
    <w:rsid w:val="0047034D"/>
    <w:rsid w:val="004851F0"/>
    <w:rsid w:val="004879B1"/>
    <w:rsid w:val="00490441"/>
    <w:rsid w:val="00494F80"/>
    <w:rsid w:val="004A338C"/>
    <w:rsid w:val="004A682D"/>
    <w:rsid w:val="004B0E56"/>
    <w:rsid w:val="004B717E"/>
    <w:rsid w:val="004C5B25"/>
    <w:rsid w:val="004D073E"/>
    <w:rsid w:val="004D247D"/>
    <w:rsid w:val="004D6C3F"/>
    <w:rsid w:val="004E0D60"/>
    <w:rsid w:val="004E1EE8"/>
    <w:rsid w:val="004E6436"/>
    <w:rsid w:val="004F1718"/>
    <w:rsid w:val="004F5437"/>
    <w:rsid w:val="004F79B9"/>
    <w:rsid w:val="0050523A"/>
    <w:rsid w:val="00516F33"/>
    <w:rsid w:val="00527C39"/>
    <w:rsid w:val="00527CF8"/>
    <w:rsid w:val="005310DD"/>
    <w:rsid w:val="005352FE"/>
    <w:rsid w:val="005465D9"/>
    <w:rsid w:val="005474BD"/>
    <w:rsid w:val="00564EA0"/>
    <w:rsid w:val="00570A69"/>
    <w:rsid w:val="00572EF5"/>
    <w:rsid w:val="00581F8D"/>
    <w:rsid w:val="0058275A"/>
    <w:rsid w:val="0058379D"/>
    <w:rsid w:val="00584B47"/>
    <w:rsid w:val="00587561"/>
    <w:rsid w:val="00593849"/>
    <w:rsid w:val="005A0E45"/>
    <w:rsid w:val="005A7C92"/>
    <w:rsid w:val="005B4422"/>
    <w:rsid w:val="005B464A"/>
    <w:rsid w:val="005B6129"/>
    <w:rsid w:val="005B6E09"/>
    <w:rsid w:val="005D30D8"/>
    <w:rsid w:val="005E6AEB"/>
    <w:rsid w:val="005F1AA8"/>
    <w:rsid w:val="005F45D5"/>
    <w:rsid w:val="005F590B"/>
    <w:rsid w:val="00602792"/>
    <w:rsid w:val="0061249C"/>
    <w:rsid w:val="00621DE8"/>
    <w:rsid w:val="006220E9"/>
    <w:rsid w:val="006306F7"/>
    <w:rsid w:val="0064689E"/>
    <w:rsid w:val="00657D43"/>
    <w:rsid w:val="00664890"/>
    <w:rsid w:val="00664E91"/>
    <w:rsid w:val="00676454"/>
    <w:rsid w:val="00690A24"/>
    <w:rsid w:val="00690D68"/>
    <w:rsid w:val="00695899"/>
    <w:rsid w:val="006A4067"/>
    <w:rsid w:val="006A5616"/>
    <w:rsid w:val="006A6CC7"/>
    <w:rsid w:val="006B01A9"/>
    <w:rsid w:val="006B6D16"/>
    <w:rsid w:val="006C0DBC"/>
    <w:rsid w:val="006D1862"/>
    <w:rsid w:val="006E56B4"/>
    <w:rsid w:val="006E79AE"/>
    <w:rsid w:val="006E7CEC"/>
    <w:rsid w:val="006F05D7"/>
    <w:rsid w:val="006F121F"/>
    <w:rsid w:val="006F2EBB"/>
    <w:rsid w:val="00704479"/>
    <w:rsid w:val="007122C2"/>
    <w:rsid w:val="00715203"/>
    <w:rsid w:val="00721F67"/>
    <w:rsid w:val="00723F60"/>
    <w:rsid w:val="00725575"/>
    <w:rsid w:val="00725F85"/>
    <w:rsid w:val="00727A1C"/>
    <w:rsid w:val="00730E11"/>
    <w:rsid w:val="00733937"/>
    <w:rsid w:val="00734455"/>
    <w:rsid w:val="00747D96"/>
    <w:rsid w:val="00755B2E"/>
    <w:rsid w:val="00770E72"/>
    <w:rsid w:val="007779DA"/>
    <w:rsid w:val="00780486"/>
    <w:rsid w:val="00781BB0"/>
    <w:rsid w:val="007862B8"/>
    <w:rsid w:val="00787EBE"/>
    <w:rsid w:val="00790A80"/>
    <w:rsid w:val="007A5EBB"/>
    <w:rsid w:val="007B2363"/>
    <w:rsid w:val="007D0208"/>
    <w:rsid w:val="007E53AB"/>
    <w:rsid w:val="007F0425"/>
    <w:rsid w:val="007F3B92"/>
    <w:rsid w:val="007F575F"/>
    <w:rsid w:val="007F5DEC"/>
    <w:rsid w:val="00800468"/>
    <w:rsid w:val="00802584"/>
    <w:rsid w:val="00805C3E"/>
    <w:rsid w:val="00811CA3"/>
    <w:rsid w:val="00813512"/>
    <w:rsid w:val="00827E92"/>
    <w:rsid w:val="00831673"/>
    <w:rsid w:val="00834972"/>
    <w:rsid w:val="00844EEC"/>
    <w:rsid w:val="008458C0"/>
    <w:rsid w:val="00847B0E"/>
    <w:rsid w:val="0086006E"/>
    <w:rsid w:val="008670D4"/>
    <w:rsid w:val="008725D9"/>
    <w:rsid w:val="008741D3"/>
    <w:rsid w:val="00875D7B"/>
    <w:rsid w:val="00884936"/>
    <w:rsid w:val="008A3BF2"/>
    <w:rsid w:val="008B398C"/>
    <w:rsid w:val="008D5068"/>
    <w:rsid w:val="008D5187"/>
    <w:rsid w:val="008E5A7B"/>
    <w:rsid w:val="008E6B77"/>
    <w:rsid w:val="008F185F"/>
    <w:rsid w:val="008F42C2"/>
    <w:rsid w:val="008F638A"/>
    <w:rsid w:val="00901991"/>
    <w:rsid w:val="0090621A"/>
    <w:rsid w:val="00923FC9"/>
    <w:rsid w:val="00925B7A"/>
    <w:rsid w:val="009276C6"/>
    <w:rsid w:val="00927728"/>
    <w:rsid w:val="00933C74"/>
    <w:rsid w:val="00941855"/>
    <w:rsid w:val="00942428"/>
    <w:rsid w:val="0094656F"/>
    <w:rsid w:val="00953FD2"/>
    <w:rsid w:val="00995D3F"/>
    <w:rsid w:val="00997F07"/>
    <w:rsid w:val="009B6E45"/>
    <w:rsid w:val="009B7F95"/>
    <w:rsid w:val="009C1583"/>
    <w:rsid w:val="009C5620"/>
    <w:rsid w:val="009C7EA3"/>
    <w:rsid w:val="009D48E0"/>
    <w:rsid w:val="009E1482"/>
    <w:rsid w:val="009E278C"/>
    <w:rsid w:val="009E7CA7"/>
    <w:rsid w:val="009F05FE"/>
    <w:rsid w:val="009F36BE"/>
    <w:rsid w:val="00A029D5"/>
    <w:rsid w:val="00A10049"/>
    <w:rsid w:val="00A17F66"/>
    <w:rsid w:val="00A23102"/>
    <w:rsid w:val="00A3154F"/>
    <w:rsid w:val="00A317F5"/>
    <w:rsid w:val="00A33F75"/>
    <w:rsid w:val="00A35755"/>
    <w:rsid w:val="00A35A2F"/>
    <w:rsid w:val="00A41818"/>
    <w:rsid w:val="00A620BF"/>
    <w:rsid w:val="00A70C06"/>
    <w:rsid w:val="00A740EA"/>
    <w:rsid w:val="00A74DE8"/>
    <w:rsid w:val="00A75DC5"/>
    <w:rsid w:val="00A762C6"/>
    <w:rsid w:val="00A76FCC"/>
    <w:rsid w:val="00A8114D"/>
    <w:rsid w:val="00A849A2"/>
    <w:rsid w:val="00A84E01"/>
    <w:rsid w:val="00A90422"/>
    <w:rsid w:val="00A94F1A"/>
    <w:rsid w:val="00A9516B"/>
    <w:rsid w:val="00AA1EDD"/>
    <w:rsid w:val="00AB4457"/>
    <w:rsid w:val="00AB4C67"/>
    <w:rsid w:val="00AB603B"/>
    <w:rsid w:val="00AE6DE7"/>
    <w:rsid w:val="00AF41C0"/>
    <w:rsid w:val="00AF78EC"/>
    <w:rsid w:val="00B03472"/>
    <w:rsid w:val="00B11262"/>
    <w:rsid w:val="00B12351"/>
    <w:rsid w:val="00B13143"/>
    <w:rsid w:val="00B2725F"/>
    <w:rsid w:val="00B342DE"/>
    <w:rsid w:val="00B62CE3"/>
    <w:rsid w:val="00B6708F"/>
    <w:rsid w:val="00B67A6F"/>
    <w:rsid w:val="00B81135"/>
    <w:rsid w:val="00B812FC"/>
    <w:rsid w:val="00B96770"/>
    <w:rsid w:val="00BB65A7"/>
    <w:rsid w:val="00BC0641"/>
    <w:rsid w:val="00BC5E09"/>
    <w:rsid w:val="00BD2E9C"/>
    <w:rsid w:val="00BD6A61"/>
    <w:rsid w:val="00BE6112"/>
    <w:rsid w:val="00BE6884"/>
    <w:rsid w:val="00BF0942"/>
    <w:rsid w:val="00BF23C8"/>
    <w:rsid w:val="00C04352"/>
    <w:rsid w:val="00C102D0"/>
    <w:rsid w:val="00C10D86"/>
    <w:rsid w:val="00C16638"/>
    <w:rsid w:val="00C216E5"/>
    <w:rsid w:val="00C21BEA"/>
    <w:rsid w:val="00C22CCA"/>
    <w:rsid w:val="00C23A25"/>
    <w:rsid w:val="00C439ED"/>
    <w:rsid w:val="00C4669F"/>
    <w:rsid w:val="00C46B86"/>
    <w:rsid w:val="00C474BC"/>
    <w:rsid w:val="00C54C34"/>
    <w:rsid w:val="00C60620"/>
    <w:rsid w:val="00C639B0"/>
    <w:rsid w:val="00C730E3"/>
    <w:rsid w:val="00C73C93"/>
    <w:rsid w:val="00C80106"/>
    <w:rsid w:val="00C926AD"/>
    <w:rsid w:val="00CA0D55"/>
    <w:rsid w:val="00CC152E"/>
    <w:rsid w:val="00CC38B5"/>
    <w:rsid w:val="00CC5992"/>
    <w:rsid w:val="00CD2E8A"/>
    <w:rsid w:val="00CE1A5B"/>
    <w:rsid w:val="00CE27D6"/>
    <w:rsid w:val="00CE5567"/>
    <w:rsid w:val="00CF2170"/>
    <w:rsid w:val="00CF3C6C"/>
    <w:rsid w:val="00D029D5"/>
    <w:rsid w:val="00D06AD3"/>
    <w:rsid w:val="00D1291E"/>
    <w:rsid w:val="00D17BBE"/>
    <w:rsid w:val="00D21460"/>
    <w:rsid w:val="00D22A98"/>
    <w:rsid w:val="00D23124"/>
    <w:rsid w:val="00D23D30"/>
    <w:rsid w:val="00D25A49"/>
    <w:rsid w:val="00D25C12"/>
    <w:rsid w:val="00D27027"/>
    <w:rsid w:val="00D326C2"/>
    <w:rsid w:val="00D35BAD"/>
    <w:rsid w:val="00D5320F"/>
    <w:rsid w:val="00D53C90"/>
    <w:rsid w:val="00D55BB3"/>
    <w:rsid w:val="00D710D6"/>
    <w:rsid w:val="00D71832"/>
    <w:rsid w:val="00D721F5"/>
    <w:rsid w:val="00D840AB"/>
    <w:rsid w:val="00D959A8"/>
    <w:rsid w:val="00D96747"/>
    <w:rsid w:val="00D9679C"/>
    <w:rsid w:val="00DA3680"/>
    <w:rsid w:val="00DA406C"/>
    <w:rsid w:val="00DC0356"/>
    <w:rsid w:val="00DC1D9C"/>
    <w:rsid w:val="00DC750D"/>
    <w:rsid w:val="00DD0409"/>
    <w:rsid w:val="00DD5936"/>
    <w:rsid w:val="00DE0EA2"/>
    <w:rsid w:val="00DE179C"/>
    <w:rsid w:val="00DE57C2"/>
    <w:rsid w:val="00DF32BF"/>
    <w:rsid w:val="00DF379C"/>
    <w:rsid w:val="00E049A2"/>
    <w:rsid w:val="00E059FB"/>
    <w:rsid w:val="00E20F5A"/>
    <w:rsid w:val="00E218F3"/>
    <w:rsid w:val="00E258E5"/>
    <w:rsid w:val="00E30228"/>
    <w:rsid w:val="00E32CB6"/>
    <w:rsid w:val="00E33370"/>
    <w:rsid w:val="00E33A5C"/>
    <w:rsid w:val="00E35EFE"/>
    <w:rsid w:val="00E369C6"/>
    <w:rsid w:val="00E44D5F"/>
    <w:rsid w:val="00E47755"/>
    <w:rsid w:val="00E57D06"/>
    <w:rsid w:val="00E614E3"/>
    <w:rsid w:val="00E7257F"/>
    <w:rsid w:val="00E8572C"/>
    <w:rsid w:val="00E91DC7"/>
    <w:rsid w:val="00E91EEB"/>
    <w:rsid w:val="00EA19B5"/>
    <w:rsid w:val="00EA4DDA"/>
    <w:rsid w:val="00EB0E8D"/>
    <w:rsid w:val="00EB5C56"/>
    <w:rsid w:val="00EC0511"/>
    <w:rsid w:val="00EC4C30"/>
    <w:rsid w:val="00EC4E51"/>
    <w:rsid w:val="00ED2362"/>
    <w:rsid w:val="00ED33EE"/>
    <w:rsid w:val="00ED62DA"/>
    <w:rsid w:val="00EE15F8"/>
    <w:rsid w:val="00EE37AE"/>
    <w:rsid w:val="00F00E79"/>
    <w:rsid w:val="00F01725"/>
    <w:rsid w:val="00F121D2"/>
    <w:rsid w:val="00F131C8"/>
    <w:rsid w:val="00F41184"/>
    <w:rsid w:val="00F443D0"/>
    <w:rsid w:val="00F46C66"/>
    <w:rsid w:val="00F472B8"/>
    <w:rsid w:val="00F5035B"/>
    <w:rsid w:val="00F64119"/>
    <w:rsid w:val="00F67CA8"/>
    <w:rsid w:val="00F81C11"/>
    <w:rsid w:val="00F82157"/>
    <w:rsid w:val="00F8350E"/>
    <w:rsid w:val="00F83ED0"/>
    <w:rsid w:val="00F8490C"/>
    <w:rsid w:val="00F94676"/>
    <w:rsid w:val="00FB61D3"/>
    <w:rsid w:val="00FB6C6D"/>
    <w:rsid w:val="00FC0A12"/>
    <w:rsid w:val="00FE0FA1"/>
    <w:rsid w:val="00FE7473"/>
    <w:rsid w:val="00FE7C18"/>
    <w:rsid w:val="00FE7C8D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33FE2E"/>
  <w15:docId w15:val="{EACBF902-A162-4040-A93D-CEDBB9B8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08E0"/>
    <w:pPr>
      <w:jc w:val="both"/>
    </w:pPr>
    <w:rPr>
      <w:rFonts w:asciiTheme="minorHAnsi" w:hAnsiTheme="minorHAnsi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290F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290F50"/>
    <w:pPr>
      <w:keepNext/>
      <w:suppressAutoHyphens/>
      <w:spacing w:before="240" w:after="60"/>
      <w:jc w:val="center"/>
      <w:outlineLvl w:val="1"/>
    </w:pPr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EB0E8D"/>
    <w:pPr>
      <w:keepNext/>
      <w:tabs>
        <w:tab w:val="num" w:pos="0"/>
      </w:tabs>
      <w:suppressAutoHyphens/>
      <w:jc w:val="center"/>
      <w:outlineLvl w:val="4"/>
    </w:pPr>
    <w:rPr>
      <w:rFonts w:ascii="Tahoma" w:hAnsi="Tahoma"/>
      <w:b/>
      <w:bCs/>
      <w:sz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Cabeçalho superior"/>
    <w:basedOn w:val="Normal"/>
    <w:link w:val="CabealhoChar"/>
    <w:rsid w:val="00F472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F472B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770E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0E72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EB0E8D"/>
    <w:rPr>
      <w:rFonts w:ascii="Tahoma" w:hAnsi="Tahoma"/>
      <w:b/>
      <w:bCs/>
      <w:szCs w:val="24"/>
      <w:lang w:val="x-none" w:eastAsia="ar-SA"/>
    </w:rPr>
  </w:style>
  <w:style w:type="paragraph" w:styleId="PargrafodaLista">
    <w:name w:val="List Paragraph"/>
    <w:basedOn w:val="Normal"/>
    <w:uiPriority w:val="34"/>
    <w:qFormat/>
    <w:rsid w:val="001608E0"/>
    <w:pPr>
      <w:spacing w:line="360" w:lineRule="auto"/>
      <w:ind w:left="720"/>
      <w:contextualSpacing/>
    </w:pPr>
  </w:style>
  <w:style w:type="table" w:styleId="Tabelacomgrade">
    <w:name w:val="Table Grid"/>
    <w:basedOn w:val="Tabelanormal"/>
    <w:uiPriority w:val="39"/>
    <w:rsid w:val="00EB0E8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2">
    <w:name w:val="Body Text 2"/>
    <w:basedOn w:val="Normal"/>
    <w:link w:val="Corpodetexto2Char"/>
    <w:rsid w:val="00EB0E8D"/>
    <w:pPr>
      <w:suppressAutoHyphens/>
      <w:spacing w:after="120" w:line="480" w:lineRule="auto"/>
      <w:jc w:val="center"/>
    </w:pPr>
    <w:rPr>
      <w:lang w:val="x-none" w:eastAsia="ar-SA"/>
    </w:rPr>
  </w:style>
  <w:style w:type="character" w:customStyle="1" w:styleId="Corpodetexto2Char">
    <w:name w:val="Corpo de texto 2 Char"/>
    <w:basedOn w:val="Fontepargpadro"/>
    <w:link w:val="Corpodetexto2"/>
    <w:rsid w:val="00EB0E8D"/>
    <w:rPr>
      <w:sz w:val="24"/>
      <w:szCs w:val="24"/>
      <w:lang w:val="x-none" w:eastAsia="ar-SA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B0E8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B0E8D"/>
    <w:rPr>
      <w:sz w:val="16"/>
      <w:szCs w:val="16"/>
    </w:rPr>
  </w:style>
  <w:style w:type="paragraph" w:customStyle="1" w:styleId="Avanocorpodotexto">
    <w:name w:val="Avanço corpo do texto"/>
    <w:basedOn w:val="Normal"/>
    <w:rsid w:val="00EB0E8D"/>
    <w:pPr>
      <w:widowControl w:val="0"/>
      <w:tabs>
        <w:tab w:val="left" w:pos="8646"/>
        <w:tab w:val="left" w:pos="8788"/>
        <w:tab w:val="left" w:pos="10632"/>
      </w:tabs>
      <w:suppressAutoHyphens/>
      <w:autoSpaceDE w:val="0"/>
    </w:pPr>
    <w:rPr>
      <w:rFonts w:ascii="Arial" w:eastAsia="Arial" w:hAnsi="Arial" w:cs="Arial"/>
      <w:lang w:eastAsia="ar-SA"/>
    </w:rPr>
  </w:style>
  <w:style w:type="paragraph" w:styleId="Ttulo">
    <w:name w:val="Title"/>
    <w:basedOn w:val="Normal"/>
    <w:next w:val="Subttulo"/>
    <w:link w:val="TtuloChar"/>
    <w:qFormat/>
    <w:rsid w:val="00EB0E8D"/>
    <w:pPr>
      <w:suppressAutoHyphens/>
      <w:jc w:val="center"/>
    </w:pPr>
    <w:rPr>
      <w:b/>
      <w:sz w:val="20"/>
      <w:szCs w:val="20"/>
      <w:u w:val="single"/>
      <w:lang w:val="x-none" w:eastAsia="ar-SA"/>
    </w:rPr>
  </w:style>
  <w:style w:type="character" w:customStyle="1" w:styleId="TtuloChar">
    <w:name w:val="Título Char"/>
    <w:basedOn w:val="Fontepargpadro"/>
    <w:link w:val="Ttulo"/>
    <w:rsid w:val="00EB0E8D"/>
    <w:rPr>
      <w:b/>
      <w:u w:val="single"/>
      <w:lang w:val="x-none" w:eastAsia="ar-SA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B0E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B0E8D"/>
    <w:rPr>
      <w:sz w:val="24"/>
      <w:szCs w:val="24"/>
    </w:rPr>
  </w:style>
  <w:style w:type="paragraph" w:customStyle="1" w:styleId="Default">
    <w:name w:val="Default"/>
    <w:rsid w:val="00EB0E8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msolistparagraph">
    <w:name w:val="x_msolistparagraph"/>
    <w:basedOn w:val="Normal"/>
    <w:rsid w:val="00EB0E8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EB0E8D"/>
  </w:style>
  <w:style w:type="paragraph" w:customStyle="1" w:styleId="xmsonormal">
    <w:name w:val="x_msonormal"/>
    <w:basedOn w:val="Normal"/>
    <w:rsid w:val="00EB0E8D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uiPriority w:val="11"/>
    <w:qFormat/>
    <w:rsid w:val="00EB0E8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B0E8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1">
    <w:name w:val="A1"/>
    <w:uiPriority w:val="99"/>
    <w:rsid w:val="00813512"/>
    <w:rPr>
      <w:color w:val="000000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290F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rsid w:val="00290F5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90F50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290F50"/>
    <w:rPr>
      <w:rFonts w:ascii="Arial" w:hAnsi="Arial"/>
      <w:b/>
      <w:bCs/>
      <w:i/>
      <w:iCs/>
      <w:sz w:val="28"/>
      <w:szCs w:val="28"/>
      <w:lang w:val="x-none" w:eastAsia="ar-SA"/>
    </w:rPr>
  </w:style>
  <w:style w:type="paragraph" w:customStyle="1" w:styleId="Padro">
    <w:name w:val="Padrão"/>
    <w:rsid w:val="00290F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Pargrafo1">
    <w:name w:val="Par grafo 1"/>
    <w:rsid w:val="00290F50"/>
    <w:pPr>
      <w:widowControl w:val="0"/>
      <w:suppressAutoHyphens/>
    </w:pPr>
    <w:rPr>
      <w:rFonts w:ascii="Letter Gothic" w:eastAsia="Arial" w:hAnsi="Letter Gothic"/>
      <w:sz w:val="24"/>
      <w:lang w:eastAsia="ar-SA"/>
    </w:rPr>
  </w:style>
  <w:style w:type="numbering" w:customStyle="1" w:styleId="FRED">
    <w:name w:val="FRED"/>
    <w:uiPriority w:val="99"/>
    <w:rsid w:val="001F1DC5"/>
    <w:pPr>
      <w:numPr>
        <w:numId w:val="18"/>
      </w:numPr>
    </w:pPr>
  </w:style>
  <w:style w:type="character" w:styleId="TtulodoLivro">
    <w:name w:val="Book Title"/>
    <w:basedOn w:val="Fontepargpadro"/>
    <w:uiPriority w:val="33"/>
    <w:qFormat/>
    <w:rsid w:val="0090621A"/>
    <w:rPr>
      <w:rFonts w:asciiTheme="minorHAnsi" w:hAnsiTheme="minorHAnsi"/>
      <w:b w:val="0"/>
      <w:bCs/>
      <w:i w:val="0"/>
      <w:iCs/>
      <w:spacing w:val="5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4D247D"/>
    <w:rPr>
      <w:sz w:val="24"/>
      <w:szCs w:val="24"/>
    </w:rPr>
  </w:style>
  <w:style w:type="paragraph" w:styleId="Legenda">
    <w:name w:val="caption"/>
    <w:basedOn w:val="Normal"/>
    <w:next w:val="Normal"/>
    <w:uiPriority w:val="35"/>
    <w:unhideWhenUsed/>
    <w:qFormat/>
    <w:rsid w:val="00DC0356"/>
    <w:pPr>
      <w:spacing w:after="200"/>
      <w:jc w:val="left"/>
    </w:pPr>
    <w:rPr>
      <w:rFonts w:ascii="Times New Roman" w:hAnsi="Times New Roman"/>
      <w:i/>
      <w:iCs/>
      <w:color w:val="1F497D" w:themeColor="text2"/>
      <w:sz w:val="18"/>
      <w:szCs w:val="18"/>
    </w:rPr>
  </w:style>
  <w:style w:type="character" w:customStyle="1" w:styleId="CabealhoChar">
    <w:name w:val="Cabeçalho Char"/>
    <w:aliases w:val="hd Char,he Char,Cabeçalho superior Char"/>
    <w:basedOn w:val="Fontepargpadro"/>
    <w:link w:val="Cabealho"/>
    <w:locked/>
    <w:rsid w:val="00015B5D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rquivos%20de%20Layouts%20Prefeitura%20Aragua&#237;na\Timbrados%20Prefeitura\Timbrados%20secretarias\MODELO%20A%20SEGUIR%20PRONT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F45F4-D999-4DCA-8F1A-24CAB8BD6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A SEGUIR PRONTO</Template>
  <TotalTime>1441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OFÍCIO:  000000</vt:lpstr>
    </vt:vector>
  </TitlesOfParts>
  <Company>Kille®Soft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E - Atestado de Visita Técnica</dc:title>
  <dc:creator>Rômulo Pereira</dc:creator>
  <cp:lastModifiedBy>victornaaguiar@hotmail.com</cp:lastModifiedBy>
  <cp:revision>52</cp:revision>
  <cp:lastPrinted>2022-12-22T15:21:00Z</cp:lastPrinted>
  <dcterms:created xsi:type="dcterms:W3CDTF">2022-12-02T11:20:00Z</dcterms:created>
  <dcterms:modified xsi:type="dcterms:W3CDTF">2025-07-04T13:27:00Z</dcterms:modified>
</cp:coreProperties>
</file>