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55DF02" w14:textId="6138A1BE" w:rsidR="00100D74" w:rsidRPr="005310DD" w:rsidRDefault="006471C1" w:rsidP="00220B2F">
      <w:pPr>
        <w:spacing w:line="360" w:lineRule="auto"/>
        <w:jc w:val="center"/>
        <w:rPr>
          <w:rFonts w:cstheme="minorHAnsi"/>
          <w:sz w:val="24"/>
        </w:rPr>
      </w:pPr>
      <w:r w:rsidRPr="006471C1">
        <w:rPr>
          <w:rFonts w:cstheme="minorHAnsi"/>
          <w:b/>
          <w:bCs/>
          <w:sz w:val="24"/>
        </w:rPr>
        <w:t>INDICAÇÃO DE REPRESENTANTE PARA CONTATO</w:t>
      </w:r>
    </w:p>
    <w:p w14:paraId="5BA95D74" w14:textId="77777777" w:rsidR="00035CC0" w:rsidRPr="005310DD" w:rsidRDefault="00035CC0" w:rsidP="00220B2F">
      <w:pPr>
        <w:spacing w:line="360" w:lineRule="auto"/>
        <w:rPr>
          <w:rFonts w:cstheme="minorHAnsi"/>
          <w:sz w:val="24"/>
        </w:rPr>
      </w:pPr>
      <w:bookmarkStart w:id="0" w:name="_GoBack"/>
      <w:bookmarkEnd w:id="0"/>
    </w:p>
    <w:p w14:paraId="5019A52D" w14:textId="7AE67D8B" w:rsidR="00DE57C2" w:rsidRPr="005310DD" w:rsidRDefault="00DE57C2" w:rsidP="00220B2F">
      <w:pPr>
        <w:spacing w:line="360" w:lineRule="auto"/>
        <w:jc w:val="right"/>
        <w:rPr>
          <w:sz w:val="24"/>
        </w:rPr>
      </w:pPr>
      <w:r w:rsidRPr="005310DD">
        <w:rPr>
          <w:sz w:val="24"/>
        </w:rPr>
        <w:t>[</w:t>
      </w:r>
      <w:r w:rsidR="00100D74" w:rsidRPr="005310DD">
        <w:rPr>
          <w:sz w:val="24"/>
        </w:rPr>
        <w:t>Município</w:t>
      </w:r>
      <w:r w:rsidRPr="005310DD">
        <w:rPr>
          <w:sz w:val="24"/>
        </w:rPr>
        <w:t>]/[UF], [dia] de [mês] de [ano].</w:t>
      </w:r>
    </w:p>
    <w:p w14:paraId="011F46B1" w14:textId="77777777" w:rsidR="00220B2F" w:rsidRPr="005310DD" w:rsidRDefault="00220B2F" w:rsidP="00220B2F">
      <w:pPr>
        <w:spacing w:line="360" w:lineRule="auto"/>
        <w:rPr>
          <w:rFonts w:cstheme="minorHAnsi"/>
          <w:sz w:val="24"/>
        </w:rPr>
      </w:pPr>
    </w:p>
    <w:p w14:paraId="27E79A71" w14:textId="77777777" w:rsidR="00220B2F" w:rsidRPr="005310DD" w:rsidRDefault="00220B2F" w:rsidP="00220B2F">
      <w:pPr>
        <w:spacing w:line="276" w:lineRule="auto"/>
        <w:jc w:val="left"/>
        <w:rPr>
          <w:rFonts w:cstheme="minorHAnsi"/>
          <w:sz w:val="24"/>
        </w:rPr>
      </w:pPr>
      <w:r w:rsidRPr="005310DD">
        <w:rPr>
          <w:rFonts w:cstheme="minorHAnsi"/>
          <w:sz w:val="24"/>
        </w:rPr>
        <w:t>À</w:t>
      </w:r>
    </w:p>
    <w:p w14:paraId="7B1CA5FC" w14:textId="5FDEDA67" w:rsidR="00220B2F" w:rsidRPr="005310DD" w:rsidRDefault="00220B2F" w:rsidP="00220B2F">
      <w:pPr>
        <w:spacing w:line="276" w:lineRule="auto"/>
        <w:jc w:val="left"/>
        <w:rPr>
          <w:rFonts w:cstheme="minorHAnsi"/>
          <w:b/>
          <w:bCs/>
          <w:sz w:val="24"/>
        </w:rPr>
      </w:pPr>
      <w:r w:rsidRPr="005310DD">
        <w:rPr>
          <w:rFonts w:cstheme="minorHAnsi"/>
          <w:b/>
          <w:bCs/>
          <w:sz w:val="24"/>
        </w:rPr>
        <w:t xml:space="preserve">COMISSÃO PERMANENTE DE LICITAÇÃO DE </w:t>
      </w:r>
      <w:r w:rsidR="00A5641B">
        <w:rPr>
          <w:rFonts w:cstheme="minorHAnsi"/>
          <w:b/>
          <w:bCs/>
          <w:sz w:val="24"/>
        </w:rPr>
        <w:t>AGUIARNÓPOLIS</w:t>
      </w:r>
      <w:r w:rsidRPr="005310DD">
        <w:rPr>
          <w:rFonts w:cstheme="minorHAnsi"/>
          <w:b/>
          <w:bCs/>
          <w:sz w:val="24"/>
        </w:rPr>
        <w:t>/TO</w:t>
      </w:r>
    </w:p>
    <w:p w14:paraId="15189E16" w14:textId="77777777" w:rsidR="00220B2F" w:rsidRPr="005310DD" w:rsidRDefault="00220B2F" w:rsidP="00220B2F">
      <w:pPr>
        <w:spacing w:line="276" w:lineRule="auto"/>
        <w:jc w:val="left"/>
        <w:rPr>
          <w:rFonts w:cstheme="minorHAnsi"/>
          <w:sz w:val="24"/>
        </w:rPr>
      </w:pPr>
      <w:r w:rsidRPr="005310DD">
        <w:rPr>
          <w:rFonts w:cstheme="minorHAnsi"/>
          <w:sz w:val="24"/>
        </w:rPr>
        <w:t>A/C</w:t>
      </w:r>
    </w:p>
    <w:p w14:paraId="6C7572A7" w14:textId="77777777" w:rsidR="00220B2F" w:rsidRPr="005310DD" w:rsidRDefault="00220B2F" w:rsidP="00220B2F">
      <w:pPr>
        <w:spacing w:line="276" w:lineRule="auto"/>
        <w:jc w:val="left"/>
        <w:rPr>
          <w:rFonts w:cstheme="minorHAnsi"/>
          <w:b/>
          <w:bCs/>
          <w:sz w:val="24"/>
        </w:rPr>
      </w:pPr>
      <w:r w:rsidRPr="005310DD">
        <w:rPr>
          <w:rFonts w:cstheme="minorHAnsi"/>
          <w:b/>
          <w:bCs/>
          <w:sz w:val="24"/>
        </w:rPr>
        <w:t>[NOME DO PRESIDENTE]</w:t>
      </w:r>
    </w:p>
    <w:p w14:paraId="70BC6780" w14:textId="036D7F15" w:rsidR="00220B2F" w:rsidRPr="005310DD" w:rsidRDefault="00220B2F" w:rsidP="00220B2F">
      <w:pPr>
        <w:spacing w:line="276" w:lineRule="auto"/>
        <w:jc w:val="left"/>
        <w:rPr>
          <w:rFonts w:cstheme="minorHAnsi"/>
          <w:sz w:val="24"/>
        </w:rPr>
      </w:pPr>
    </w:p>
    <w:p w14:paraId="04B3DAE8" w14:textId="77777777" w:rsidR="0058275A" w:rsidRPr="005310DD" w:rsidRDefault="0058275A" w:rsidP="00220B2F">
      <w:pPr>
        <w:spacing w:line="360" w:lineRule="auto"/>
        <w:rPr>
          <w:rFonts w:cstheme="minorHAnsi"/>
          <w:sz w:val="24"/>
        </w:rPr>
      </w:pPr>
    </w:p>
    <w:p w14:paraId="2EFDE0B9" w14:textId="53D42CEF" w:rsidR="006471C1" w:rsidRDefault="006471C1" w:rsidP="00220B2F">
      <w:pPr>
        <w:spacing w:line="360" w:lineRule="auto"/>
        <w:ind w:firstLine="1418"/>
        <w:rPr>
          <w:rFonts w:cstheme="minorHAnsi"/>
          <w:sz w:val="24"/>
        </w:rPr>
      </w:pPr>
      <w:r w:rsidRPr="006471C1">
        <w:rPr>
          <w:rFonts w:cstheme="minorHAnsi"/>
          <w:sz w:val="24"/>
        </w:rPr>
        <w:t>A pessoa jurídica</w:t>
      </w:r>
      <w:r w:rsidR="00E47755" w:rsidRPr="005310DD">
        <w:rPr>
          <w:rFonts w:cstheme="minorHAnsi"/>
          <w:sz w:val="24"/>
        </w:rPr>
        <w:t xml:space="preserve"> </w:t>
      </w:r>
      <w:r w:rsidR="00DE57C2" w:rsidRPr="005310DD">
        <w:rPr>
          <w:rFonts w:cstheme="minorHAnsi"/>
          <w:b/>
          <w:bCs/>
          <w:sz w:val="24"/>
        </w:rPr>
        <w:t>[</w:t>
      </w:r>
      <w:r w:rsidR="00E47755" w:rsidRPr="005310DD">
        <w:rPr>
          <w:rFonts w:cstheme="minorHAnsi"/>
          <w:b/>
          <w:bCs/>
          <w:sz w:val="24"/>
        </w:rPr>
        <w:t>RAZÃO SOCIAL COMPLETA</w:t>
      </w:r>
      <w:r w:rsidR="00DE57C2" w:rsidRPr="005310DD">
        <w:rPr>
          <w:rFonts w:cstheme="minorHAnsi"/>
          <w:b/>
          <w:bCs/>
          <w:sz w:val="24"/>
        </w:rPr>
        <w:t>]</w:t>
      </w:r>
      <w:r w:rsidR="00E47755" w:rsidRPr="005310DD">
        <w:rPr>
          <w:rFonts w:cstheme="minorHAnsi"/>
          <w:sz w:val="24"/>
        </w:rPr>
        <w:t>, inscrita no CNPJ/MF n</w:t>
      </w:r>
      <w:r w:rsidR="00DE57C2" w:rsidRPr="005310DD">
        <w:rPr>
          <w:rFonts w:cstheme="minorHAnsi"/>
          <w:sz w:val="24"/>
        </w:rPr>
        <w:t>°</w:t>
      </w:r>
      <w:r w:rsidR="00E47755" w:rsidRPr="005310DD">
        <w:rPr>
          <w:rFonts w:cstheme="minorHAnsi"/>
          <w:sz w:val="24"/>
        </w:rPr>
        <w:t xml:space="preserve"> </w:t>
      </w:r>
      <w:r w:rsidR="00DE57C2" w:rsidRPr="005310DD">
        <w:rPr>
          <w:rFonts w:cstheme="minorHAnsi"/>
          <w:sz w:val="24"/>
        </w:rPr>
        <w:t>[</w:t>
      </w:r>
      <w:r w:rsidR="00100D74" w:rsidRPr="005310DD">
        <w:rPr>
          <w:rFonts w:cstheme="minorHAnsi"/>
          <w:sz w:val="24"/>
        </w:rPr>
        <w:t>N</w:t>
      </w:r>
      <w:r w:rsidR="00DE57C2" w:rsidRPr="005310DD">
        <w:rPr>
          <w:rFonts w:cstheme="minorHAnsi"/>
          <w:sz w:val="24"/>
        </w:rPr>
        <w:t>úmero do CNPJ]</w:t>
      </w:r>
      <w:r w:rsidR="00E47755" w:rsidRPr="005310DD">
        <w:rPr>
          <w:rFonts w:cstheme="minorHAnsi"/>
          <w:sz w:val="24"/>
        </w:rPr>
        <w:t xml:space="preserve">, sediada </w:t>
      </w:r>
      <w:r w:rsidR="00DE57C2" w:rsidRPr="005310DD">
        <w:rPr>
          <w:rFonts w:cstheme="minorHAnsi"/>
          <w:sz w:val="24"/>
        </w:rPr>
        <w:t xml:space="preserve">na [Endereço Completo no formato: R. ou Av., </w:t>
      </w:r>
      <w:proofErr w:type="spellStart"/>
      <w:r w:rsidR="00DE57C2" w:rsidRPr="005310DD">
        <w:rPr>
          <w:rFonts w:cstheme="minorHAnsi"/>
          <w:sz w:val="24"/>
        </w:rPr>
        <w:t>Qd</w:t>
      </w:r>
      <w:proofErr w:type="spellEnd"/>
      <w:r w:rsidR="00DE57C2" w:rsidRPr="005310DD">
        <w:rPr>
          <w:rFonts w:cstheme="minorHAnsi"/>
          <w:sz w:val="24"/>
        </w:rPr>
        <w:t xml:space="preserve">., </w:t>
      </w:r>
      <w:proofErr w:type="spellStart"/>
      <w:r w:rsidR="00DE57C2" w:rsidRPr="005310DD">
        <w:rPr>
          <w:rFonts w:cstheme="minorHAnsi"/>
          <w:sz w:val="24"/>
        </w:rPr>
        <w:t>Lt</w:t>
      </w:r>
      <w:proofErr w:type="spellEnd"/>
      <w:r w:rsidR="00DE57C2" w:rsidRPr="005310DD">
        <w:rPr>
          <w:rFonts w:cstheme="minorHAnsi"/>
          <w:sz w:val="24"/>
        </w:rPr>
        <w:t>., n° - setor/bairro - Município/UF, CEP:</w:t>
      </w:r>
      <w:r>
        <w:rPr>
          <w:rFonts w:cstheme="minorHAnsi"/>
          <w:sz w:val="24"/>
        </w:rPr>
        <w:t xml:space="preserve"> </w:t>
      </w:r>
      <w:r w:rsidR="00DE57C2" w:rsidRPr="005310DD">
        <w:rPr>
          <w:rFonts w:cstheme="minorHAnsi"/>
          <w:sz w:val="24"/>
        </w:rPr>
        <w:t>]</w:t>
      </w:r>
      <w:r w:rsidR="00E47755" w:rsidRPr="005310DD">
        <w:rPr>
          <w:rFonts w:cstheme="minorHAnsi"/>
          <w:sz w:val="24"/>
        </w:rPr>
        <w:t xml:space="preserve">, </w:t>
      </w:r>
      <w:r w:rsidRPr="006471C1">
        <w:rPr>
          <w:rFonts w:cstheme="minorHAnsi"/>
          <w:sz w:val="24"/>
        </w:rPr>
        <w:t>indica como representante para contato o(a) Sr.(a)</w:t>
      </w:r>
      <w:r>
        <w:rPr>
          <w:rFonts w:cstheme="minorHAnsi"/>
          <w:sz w:val="24"/>
        </w:rPr>
        <w:t xml:space="preserve"> </w:t>
      </w:r>
      <w:r w:rsidRPr="00BC07BD">
        <w:rPr>
          <w:rFonts w:cstheme="minorHAnsi"/>
          <w:b/>
          <w:bCs/>
          <w:sz w:val="24"/>
        </w:rPr>
        <w:t>[</w:t>
      </w:r>
      <w:r w:rsidRPr="006471C1">
        <w:rPr>
          <w:rFonts w:cstheme="minorHAnsi"/>
          <w:b/>
          <w:bCs/>
          <w:sz w:val="24"/>
        </w:rPr>
        <w:t>NOME COMPLETO DO REPRESENTANTE PARA CONTATO]</w:t>
      </w:r>
      <w:r>
        <w:rPr>
          <w:rFonts w:cstheme="minorHAnsi"/>
          <w:sz w:val="24"/>
        </w:rPr>
        <w:t xml:space="preserve">, </w:t>
      </w:r>
      <w:r w:rsidRPr="006471C1">
        <w:rPr>
          <w:rFonts w:cstheme="minorHAnsi"/>
          <w:sz w:val="24"/>
        </w:rPr>
        <w:t>inscrito (a) no CPF n</w:t>
      </w:r>
      <w:r>
        <w:rPr>
          <w:rFonts w:cstheme="minorHAnsi"/>
          <w:sz w:val="24"/>
        </w:rPr>
        <w:t>°</w:t>
      </w:r>
      <w:r w:rsidRPr="006471C1">
        <w:rPr>
          <w:rFonts w:cstheme="minorHAnsi"/>
          <w:sz w:val="24"/>
        </w:rPr>
        <w:t xml:space="preserve"> </w:t>
      </w:r>
      <w:r w:rsidRPr="005310DD">
        <w:rPr>
          <w:rFonts w:cstheme="minorHAnsi"/>
          <w:sz w:val="24"/>
        </w:rPr>
        <w:t xml:space="preserve">[Número do </w:t>
      </w:r>
      <w:r>
        <w:rPr>
          <w:rFonts w:cstheme="minorHAnsi"/>
          <w:sz w:val="24"/>
        </w:rPr>
        <w:t>CPF</w:t>
      </w:r>
      <w:r w:rsidRPr="005310DD">
        <w:rPr>
          <w:rFonts w:cstheme="minorHAnsi"/>
          <w:sz w:val="24"/>
        </w:rPr>
        <w:t>]</w:t>
      </w:r>
      <w:r w:rsidRPr="006471C1">
        <w:rPr>
          <w:rFonts w:cstheme="minorHAnsi"/>
          <w:sz w:val="24"/>
        </w:rPr>
        <w:t>, podendo ser localizado(a)</w:t>
      </w:r>
      <w:r>
        <w:rPr>
          <w:rFonts w:cstheme="minorHAnsi"/>
          <w:sz w:val="24"/>
        </w:rPr>
        <w:t xml:space="preserve"> </w:t>
      </w:r>
      <w:r w:rsidRPr="006471C1">
        <w:rPr>
          <w:rFonts w:cstheme="minorHAnsi"/>
          <w:sz w:val="24"/>
        </w:rPr>
        <w:t xml:space="preserve">na </w:t>
      </w:r>
      <w:r w:rsidRPr="005310DD">
        <w:rPr>
          <w:rFonts w:cstheme="minorHAnsi"/>
          <w:sz w:val="24"/>
        </w:rPr>
        <w:t xml:space="preserve">[Endereço Completo no formato: R. ou Av., </w:t>
      </w:r>
      <w:proofErr w:type="spellStart"/>
      <w:r w:rsidRPr="005310DD">
        <w:rPr>
          <w:rFonts w:cstheme="minorHAnsi"/>
          <w:sz w:val="24"/>
        </w:rPr>
        <w:t>Qd</w:t>
      </w:r>
      <w:proofErr w:type="spellEnd"/>
      <w:r w:rsidRPr="005310DD">
        <w:rPr>
          <w:rFonts w:cstheme="minorHAnsi"/>
          <w:sz w:val="24"/>
        </w:rPr>
        <w:t xml:space="preserve">., </w:t>
      </w:r>
      <w:proofErr w:type="spellStart"/>
      <w:r w:rsidRPr="005310DD">
        <w:rPr>
          <w:rFonts w:cstheme="minorHAnsi"/>
          <w:sz w:val="24"/>
        </w:rPr>
        <w:t>Lt</w:t>
      </w:r>
      <w:proofErr w:type="spellEnd"/>
      <w:r w:rsidRPr="005310DD">
        <w:rPr>
          <w:rFonts w:cstheme="minorHAnsi"/>
          <w:sz w:val="24"/>
        </w:rPr>
        <w:t>., n° - setor/bairro - Município/UF, CEP:</w:t>
      </w:r>
      <w:r>
        <w:rPr>
          <w:rFonts w:cstheme="minorHAnsi"/>
          <w:sz w:val="24"/>
        </w:rPr>
        <w:t xml:space="preserve"> </w:t>
      </w:r>
      <w:r w:rsidRPr="005310DD">
        <w:rPr>
          <w:rFonts w:cstheme="minorHAnsi"/>
          <w:sz w:val="24"/>
        </w:rPr>
        <w:t>]</w:t>
      </w:r>
      <w:r w:rsidRPr="006471C1">
        <w:rPr>
          <w:rFonts w:cstheme="minorHAnsi"/>
          <w:sz w:val="24"/>
        </w:rPr>
        <w:t>,</w:t>
      </w:r>
      <w:r>
        <w:rPr>
          <w:rFonts w:cstheme="minorHAnsi"/>
          <w:sz w:val="24"/>
        </w:rPr>
        <w:t xml:space="preserve"> com</w:t>
      </w:r>
      <w:r w:rsidRPr="006471C1">
        <w:rPr>
          <w:rFonts w:cstheme="minorHAnsi"/>
          <w:sz w:val="24"/>
        </w:rPr>
        <w:t xml:space="preserve"> telefone de contato </w:t>
      </w:r>
      <w:r w:rsidR="002303AD">
        <w:rPr>
          <w:rFonts w:cstheme="minorHAnsi"/>
          <w:sz w:val="24"/>
        </w:rPr>
        <w:t>[</w:t>
      </w:r>
      <w:r>
        <w:rPr>
          <w:rFonts w:cstheme="minorHAnsi"/>
          <w:sz w:val="24"/>
        </w:rPr>
        <w:t>Número de telefone</w:t>
      </w:r>
      <w:r w:rsidR="002303AD">
        <w:rPr>
          <w:rFonts w:cstheme="minorHAnsi"/>
          <w:sz w:val="24"/>
        </w:rPr>
        <w:t xml:space="preserve"> com DDD no formato: (XX) XXXXX-XXXX</w:t>
      </w:r>
      <w:r>
        <w:rPr>
          <w:rFonts w:cstheme="minorHAnsi"/>
          <w:sz w:val="24"/>
        </w:rPr>
        <w:t xml:space="preserve">] e </w:t>
      </w:r>
      <w:r w:rsidRPr="006471C1">
        <w:rPr>
          <w:rFonts w:cstheme="minorHAnsi"/>
          <w:sz w:val="24"/>
        </w:rPr>
        <w:t xml:space="preserve">endereço eletrônico </w:t>
      </w:r>
      <w:r>
        <w:rPr>
          <w:rFonts w:cstheme="minorHAnsi"/>
          <w:sz w:val="24"/>
        </w:rPr>
        <w:t>[</w:t>
      </w:r>
      <w:r w:rsidR="00BC07BD">
        <w:rPr>
          <w:rFonts w:cstheme="minorHAnsi"/>
          <w:sz w:val="24"/>
        </w:rPr>
        <w:t>Informar</w:t>
      </w:r>
      <w:r>
        <w:rPr>
          <w:rFonts w:cstheme="minorHAnsi"/>
          <w:sz w:val="24"/>
        </w:rPr>
        <w:t xml:space="preserve"> </w:t>
      </w:r>
      <w:r w:rsidRPr="006471C1">
        <w:rPr>
          <w:rFonts w:cstheme="minorHAnsi"/>
          <w:sz w:val="24"/>
        </w:rPr>
        <w:t>e</w:t>
      </w:r>
      <w:r>
        <w:rPr>
          <w:rFonts w:cstheme="minorHAnsi"/>
          <w:sz w:val="24"/>
        </w:rPr>
        <w:t>-</w:t>
      </w:r>
      <w:r w:rsidRPr="006471C1">
        <w:rPr>
          <w:rFonts w:cstheme="minorHAnsi"/>
          <w:sz w:val="24"/>
        </w:rPr>
        <w:t>mail</w:t>
      </w:r>
      <w:r>
        <w:rPr>
          <w:rFonts w:cstheme="minorHAnsi"/>
          <w:sz w:val="24"/>
        </w:rPr>
        <w:t>].</w:t>
      </w:r>
    </w:p>
    <w:p w14:paraId="22DE7EDB" w14:textId="70B96764" w:rsidR="00E47755" w:rsidRPr="005310DD" w:rsidRDefault="00A90422" w:rsidP="00220B2F">
      <w:pPr>
        <w:spacing w:line="360" w:lineRule="auto"/>
        <w:ind w:firstLine="1418"/>
        <w:rPr>
          <w:rFonts w:cstheme="minorHAnsi"/>
          <w:b/>
          <w:bCs/>
          <w:sz w:val="24"/>
        </w:rPr>
      </w:pPr>
      <w:r w:rsidRPr="005310DD">
        <w:rPr>
          <w:rFonts w:cstheme="minorHAnsi"/>
          <w:sz w:val="24"/>
        </w:rPr>
        <w:t xml:space="preserve">A </w:t>
      </w:r>
      <w:r w:rsidRPr="005310DD">
        <w:rPr>
          <w:rFonts w:cstheme="minorHAnsi"/>
          <w:b/>
          <w:bCs/>
          <w:sz w:val="24"/>
        </w:rPr>
        <w:t>[RAZÃO SOCIAL COMPLETA]</w:t>
      </w:r>
      <w:r w:rsidRPr="005310DD">
        <w:rPr>
          <w:rFonts w:cstheme="minorHAnsi"/>
          <w:sz w:val="24"/>
        </w:rPr>
        <w:t xml:space="preserve"> </w:t>
      </w:r>
      <w:r w:rsidR="006471C1" w:rsidRPr="006471C1">
        <w:rPr>
          <w:rFonts w:cstheme="minorHAnsi"/>
          <w:sz w:val="24"/>
        </w:rPr>
        <w:t xml:space="preserve">compromete-se a manter atualizados seus dados e de seu representante para contato, informando a Prefeitura </w:t>
      </w:r>
      <w:r w:rsidR="006471C1">
        <w:rPr>
          <w:rFonts w:cstheme="minorHAnsi"/>
          <w:sz w:val="24"/>
        </w:rPr>
        <w:t xml:space="preserve">Municipal </w:t>
      </w:r>
      <w:r w:rsidR="006471C1" w:rsidRPr="006471C1">
        <w:rPr>
          <w:rFonts w:cstheme="minorHAnsi"/>
          <w:sz w:val="24"/>
        </w:rPr>
        <w:t xml:space="preserve">de </w:t>
      </w:r>
      <w:proofErr w:type="spellStart"/>
      <w:r w:rsidR="00A5641B">
        <w:rPr>
          <w:rFonts w:cstheme="minorHAnsi"/>
          <w:sz w:val="24"/>
        </w:rPr>
        <w:t>Aguiarnópolis</w:t>
      </w:r>
      <w:proofErr w:type="spellEnd"/>
      <w:r w:rsidR="006471C1" w:rsidRPr="006471C1">
        <w:rPr>
          <w:rFonts w:cstheme="minorHAnsi"/>
          <w:sz w:val="24"/>
        </w:rPr>
        <w:t xml:space="preserve"> sempre que houverem alterações.</w:t>
      </w:r>
    </w:p>
    <w:p w14:paraId="4CB54A0F" w14:textId="6ABF38B5" w:rsidR="00E47755" w:rsidRPr="005310DD" w:rsidRDefault="00E47755" w:rsidP="00220B2F">
      <w:pPr>
        <w:spacing w:line="360" w:lineRule="auto"/>
        <w:ind w:firstLine="1418"/>
        <w:rPr>
          <w:rFonts w:cstheme="minorHAnsi"/>
          <w:sz w:val="24"/>
        </w:rPr>
      </w:pPr>
      <w:r w:rsidRPr="005310DD">
        <w:rPr>
          <w:rFonts w:cstheme="minorHAnsi"/>
          <w:sz w:val="24"/>
        </w:rPr>
        <w:t xml:space="preserve">Por ser a expressão da verdade, firmamos </w:t>
      </w:r>
      <w:r w:rsidR="00A90422" w:rsidRPr="005310DD">
        <w:rPr>
          <w:rFonts w:cstheme="minorHAnsi"/>
          <w:sz w:val="24"/>
        </w:rPr>
        <w:t>o</w:t>
      </w:r>
      <w:r w:rsidRPr="005310DD">
        <w:rPr>
          <w:rFonts w:cstheme="minorHAnsi"/>
          <w:sz w:val="24"/>
        </w:rPr>
        <w:t xml:space="preserve"> presente </w:t>
      </w:r>
      <w:r w:rsidR="00A90422" w:rsidRPr="005310DD">
        <w:rPr>
          <w:rFonts w:cstheme="minorHAnsi"/>
          <w:sz w:val="24"/>
        </w:rPr>
        <w:t>atestado</w:t>
      </w:r>
      <w:r w:rsidRPr="005310DD">
        <w:rPr>
          <w:rFonts w:cstheme="minorHAnsi"/>
          <w:sz w:val="24"/>
        </w:rPr>
        <w:t>.</w:t>
      </w:r>
    </w:p>
    <w:p w14:paraId="3CFCEF40" w14:textId="1B1B4B9C" w:rsidR="00A90422" w:rsidRDefault="00A90422" w:rsidP="0012506E">
      <w:pPr>
        <w:spacing w:line="276" w:lineRule="auto"/>
        <w:rPr>
          <w:rFonts w:cstheme="minorHAnsi"/>
          <w:sz w:val="24"/>
        </w:rPr>
      </w:pPr>
    </w:p>
    <w:p w14:paraId="01306E93" w14:textId="77777777" w:rsidR="001C26C1" w:rsidRPr="005310DD" w:rsidRDefault="001C26C1" w:rsidP="0012506E">
      <w:pPr>
        <w:spacing w:line="276" w:lineRule="auto"/>
        <w:rPr>
          <w:rFonts w:cstheme="minorHAnsi"/>
          <w:sz w:val="24"/>
        </w:rPr>
      </w:pPr>
    </w:p>
    <w:p w14:paraId="4E73419E" w14:textId="77777777" w:rsidR="00A90422" w:rsidRPr="005310DD" w:rsidRDefault="00A90422" w:rsidP="0012506E">
      <w:pPr>
        <w:spacing w:line="276" w:lineRule="auto"/>
        <w:rPr>
          <w:rFonts w:cstheme="minorHAnsi"/>
          <w:sz w:val="24"/>
        </w:rPr>
      </w:pPr>
    </w:p>
    <w:tbl>
      <w:tblPr>
        <w:tblStyle w:val="Tabelacomgrade"/>
        <w:tblW w:w="5499" w:type="dxa"/>
        <w:jc w:val="center"/>
        <w:tblLook w:val="04A0" w:firstRow="1" w:lastRow="0" w:firstColumn="1" w:lastColumn="0" w:noHBand="0" w:noVBand="1"/>
      </w:tblPr>
      <w:tblGrid>
        <w:gridCol w:w="5499"/>
      </w:tblGrid>
      <w:tr w:rsidR="00A90422" w:rsidRPr="005310DD" w14:paraId="6878634C" w14:textId="77777777" w:rsidTr="001C26C1">
        <w:trPr>
          <w:jc w:val="center"/>
        </w:trPr>
        <w:tc>
          <w:tcPr>
            <w:tcW w:w="54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6A91C4C" w14:textId="174C8D7C" w:rsidR="00A90422" w:rsidRPr="005310DD" w:rsidRDefault="006471C1" w:rsidP="000D6D51">
            <w:pPr>
              <w:jc w:val="center"/>
              <w:rPr>
                <w:rFonts w:cstheme="minorHAnsi"/>
                <w:b/>
                <w:bCs/>
                <w:sz w:val="24"/>
              </w:rPr>
            </w:pPr>
            <w:r w:rsidRPr="005310DD">
              <w:rPr>
                <w:rFonts w:cstheme="minorHAnsi"/>
                <w:b/>
                <w:bCs/>
                <w:sz w:val="24"/>
              </w:rPr>
              <w:t>[</w:t>
            </w:r>
            <w:r w:rsidRPr="006471C1">
              <w:rPr>
                <w:rFonts w:cstheme="minorHAnsi"/>
                <w:b/>
                <w:bCs/>
                <w:sz w:val="24"/>
              </w:rPr>
              <w:t>REPRESENTANTE DA EMPRESA</w:t>
            </w:r>
            <w:r w:rsidRPr="005310DD">
              <w:rPr>
                <w:rFonts w:cstheme="minorHAnsi"/>
                <w:b/>
                <w:bCs/>
                <w:sz w:val="24"/>
              </w:rPr>
              <w:t>]</w:t>
            </w:r>
          </w:p>
          <w:p w14:paraId="3B11BCB5" w14:textId="77777777" w:rsidR="006471C1" w:rsidRPr="006471C1" w:rsidRDefault="006471C1" w:rsidP="006471C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6471C1">
              <w:rPr>
                <w:rFonts w:cstheme="minorHAnsi"/>
                <w:sz w:val="20"/>
                <w:szCs w:val="20"/>
              </w:rPr>
              <w:t>[Cargo Completo]</w:t>
            </w:r>
          </w:p>
          <w:p w14:paraId="31BE315C" w14:textId="16B07014" w:rsidR="00A90422" w:rsidRPr="006471C1" w:rsidRDefault="00A90422" w:rsidP="006471C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C26C1">
              <w:rPr>
                <w:rFonts w:cstheme="minorHAnsi"/>
                <w:sz w:val="20"/>
                <w:szCs w:val="20"/>
              </w:rPr>
              <w:t>CNPJ n° [Número do CNPJ]</w:t>
            </w:r>
          </w:p>
        </w:tc>
      </w:tr>
    </w:tbl>
    <w:p w14:paraId="52AD9965" w14:textId="3A0EBB25" w:rsidR="00A90422" w:rsidRDefault="00A90422" w:rsidP="0012506E">
      <w:pPr>
        <w:spacing w:line="276" w:lineRule="auto"/>
        <w:rPr>
          <w:rFonts w:cstheme="minorHAnsi"/>
          <w:sz w:val="24"/>
        </w:rPr>
      </w:pPr>
    </w:p>
    <w:p w14:paraId="622E47B1" w14:textId="77777777" w:rsidR="001C26C1" w:rsidRPr="005310DD" w:rsidRDefault="001C26C1" w:rsidP="0012506E">
      <w:pPr>
        <w:spacing w:line="276" w:lineRule="auto"/>
        <w:rPr>
          <w:rFonts w:cstheme="minorHAnsi"/>
          <w:sz w:val="24"/>
        </w:rPr>
      </w:pPr>
    </w:p>
    <w:p w14:paraId="68E291D4" w14:textId="77777777" w:rsidR="00A90422" w:rsidRPr="005310DD" w:rsidRDefault="00A90422" w:rsidP="0012506E">
      <w:pPr>
        <w:spacing w:line="276" w:lineRule="auto"/>
        <w:rPr>
          <w:rFonts w:cstheme="minorHAnsi"/>
          <w:sz w:val="24"/>
        </w:rPr>
      </w:pPr>
    </w:p>
    <w:tbl>
      <w:tblPr>
        <w:tblStyle w:val="Tabelacomgrade"/>
        <w:tblW w:w="5499" w:type="dxa"/>
        <w:jc w:val="center"/>
        <w:tblLook w:val="04A0" w:firstRow="1" w:lastRow="0" w:firstColumn="1" w:lastColumn="0" w:noHBand="0" w:noVBand="1"/>
      </w:tblPr>
      <w:tblGrid>
        <w:gridCol w:w="5499"/>
      </w:tblGrid>
      <w:tr w:rsidR="00A90422" w:rsidRPr="005310DD" w14:paraId="395E3435" w14:textId="77777777" w:rsidTr="001C26C1">
        <w:trPr>
          <w:jc w:val="center"/>
        </w:trPr>
        <w:tc>
          <w:tcPr>
            <w:tcW w:w="54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7015F8F" w14:textId="757FD947" w:rsidR="00A90422" w:rsidRPr="001C26C1" w:rsidRDefault="00A90422" w:rsidP="000D6D51">
            <w:pPr>
              <w:jc w:val="center"/>
              <w:rPr>
                <w:rFonts w:cstheme="minorHAnsi"/>
                <w:b/>
                <w:bCs/>
                <w:sz w:val="24"/>
              </w:rPr>
            </w:pPr>
            <w:r w:rsidRPr="001C26C1">
              <w:rPr>
                <w:rFonts w:cstheme="minorHAnsi"/>
                <w:b/>
                <w:bCs/>
                <w:sz w:val="24"/>
              </w:rPr>
              <w:t xml:space="preserve">[NOME DO </w:t>
            </w:r>
            <w:r w:rsidR="006471C1" w:rsidRPr="006471C1">
              <w:rPr>
                <w:rFonts w:cstheme="minorHAnsi"/>
                <w:b/>
                <w:bCs/>
                <w:sz w:val="24"/>
              </w:rPr>
              <w:t>REPRESENTANTE PARA CONTATO</w:t>
            </w:r>
            <w:r w:rsidRPr="001C26C1">
              <w:rPr>
                <w:rFonts w:cstheme="minorHAnsi"/>
                <w:b/>
                <w:bCs/>
                <w:sz w:val="24"/>
              </w:rPr>
              <w:t>]</w:t>
            </w:r>
          </w:p>
          <w:p w14:paraId="6ABBE037" w14:textId="77777777" w:rsidR="00A90422" w:rsidRPr="001C26C1" w:rsidRDefault="00A90422" w:rsidP="000D6D5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C26C1">
              <w:rPr>
                <w:rFonts w:cstheme="minorHAnsi"/>
                <w:sz w:val="20"/>
                <w:szCs w:val="20"/>
              </w:rPr>
              <w:t>[Cargo Completo]</w:t>
            </w:r>
          </w:p>
          <w:p w14:paraId="44959411" w14:textId="77777777" w:rsidR="00A90422" w:rsidRPr="005310DD" w:rsidRDefault="00A90422" w:rsidP="000D6D51">
            <w:pPr>
              <w:jc w:val="center"/>
              <w:rPr>
                <w:rFonts w:cstheme="minorHAnsi"/>
                <w:szCs w:val="22"/>
              </w:rPr>
            </w:pPr>
            <w:r w:rsidRPr="001C26C1">
              <w:rPr>
                <w:rFonts w:cstheme="minorHAnsi"/>
                <w:sz w:val="20"/>
                <w:szCs w:val="20"/>
              </w:rPr>
              <w:t>[Matrícula ou Portaria]</w:t>
            </w:r>
          </w:p>
        </w:tc>
      </w:tr>
    </w:tbl>
    <w:p w14:paraId="16581A16" w14:textId="77777777" w:rsidR="00E47755" w:rsidRPr="005310DD" w:rsidRDefault="00E47755" w:rsidP="006306F7">
      <w:pPr>
        <w:spacing w:line="360" w:lineRule="auto"/>
        <w:rPr>
          <w:rFonts w:cstheme="minorHAnsi"/>
          <w:sz w:val="2"/>
          <w:szCs w:val="2"/>
        </w:rPr>
      </w:pPr>
    </w:p>
    <w:sectPr w:rsidR="00E47755" w:rsidRPr="005310DD" w:rsidSect="00A5641B">
      <w:headerReference w:type="default" r:id="rId8"/>
      <w:footerReference w:type="default" r:id="rId9"/>
      <w:pgSz w:w="11905" w:h="16837" w:code="9"/>
      <w:pgMar w:top="1702" w:right="851" w:bottom="1134" w:left="1701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619F1A" w14:textId="77777777" w:rsidR="00344C9A" w:rsidRDefault="00344C9A">
      <w:r>
        <w:separator/>
      </w:r>
    </w:p>
  </w:endnote>
  <w:endnote w:type="continuationSeparator" w:id="0">
    <w:p w14:paraId="757B2F0E" w14:textId="77777777" w:rsidR="00344C9A" w:rsidRDefault="00344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 Gothic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3799DB" w14:textId="00ABC197" w:rsidR="00197715" w:rsidRPr="004D6C3F" w:rsidRDefault="00197715" w:rsidP="004D6C3F">
    <w:pPr>
      <w:pStyle w:val="Rodap"/>
      <w:spacing w:line="360" w:lineRule="auto"/>
      <w:rPr>
        <w:rFonts w:ascii="Arial" w:hAnsi="Arial" w:cs="Arial"/>
      </w:rPr>
    </w:pPr>
  </w:p>
  <w:p w14:paraId="7F164F88" w14:textId="77777777" w:rsidR="00197715" w:rsidRPr="004D6C3F" w:rsidRDefault="00197715" w:rsidP="004D6C3F">
    <w:pPr>
      <w:pStyle w:val="Rodap"/>
      <w:spacing w:line="360" w:lineRule="auto"/>
      <w:rPr>
        <w:rFonts w:ascii="Arial" w:hAnsi="Arial" w:cs="Arial"/>
      </w:rPr>
    </w:pPr>
  </w:p>
  <w:p w14:paraId="15F6009B" w14:textId="77777777" w:rsidR="00197715" w:rsidRPr="004D6C3F" w:rsidRDefault="00197715" w:rsidP="004D6C3F">
    <w:pPr>
      <w:pStyle w:val="Rodap"/>
      <w:spacing w:line="360" w:lineRule="auto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167F75" w14:textId="77777777" w:rsidR="00344C9A" w:rsidRDefault="00344C9A">
      <w:r>
        <w:separator/>
      </w:r>
    </w:p>
  </w:footnote>
  <w:footnote w:type="continuationSeparator" w:id="0">
    <w:p w14:paraId="125D9632" w14:textId="77777777" w:rsidR="00344C9A" w:rsidRDefault="00344C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1C8E89" w14:textId="77777777" w:rsidR="00A5641B" w:rsidRDefault="00A5641B" w:rsidP="00A5641B">
    <w:pPr>
      <w:pStyle w:val="Cabealho"/>
    </w:pPr>
    <w:r>
      <w:t xml:space="preserve">                                                  </w:t>
    </w:r>
  </w:p>
  <w:p w14:paraId="3FE76027" w14:textId="4AF28230" w:rsidR="00A5641B" w:rsidRDefault="00A5641B" w:rsidP="00A5641B">
    <w:pPr>
      <w:pStyle w:val="Cabealho"/>
    </w:pPr>
    <w:r>
      <w:t xml:space="preserve">                                                 </w:t>
    </w:r>
    <w:r>
      <w:rPr>
        <w:noProof/>
      </w:rPr>
      <w:drawing>
        <wp:anchor distT="0" distB="0" distL="114300" distR="114300" simplePos="0" relativeHeight="251659264" behindDoc="1" locked="0" layoutInCell="1" allowOverlap="1" wp14:anchorId="54795B9B" wp14:editId="4EBC1FED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1771650" cy="809625"/>
          <wp:effectExtent l="0" t="0" r="0" b="9525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16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ESTADO DO TOCANTINS</w:t>
    </w:r>
  </w:p>
  <w:p w14:paraId="2A607F47" w14:textId="77777777" w:rsidR="00A5641B" w:rsidRDefault="00A5641B" w:rsidP="00A5641B">
    <w:pPr>
      <w:pStyle w:val="Cabealho"/>
      <w:ind w:left="1701"/>
    </w:pPr>
    <w:r>
      <w:t xml:space="preserve">                    PREFEITURA MUNICIPAL DE AGUIARNÓPOLIS</w:t>
    </w:r>
  </w:p>
  <w:p w14:paraId="52FF88BB" w14:textId="77777777" w:rsidR="00A5641B" w:rsidRDefault="00A5641B" w:rsidP="00A5641B">
    <w:pPr>
      <w:pStyle w:val="Cabealho"/>
      <w:ind w:left="1701"/>
    </w:pPr>
    <w:r>
      <w:t xml:space="preserve">                    CNPJ 01.634.074/0001-42</w:t>
    </w:r>
  </w:p>
  <w:p w14:paraId="4D1ACC85" w14:textId="55C88C87" w:rsidR="00197715" w:rsidRPr="00BB65A7" w:rsidRDefault="00A5641B" w:rsidP="00A5641B">
    <w:pPr>
      <w:pStyle w:val="Cabealho"/>
      <w:spacing w:line="360" w:lineRule="auto"/>
      <w:rPr>
        <w:rFonts w:ascii="Arial" w:hAnsi="Arial" w:cs="Arial"/>
      </w:rPr>
    </w:pPr>
    <w:r>
      <w:t xml:space="preserve">                               </w:t>
    </w:r>
    <w:r w:rsidR="00C82BFC">
      <w:t xml:space="preserve">                       Adm. 2025-2028</w:t>
    </w:r>
    <w:r>
      <w:t xml:space="preserve"> </w:t>
    </w:r>
    <w:r w:rsidRPr="00DD2FE7">
      <w:rPr>
        <w:b/>
        <w:bCs/>
        <w:i/>
        <w:iCs/>
      </w:rPr>
      <w:t>Tempo de cuidar, tempo de crescer!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6B05"/>
    <w:multiLevelType w:val="multilevel"/>
    <w:tmpl w:val="CF2EBA2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" w15:restartNumberingAfterBreak="0">
    <w:nsid w:val="02A34A2F"/>
    <w:multiLevelType w:val="hybridMultilevel"/>
    <w:tmpl w:val="F3189DF6"/>
    <w:lvl w:ilvl="0" w:tplc="8020D266">
      <w:start w:val="4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6C723AF"/>
    <w:multiLevelType w:val="hybridMultilevel"/>
    <w:tmpl w:val="057495E8"/>
    <w:lvl w:ilvl="0" w:tplc="87A0A798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AC97073"/>
    <w:multiLevelType w:val="multilevel"/>
    <w:tmpl w:val="63367844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C6110D6"/>
    <w:multiLevelType w:val="multilevel"/>
    <w:tmpl w:val="2A460966"/>
    <w:lvl w:ilvl="0">
      <w:start w:val="6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1855" w:hanging="720"/>
      </w:pPr>
      <w:rPr>
        <w:rFonts w:hint="default"/>
        <w:b w:val="0"/>
        <w:bCs/>
      </w:rPr>
    </w:lvl>
    <w:lvl w:ilvl="2">
      <w:start w:val="1"/>
      <w:numFmt w:val="decimal"/>
      <w:lvlText w:val="%1.%2-%3."/>
      <w:lvlJc w:val="left"/>
      <w:pPr>
        <w:ind w:left="3862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5793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7364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9295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0866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2797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4728" w:hanging="2160"/>
      </w:pPr>
      <w:rPr>
        <w:rFonts w:hint="default"/>
      </w:rPr>
    </w:lvl>
  </w:abstractNum>
  <w:abstractNum w:abstractNumId="5" w15:restartNumberingAfterBreak="0">
    <w:nsid w:val="0D4126C3"/>
    <w:multiLevelType w:val="multilevel"/>
    <w:tmpl w:val="8A9C073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E3D7070"/>
    <w:multiLevelType w:val="multilevel"/>
    <w:tmpl w:val="8940F06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0496D0F"/>
    <w:multiLevelType w:val="multilevel"/>
    <w:tmpl w:val="09E03A4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suff w:val="space"/>
      <w:lvlText w:val="%1.%2"/>
      <w:lvlJc w:val="left"/>
      <w:pPr>
        <w:ind w:left="1788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357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5364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6792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858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00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1796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3224" w:hanging="1800"/>
      </w:pPr>
      <w:rPr>
        <w:rFonts w:hint="default"/>
        <w:b w:val="0"/>
      </w:rPr>
    </w:lvl>
  </w:abstractNum>
  <w:abstractNum w:abstractNumId="8" w15:restartNumberingAfterBreak="0">
    <w:nsid w:val="117F6AC1"/>
    <w:multiLevelType w:val="hybridMultilevel"/>
    <w:tmpl w:val="C7A220F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127B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9A6255A"/>
    <w:multiLevelType w:val="multilevel"/>
    <w:tmpl w:val="F4A058FE"/>
    <w:lvl w:ilvl="0">
      <w:start w:val="1"/>
      <w:numFmt w:val="decimal"/>
      <w:suff w:val="space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713" w:hanging="1004"/>
      </w:pPr>
      <w:rPr>
        <w:rFonts w:hint="default"/>
        <w:b w:val="0"/>
        <w:bCs/>
        <w:color w:val="auto"/>
      </w:rPr>
    </w:lvl>
    <w:lvl w:ilvl="2">
      <w:start w:val="1"/>
      <w:numFmt w:val="decimal"/>
      <w:suff w:val="space"/>
      <w:lvlText w:val="%1.%2.%3"/>
      <w:lvlJc w:val="left"/>
      <w:pPr>
        <w:ind w:left="1146" w:hanging="720"/>
      </w:pPr>
      <w:rPr>
        <w:rFonts w:hint="default"/>
        <w:b w:val="0"/>
        <w:color w:val="000000" w:themeColor="text1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0" w15:restartNumberingAfterBreak="0">
    <w:nsid w:val="26F65260"/>
    <w:multiLevelType w:val="hybridMultilevel"/>
    <w:tmpl w:val="F2B240D6"/>
    <w:lvl w:ilvl="0" w:tplc="3C5298A8">
      <w:start w:val="1"/>
      <w:numFmt w:val="lowerLetter"/>
      <w:suff w:val="space"/>
      <w:lvlText w:val="%1)"/>
      <w:lvlJc w:val="left"/>
      <w:pPr>
        <w:ind w:left="1395" w:hanging="360"/>
      </w:pPr>
      <w:rPr>
        <w:b w:val="0"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565415"/>
    <w:multiLevelType w:val="multilevel"/>
    <w:tmpl w:val="1060B6A8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1709" w:hanging="432"/>
      </w:pPr>
      <w:rPr>
        <w:rFonts w:asciiTheme="minorHAnsi" w:hAnsiTheme="minorHAnsi" w:cstheme="minorHAnsi" w:hint="default"/>
        <w:b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asciiTheme="minorHAnsi" w:eastAsia="Times New Roman" w:hAnsiTheme="minorHAnsi" w:cstheme="minorHAnsi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20E0FD8"/>
    <w:multiLevelType w:val="hybridMultilevel"/>
    <w:tmpl w:val="57FCBF76"/>
    <w:lvl w:ilvl="0" w:tplc="BDA056C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3E0A06"/>
    <w:multiLevelType w:val="multilevel"/>
    <w:tmpl w:val="9020AC04"/>
    <w:lvl w:ilvl="0">
      <w:start w:val="5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9"/>
      <w:numFmt w:val="decimal"/>
      <w:lvlText w:val="%1.%2-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5568" w:hanging="2160"/>
      </w:pPr>
      <w:rPr>
        <w:rFonts w:hint="default"/>
      </w:rPr>
    </w:lvl>
  </w:abstractNum>
  <w:abstractNum w:abstractNumId="14" w15:restartNumberingAfterBreak="0">
    <w:nsid w:val="34572746"/>
    <w:multiLevelType w:val="multilevel"/>
    <w:tmpl w:val="9606023A"/>
    <w:styleLink w:val="FRED"/>
    <w:lvl w:ilvl="0">
      <w:start w:val="1"/>
      <w:numFmt w:val="decimal"/>
      <w:lvlText w:val="%1"/>
      <w:lvlJc w:val="left"/>
      <w:pPr>
        <w:ind w:left="786" w:hanging="360"/>
      </w:pPr>
      <w:rPr>
        <w:rFonts w:ascii="Times New Roman" w:hAnsi="Times New Roman" w:hint="default"/>
        <w:b w:val="0"/>
        <w:i w:val="0"/>
        <w:color w:val="auto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ascii="Times New Roman" w:hAnsi="Times New Roman" w:hint="default"/>
      </w:rPr>
    </w:lvl>
    <w:lvl w:ilvl="4">
      <w:start w:val="1"/>
      <w:numFmt w:val="upperRoman"/>
      <w:lvlText w:val="%5"/>
      <w:lvlJc w:val="left"/>
      <w:pPr>
        <w:ind w:left="1800" w:hanging="360"/>
      </w:pPr>
      <w:rPr>
        <w:rFonts w:ascii="Times New Roman" w:hAnsi="Times New Roman" w:hint="default"/>
      </w:rPr>
    </w:lvl>
    <w:lvl w:ilvl="5">
      <w:start w:val="1"/>
      <w:numFmt w:val="lowerLetter"/>
      <w:lvlText w:val="%6"/>
      <w:lvlJc w:val="left"/>
      <w:pPr>
        <w:ind w:left="2160" w:hanging="36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  <w:color w:val="auto"/>
      </w:rPr>
    </w:lvl>
  </w:abstractNum>
  <w:abstractNum w:abstractNumId="15" w15:restartNumberingAfterBreak="0">
    <w:nsid w:val="37E2127C"/>
    <w:multiLevelType w:val="hybridMultilevel"/>
    <w:tmpl w:val="EDEE7B88"/>
    <w:lvl w:ilvl="0" w:tplc="B7943866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E76394"/>
    <w:multiLevelType w:val="multilevel"/>
    <w:tmpl w:val="DA12623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3D4D6C8A"/>
    <w:multiLevelType w:val="hybridMultilevel"/>
    <w:tmpl w:val="4104A81A"/>
    <w:lvl w:ilvl="0" w:tplc="9F9002B6">
      <w:start w:val="1"/>
      <w:numFmt w:val="lowerLetter"/>
      <w:suff w:val="space"/>
      <w:lvlText w:val="%1)"/>
      <w:lvlJc w:val="left"/>
      <w:pPr>
        <w:ind w:left="17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8" w:hanging="360"/>
      </w:pPr>
    </w:lvl>
    <w:lvl w:ilvl="2" w:tplc="0416001B" w:tentative="1">
      <w:start w:val="1"/>
      <w:numFmt w:val="lowerRoman"/>
      <w:lvlText w:val="%3."/>
      <w:lvlJc w:val="right"/>
      <w:pPr>
        <w:ind w:left="3228" w:hanging="180"/>
      </w:pPr>
    </w:lvl>
    <w:lvl w:ilvl="3" w:tplc="0416000F" w:tentative="1">
      <w:start w:val="1"/>
      <w:numFmt w:val="decimal"/>
      <w:lvlText w:val="%4."/>
      <w:lvlJc w:val="left"/>
      <w:pPr>
        <w:ind w:left="3948" w:hanging="360"/>
      </w:pPr>
    </w:lvl>
    <w:lvl w:ilvl="4" w:tplc="04160019" w:tentative="1">
      <w:start w:val="1"/>
      <w:numFmt w:val="lowerLetter"/>
      <w:lvlText w:val="%5."/>
      <w:lvlJc w:val="left"/>
      <w:pPr>
        <w:ind w:left="4668" w:hanging="360"/>
      </w:pPr>
    </w:lvl>
    <w:lvl w:ilvl="5" w:tplc="0416001B" w:tentative="1">
      <w:start w:val="1"/>
      <w:numFmt w:val="lowerRoman"/>
      <w:lvlText w:val="%6."/>
      <w:lvlJc w:val="right"/>
      <w:pPr>
        <w:ind w:left="5388" w:hanging="180"/>
      </w:pPr>
    </w:lvl>
    <w:lvl w:ilvl="6" w:tplc="0416000F" w:tentative="1">
      <w:start w:val="1"/>
      <w:numFmt w:val="decimal"/>
      <w:lvlText w:val="%7."/>
      <w:lvlJc w:val="left"/>
      <w:pPr>
        <w:ind w:left="6108" w:hanging="360"/>
      </w:pPr>
    </w:lvl>
    <w:lvl w:ilvl="7" w:tplc="04160019" w:tentative="1">
      <w:start w:val="1"/>
      <w:numFmt w:val="lowerLetter"/>
      <w:lvlText w:val="%8."/>
      <w:lvlJc w:val="left"/>
      <w:pPr>
        <w:ind w:left="6828" w:hanging="360"/>
      </w:pPr>
    </w:lvl>
    <w:lvl w:ilvl="8" w:tplc="0416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8" w15:restartNumberingAfterBreak="0">
    <w:nsid w:val="3F0449F4"/>
    <w:multiLevelType w:val="multilevel"/>
    <w:tmpl w:val="B2169AC6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6"/>
      <w:numFmt w:val="decimal"/>
      <w:lvlText w:val="%1.%2-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5040" w:hanging="2160"/>
      </w:pPr>
      <w:rPr>
        <w:rFonts w:hint="default"/>
      </w:rPr>
    </w:lvl>
  </w:abstractNum>
  <w:abstractNum w:abstractNumId="19" w15:restartNumberingAfterBreak="0">
    <w:nsid w:val="43B53F03"/>
    <w:multiLevelType w:val="multilevel"/>
    <w:tmpl w:val="9606023A"/>
    <w:numStyleLink w:val="FRED"/>
  </w:abstractNum>
  <w:abstractNum w:abstractNumId="20" w15:restartNumberingAfterBreak="0">
    <w:nsid w:val="45162CE7"/>
    <w:multiLevelType w:val="multilevel"/>
    <w:tmpl w:val="CD189B5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1" w15:restartNumberingAfterBreak="0">
    <w:nsid w:val="470A0791"/>
    <w:multiLevelType w:val="hybridMultilevel"/>
    <w:tmpl w:val="144856B2"/>
    <w:lvl w:ilvl="0" w:tplc="66424A2E">
      <w:start w:val="1"/>
      <w:numFmt w:val="upperLetter"/>
      <w:lvlText w:val="%1)"/>
      <w:lvlJc w:val="left"/>
      <w:pPr>
        <w:ind w:left="644" w:hanging="360"/>
      </w:pPr>
    </w:lvl>
    <w:lvl w:ilvl="1" w:tplc="04160019">
      <w:start w:val="1"/>
      <w:numFmt w:val="lowerLetter"/>
      <w:lvlText w:val="%2."/>
      <w:lvlJc w:val="left"/>
      <w:pPr>
        <w:ind w:left="1364" w:hanging="360"/>
      </w:pPr>
    </w:lvl>
    <w:lvl w:ilvl="2" w:tplc="0416001B">
      <w:start w:val="1"/>
      <w:numFmt w:val="lowerRoman"/>
      <w:lvlText w:val="%3."/>
      <w:lvlJc w:val="right"/>
      <w:pPr>
        <w:ind w:left="2084" w:hanging="180"/>
      </w:pPr>
    </w:lvl>
    <w:lvl w:ilvl="3" w:tplc="0416000F">
      <w:start w:val="1"/>
      <w:numFmt w:val="decimal"/>
      <w:lvlText w:val="%4."/>
      <w:lvlJc w:val="left"/>
      <w:pPr>
        <w:ind w:left="2804" w:hanging="360"/>
      </w:pPr>
    </w:lvl>
    <w:lvl w:ilvl="4" w:tplc="04160019">
      <w:start w:val="1"/>
      <w:numFmt w:val="lowerLetter"/>
      <w:lvlText w:val="%5."/>
      <w:lvlJc w:val="left"/>
      <w:pPr>
        <w:ind w:left="3524" w:hanging="360"/>
      </w:pPr>
    </w:lvl>
    <w:lvl w:ilvl="5" w:tplc="0416001B">
      <w:start w:val="1"/>
      <w:numFmt w:val="lowerRoman"/>
      <w:lvlText w:val="%6."/>
      <w:lvlJc w:val="right"/>
      <w:pPr>
        <w:ind w:left="4244" w:hanging="180"/>
      </w:pPr>
    </w:lvl>
    <w:lvl w:ilvl="6" w:tplc="0416000F">
      <w:start w:val="1"/>
      <w:numFmt w:val="decimal"/>
      <w:lvlText w:val="%7."/>
      <w:lvlJc w:val="left"/>
      <w:pPr>
        <w:ind w:left="4964" w:hanging="360"/>
      </w:pPr>
    </w:lvl>
    <w:lvl w:ilvl="7" w:tplc="04160019">
      <w:start w:val="1"/>
      <w:numFmt w:val="lowerLetter"/>
      <w:lvlText w:val="%8."/>
      <w:lvlJc w:val="left"/>
      <w:pPr>
        <w:ind w:left="5684" w:hanging="360"/>
      </w:pPr>
    </w:lvl>
    <w:lvl w:ilvl="8" w:tplc="0416001B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5E343D1E"/>
    <w:multiLevelType w:val="hybridMultilevel"/>
    <w:tmpl w:val="2E420A44"/>
    <w:lvl w:ilvl="0" w:tplc="3FD8D0A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1601E9"/>
    <w:multiLevelType w:val="hybridMultilevel"/>
    <w:tmpl w:val="A706FDC0"/>
    <w:lvl w:ilvl="0" w:tplc="04160017">
      <w:start w:val="1"/>
      <w:numFmt w:val="lowerLetter"/>
      <w:lvlText w:val="%1)"/>
      <w:lvlJc w:val="left"/>
      <w:pPr>
        <w:ind w:left="1143" w:hanging="360"/>
      </w:pPr>
    </w:lvl>
    <w:lvl w:ilvl="1" w:tplc="04160019">
      <w:start w:val="1"/>
      <w:numFmt w:val="lowerLetter"/>
      <w:lvlText w:val="%2."/>
      <w:lvlJc w:val="left"/>
      <w:pPr>
        <w:ind w:left="1863" w:hanging="360"/>
      </w:pPr>
    </w:lvl>
    <w:lvl w:ilvl="2" w:tplc="0416001B">
      <w:start w:val="1"/>
      <w:numFmt w:val="lowerRoman"/>
      <w:lvlText w:val="%3."/>
      <w:lvlJc w:val="right"/>
      <w:pPr>
        <w:ind w:left="2583" w:hanging="180"/>
      </w:pPr>
    </w:lvl>
    <w:lvl w:ilvl="3" w:tplc="0416000F">
      <w:start w:val="1"/>
      <w:numFmt w:val="decimal"/>
      <w:lvlText w:val="%4."/>
      <w:lvlJc w:val="left"/>
      <w:pPr>
        <w:ind w:left="3303" w:hanging="360"/>
      </w:pPr>
    </w:lvl>
    <w:lvl w:ilvl="4" w:tplc="04160019">
      <w:start w:val="1"/>
      <w:numFmt w:val="lowerLetter"/>
      <w:lvlText w:val="%5."/>
      <w:lvlJc w:val="left"/>
      <w:pPr>
        <w:ind w:left="4023" w:hanging="360"/>
      </w:pPr>
    </w:lvl>
    <w:lvl w:ilvl="5" w:tplc="0416001B">
      <w:start w:val="1"/>
      <w:numFmt w:val="lowerRoman"/>
      <w:lvlText w:val="%6."/>
      <w:lvlJc w:val="right"/>
      <w:pPr>
        <w:ind w:left="4743" w:hanging="180"/>
      </w:pPr>
    </w:lvl>
    <w:lvl w:ilvl="6" w:tplc="0416000F">
      <w:start w:val="1"/>
      <w:numFmt w:val="decimal"/>
      <w:lvlText w:val="%7."/>
      <w:lvlJc w:val="left"/>
      <w:pPr>
        <w:ind w:left="5463" w:hanging="360"/>
      </w:pPr>
    </w:lvl>
    <w:lvl w:ilvl="7" w:tplc="04160019">
      <w:start w:val="1"/>
      <w:numFmt w:val="lowerLetter"/>
      <w:lvlText w:val="%8."/>
      <w:lvlJc w:val="left"/>
      <w:pPr>
        <w:ind w:left="6183" w:hanging="360"/>
      </w:pPr>
    </w:lvl>
    <w:lvl w:ilvl="8" w:tplc="0416001B">
      <w:start w:val="1"/>
      <w:numFmt w:val="lowerRoman"/>
      <w:lvlText w:val="%9."/>
      <w:lvlJc w:val="right"/>
      <w:pPr>
        <w:ind w:left="6903" w:hanging="180"/>
      </w:pPr>
    </w:lvl>
  </w:abstractNum>
  <w:abstractNum w:abstractNumId="24" w15:restartNumberingAfterBreak="0">
    <w:nsid w:val="7B8A2592"/>
    <w:multiLevelType w:val="multilevel"/>
    <w:tmpl w:val="09B27240"/>
    <w:lvl w:ilvl="0">
      <w:start w:val="1"/>
      <w:numFmt w:val="decimal"/>
      <w:suff w:val="space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713" w:hanging="720"/>
      </w:pPr>
      <w:rPr>
        <w:rFonts w:hint="default"/>
        <w:b w:val="0"/>
        <w:bCs/>
        <w:color w:val="auto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  <w:b w:val="0"/>
        <w:color w:val="000000" w:themeColor="text1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5" w15:restartNumberingAfterBreak="0">
    <w:nsid w:val="7EB716F4"/>
    <w:multiLevelType w:val="hybridMultilevel"/>
    <w:tmpl w:val="74543492"/>
    <w:lvl w:ilvl="0" w:tplc="0416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8"/>
  </w:num>
  <w:num w:numId="7">
    <w:abstractNumId w:val="20"/>
  </w:num>
  <w:num w:numId="8">
    <w:abstractNumId w:val="21"/>
  </w:num>
  <w:num w:numId="9">
    <w:abstractNumId w:val="23"/>
  </w:num>
  <w:num w:numId="10">
    <w:abstractNumId w:val="22"/>
  </w:num>
  <w:num w:numId="11">
    <w:abstractNumId w:val="12"/>
  </w:num>
  <w:num w:numId="12">
    <w:abstractNumId w:val="1"/>
  </w:num>
  <w:num w:numId="13">
    <w:abstractNumId w:val="2"/>
  </w:num>
  <w:num w:numId="14">
    <w:abstractNumId w:val="6"/>
  </w:num>
  <w:num w:numId="15">
    <w:abstractNumId w:val="0"/>
  </w:num>
  <w:num w:numId="16">
    <w:abstractNumId w:val="16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19"/>
    <w:lvlOverride w:ilvl="0">
      <w:lvl w:ilvl="0">
        <w:start w:val="1"/>
        <w:numFmt w:val="decimal"/>
        <w:lvlText w:val="%1"/>
        <w:lvlJc w:val="left"/>
        <w:pPr>
          <w:ind w:left="786" w:hanging="360"/>
        </w:pPr>
        <w:rPr>
          <w:rFonts w:ascii="Times New Roman" w:hAnsi="Times New Roman" w:hint="default"/>
          <w:b/>
          <w:i w:val="0"/>
          <w:color w:val="auto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720" w:hanging="360"/>
        </w:pPr>
        <w:rPr>
          <w:rFonts w:ascii="Times New Roman" w:hAnsi="Times New Roman" w:hint="default"/>
          <w:b w:val="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1080" w:hanging="360"/>
        </w:pPr>
        <w:rPr>
          <w:rFonts w:ascii="Times New Roman" w:hAnsi="Times New Roman" w:hint="default"/>
          <w:sz w:val="22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1212" w:hanging="360"/>
        </w:pPr>
        <w:rPr>
          <w:rFonts w:ascii="Times New Roman" w:hAnsi="Times New Roman" w:hint="default"/>
          <w:b w:val="0"/>
          <w:sz w:val="24"/>
          <w:szCs w:val="24"/>
        </w:rPr>
      </w:lvl>
    </w:lvlOverride>
    <w:lvlOverride w:ilvl="4">
      <w:lvl w:ilvl="4">
        <w:start w:val="1"/>
        <w:numFmt w:val="upperRoman"/>
        <w:lvlText w:val="%5"/>
        <w:lvlJc w:val="left"/>
        <w:pPr>
          <w:ind w:left="1920" w:hanging="360"/>
        </w:pPr>
        <w:rPr>
          <w:rFonts w:ascii="Times New Roman" w:hAnsi="Times New Roman" w:hint="default"/>
        </w:rPr>
      </w:lvl>
    </w:lvlOverride>
    <w:lvlOverride w:ilvl="5">
      <w:lvl w:ilvl="5">
        <w:start w:val="1"/>
        <w:numFmt w:val="lowerLetter"/>
        <w:lvlText w:val="%6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  <w:color w:val="auto"/>
        </w:rPr>
      </w:lvl>
    </w:lvlOverride>
    <w:lvlOverride w:ilvl="7">
      <w:lvl w:ilvl="7">
        <w:start w:val="1"/>
        <w:numFmt w:val="bullet"/>
        <w:lvlText w:val=""/>
        <w:lvlJc w:val="left"/>
        <w:pPr>
          <w:ind w:left="2880" w:hanging="360"/>
        </w:pPr>
        <w:rPr>
          <w:rFonts w:ascii="Symbol" w:hAnsi="Symbol" w:hint="default"/>
          <w:color w:val="auto"/>
        </w:rPr>
      </w:lvl>
    </w:lvlOverride>
    <w:lvlOverride w:ilvl="8">
      <w:lvl w:ilvl="8">
        <w:start w:val="1"/>
        <w:numFmt w:val="bullet"/>
        <w:lvlText w:val=""/>
        <w:lvlJc w:val="left"/>
        <w:pPr>
          <w:ind w:left="3240" w:hanging="360"/>
        </w:pPr>
        <w:rPr>
          <w:rFonts w:ascii="Symbol" w:hAnsi="Symbol" w:hint="default"/>
          <w:color w:val="auto"/>
        </w:rPr>
      </w:lvl>
    </w:lvlOverride>
  </w:num>
  <w:num w:numId="20">
    <w:abstractNumId w:val="9"/>
  </w:num>
  <w:num w:numId="21">
    <w:abstractNumId w:val="17"/>
  </w:num>
  <w:num w:numId="22">
    <w:abstractNumId w:val="4"/>
  </w:num>
  <w:num w:numId="23">
    <w:abstractNumId w:val="7"/>
  </w:num>
  <w:num w:numId="24">
    <w:abstractNumId w:val="25"/>
  </w:num>
  <w:num w:numId="25">
    <w:abstractNumId w:val="15"/>
  </w:num>
  <w:num w:numId="26">
    <w:abstractNumId w:val="5"/>
  </w:num>
  <w:num w:numId="27">
    <w:abstractNumId w:val="24"/>
  </w:num>
  <w:num w:numId="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9"/>
  <w:drawingGridVerticalSpacing w:val="164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936"/>
    <w:rsid w:val="00001308"/>
    <w:rsid w:val="00015E34"/>
    <w:rsid w:val="000250A4"/>
    <w:rsid w:val="00035496"/>
    <w:rsid w:val="00035CC0"/>
    <w:rsid w:val="00042410"/>
    <w:rsid w:val="00055CD2"/>
    <w:rsid w:val="00060A35"/>
    <w:rsid w:val="000669E7"/>
    <w:rsid w:val="00070A9E"/>
    <w:rsid w:val="000713B7"/>
    <w:rsid w:val="00086E41"/>
    <w:rsid w:val="00090B95"/>
    <w:rsid w:val="00091DE4"/>
    <w:rsid w:val="00095811"/>
    <w:rsid w:val="000A17E6"/>
    <w:rsid w:val="000A7486"/>
    <w:rsid w:val="000A7550"/>
    <w:rsid w:val="000A7833"/>
    <w:rsid w:val="000B5AA8"/>
    <w:rsid w:val="000C0CCC"/>
    <w:rsid w:val="000C3DDA"/>
    <w:rsid w:val="000D2768"/>
    <w:rsid w:val="000D2945"/>
    <w:rsid w:val="000D445B"/>
    <w:rsid w:val="000D5FA5"/>
    <w:rsid w:val="000E68B9"/>
    <w:rsid w:val="000E6ADC"/>
    <w:rsid w:val="000F3198"/>
    <w:rsid w:val="00100133"/>
    <w:rsid w:val="00100944"/>
    <w:rsid w:val="00100D74"/>
    <w:rsid w:val="00101397"/>
    <w:rsid w:val="00107E8F"/>
    <w:rsid w:val="00115354"/>
    <w:rsid w:val="0012264B"/>
    <w:rsid w:val="0012506E"/>
    <w:rsid w:val="0012752E"/>
    <w:rsid w:val="00131CFE"/>
    <w:rsid w:val="001348E2"/>
    <w:rsid w:val="00150791"/>
    <w:rsid w:val="00151FA9"/>
    <w:rsid w:val="00155BD9"/>
    <w:rsid w:val="00157C90"/>
    <w:rsid w:val="001608E0"/>
    <w:rsid w:val="00163419"/>
    <w:rsid w:val="00163DD0"/>
    <w:rsid w:val="00181501"/>
    <w:rsid w:val="00193F9F"/>
    <w:rsid w:val="001967C6"/>
    <w:rsid w:val="001970AE"/>
    <w:rsid w:val="00197715"/>
    <w:rsid w:val="001A0CFA"/>
    <w:rsid w:val="001A1F6B"/>
    <w:rsid w:val="001A563D"/>
    <w:rsid w:val="001A77B8"/>
    <w:rsid w:val="001A77BE"/>
    <w:rsid w:val="001B6E53"/>
    <w:rsid w:val="001C051E"/>
    <w:rsid w:val="001C0797"/>
    <w:rsid w:val="001C26C1"/>
    <w:rsid w:val="001C2D77"/>
    <w:rsid w:val="001D53D7"/>
    <w:rsid w:val="001E20E9"/>
    <w:rsid w:val="001E72A0"/>
    <w:rsid w:val="001F1DC5"/>
    <w:rsid w:val="0020115F"/>
    <w:rsid w:val="00206AB9"/>
    <w:rsid w:val="0021674A"/>
    <w:rsid w:val="00220B2F"/>
    <w:rsid w:val="002303AD"/>
    <w:rsid w:val="00257E3C"/>
    <w:rsid w:val="002638CB"/>
    <w:rsid w:val="00267341"/>
    <w:rsid w:val="00270B1A"/>
    <w:rsid w:val="00271D65"/>
    <w:rsid w:val="00272658"/>
    <w:rsid w:val="00290F50"/>
    <w:rsid w:val="00294E27"/>
    <w:rsid w:val="002979A3"/>
    <w:rsid w:val="002A4CF6"/>
    <w:rsid w:val="002C0C55"/>
    <w:rsid w:val="002C2EA8"/>
    <w:rsid w:val="002E18D1"/>
    <w:rsid w:val="002F7E06"/>
    <w:rsid w:val="00304783"/>
    <w:rsid w:val="0030598B"/>
    <w:rsid w:val="00305DC5"/>
    <w:rsid w:val="00326380"/>
    <w:rsid w:val="00344C9A"/>
    <w:rsid w:val="00361FB9"/>
    <w:rsid w:val="003627A3"/>
    <w:rsid w:val="003705A9"/>
    <w:rsid w:val="00373F16"/>
    <w:rsid w:val="00383DA6"/>
    <w:rsid w:val="003916D9"/>
    <w:rsid w:val="003919CC"/>
    <w:rsid w:val="00395B3F"/>
    <w:rsid w:val="003A22DC"/>
    <w:rsid w:val="003A35C7"/>
    <w:rsid w:val="003A3BFC"/>
    <w:rsid w:val="003B1256"/>
    <w:rsid w:val="003B1BB3"/>
    <w:rsid w:val="003B4848"/>
    <w:rsid w:val="003B4E08"/>
    <w:rsid w:val="003B6541"/>
    <w:rsid w:val="003C1108"/>
    <w:rsid w:val="003C11CC"/>
    <w:rsid w:val="003C2A50"/>
    <w:rsid w:val="003F0AEB"/>
    <w:rsid w:val="003F1FD0"/>
    <w:rsid w:val="003F7472"/>
    <w:rsid w:val="00402139"/>
    <w:rsid w:val="004135C3"/>
    <w:rsid w:val="00420E3A"/>
    <w:rsid w:val="00432131"/>
    <w:rsid w:val="00436A65"/>
    <w:rsid w:val="00447542"/>
    <w:rsid w:val="00464720"/>
    <w:rsid w:val="004674C4"/>
    <w:rsid w:val="0047034D"/>
    <w:rsid w:val="004851F0"/>
    <w:rsid w:val="004879B1"/>
    <w:rsid w:val="00490441"/>
    <w:rsid w:val="00494F80"/>
    <w:rsid w:val="004A682D"/>
    <w:rsid w:val="004B0E56"/>
    <w:rsid w:val="004B717E"/>
    <w:rsid w:val="004C5B25"/>
    <w:rsid w:val="004D073E"/>
    <w:rsid w:val="004D247D"/>
    <w:rsid w:val="004D6C3F"/>
    <w:rsid w:val="004E0D60"/>
    <w:rsid w:val="004E1EE8"/>
    <w:rsid w:val="004E6436"/>
    <w:rsid w:val="004F1718"/>
    <w:rsid w:val="004F79B9"/>
    <w:rsid w:val="0050523A"/>
    <w:rsid w:val="00516F33"/>
    <w:rsid w:val="00527C39"/>
    <w:rsid w:val="00527CF8"/>
    <w:rsid w:val="005310DD"/>
    <w:rsid w:val="005352FE"/>
    <w:rsid w:val="005465D9"/>
    <w:rsid w:val="005474BD"/>
    <w:rsid w:val="00564EA0"/>
    <w:rsid w:val="00570A69"/>
    <w:rsid w:val="00572EF5"/>
    <w:rsid w:val="00581F8D"/>
    <w:rsid w:val="0058275A"/>
    <w:rsid w:val="0058379D"/>
    <w:rsid w:val="00584B47"/>
    <w:rsid w:val="00587561"/>
    <w:rsid w:val="00593849"/>
    <w:rsid w:val="005A0E45"/>
    <w:rsid w:val="005A7C92"/>
    <w:rsid w:val="005B4422"/>
    <w:rsid w:val="005B464A"/>
    <w:rsid w:val="005B6129"/>
    <w:rsid w:val="005B6E09"/>
    <w:rsid w:val="005D30D8"/>
    <w:rsid w:val="005E6AEB"/>
    <w:rsid w:val="005F1AA8"/>
    <w:rsid w:val="005F45D5"/>
    <w:rsid w:val="005F590B"/>
    <w:rsid w:val="00602792"/>
    <w:rsid w:val="0061249C"/>
    <w:rsid w:val="00621DE8"/>
    <w:rsid w:val="006220E9"/>
    <w:rsid w:val="00626019"/>
    <w:rsid w:val="006306F7"/>
    <w:rsid w:val="0064689E"/>
    <w:rsid w:val="006471C1"/>
    <w:rsid w:val="00657D43"/>
    <w:rsid w:val="00664890"/>
    <w:rsid w:val="00664E91"/>
    <w:rsid w:val="00690D68"/>
    <w:rsid w:val="00695899"/>
    <w:rsid w:val="006A4067"/>
    <w:rsid w:val="006A5616"/>
    <w:rsid w:val="006A6CC7"/>
    <w:rsid w:val="006B01A9"/>
    <w:rsid w:val="006B6D16"/>
    <w:rsid w:val="006C0DBC"/>
    <w:rsid w:val="006D1862"/>
    <w:rsid w:val="006E56B4"/>
    <w:rsid w:val="006E6C2A"/>
    <w:rsid w:val="006E79AE"/>
    <w:rsid w:val="006E7CEC"/>
    <w:rsid w:val="006F05D7"/>
    <w:rsid w:val="006F121F"/>
    <w:rsid w:val="006F2EBB"/>
    <w:rsid w:val="00704479"/>
    <w:rsid w:val="007122C2"/>
    <w:rsid w:val="00715203"/>
    <w:rsid w:val="00721F67"/>
    <w:rsid w:val="00723F60"/>
    <w:rsid w:val="00725575"/>
    <w:rsid w:val="00725F85"/>
    <w:rsid w:val="00727A1C"/>
    <w:rsid w:val="00730E11"/>
    <w:rsid w:val="00733937"/>
    <w:rsid w:val="00734455"/>
    <w:rsid w:val="00747D96"/>
    <w:rsid w:val="00755B2E"/>
    <w:rsid w:val="00770E72"/>
    <w:rsid w:val="007779DA"/>
    <w:rsid w:val="00780486"/>
    <w:rsid w:val="00781BB0"/>
    <w:rsid w:val="007862B8"/>
    <w:rsid w:val="00787EBE"/>
    <w:rsid w:val="00790A80"/>
    <w:rsid w:val="007A5EBB"/>
    <w:rsid w:val="007B2363"/>
    <w:rsid w:val="007D0208"/>
    <w:rsid w:val="007E53AB"/>
    <w:rsid w:val="007F0425"/>
    <w:rsid w:val="007F3B92"/>
    <w:rsid w:val="007F575F"/>
    <w:rsid w:val="007F5DEC"/>
    <w:rsid w:val="00800468"/>
    <w:rsid w:val="008004C8"/>
    <w:rsid w:val="00802584"/>
    <w:rsid w:val="00805C3E"/>
    <w:rsid w:val="00811CA3"/>
    <w:rsid w:val="00813512"/>
    <w:rsid w:val="00827E92"/>
    <w:rsid w:val="00831673"/>
    <w:rsid w:val="00834972"/>
    <w:rsid w:val="00844EEC"/>
    <w:rsid w:val="008458C0"/>
    <w:rsid w:val="00847B0E"/>
    <w:rsid w:val="0086006E"/>
    <w:rsid w:val="008670D4"/>
    <w:rsid w:val="008725D9"/>
    <w:rsid w:val="008741D3"/>
    <w:rsid w:val="00875D7B"/>
    <w:rsid w:val="00884936"/>
    <w:rsid w:val="008A3BF2"/>
    <w:rsid w:val="008B398C"/>
    <w:rsid w:val="008D5068"/>
    <w:rsid w:val="008D5187"/>
    <w:rsid w:val="008E5A7B"/>
    <w:rsid w:val="008F185F"/>
    <w:rsid w:val="008F42C2"/>
    <w:rsid w:val="008F638A"/>
    <w:rsid w:val="00901991"/>
    <w:rsid w:val="0090621A"/>
    <w:rsid w:val="00923FC9"/>
    <w:rsid w:val="00925B7A"/>
    <w:rsid w:val="009276C6"/>
    <w:rsid w:val="00927728"/>
    <w:rsid w:val="00933C74"/>
    <w:rsid w:val="00941855"/>
    <w:rsid w:val="00942428"/>
    <w:rsid w:val="0094656F"/>
    <w:rsid w:val="00953FD2"/>
    <w:rsid w:val="00995D3F"/>
    <w:rsid w:val="00997F07"/>
    <w:rsid w:val="009B6E45"/>
    <w:rsid w:val="009B7F95"/>
    <w:rsid w:val="009C1583"/>
    <w:rsid w:val="009C5620"/>
    <w:rsid w:val="009C7EA3"/>
    <w:rsid w:val="009D48E0"/>
    <w:rsid w:val="009E1482"/>
    <w:rsid w:val="009E278C"/>
    <w:rsid w:val="009E7CA7"/>
    <w:rsid w:val="009F05FE"/>
    <w:rsid w:val="009F36BE"/>
    <w:rsid w:val="00A029D5"/>
    <w:rsid w:val="00A10049"/>
    <w:rsid w:val="00A17F66"/>
    <w:rsid w:val="00A23102"/>
    <w:rsid w:val="00A3154F"/>
    <w:rsid w:val="00A317F5"/>
    <w:rsid w:val="00A33F75"/>
    <w:rsid w:val="00A35755"/>
    <w:rsid w:val="00A35A2F"/>
    <w:rsid w:val="00A41818"/>
    <w:rsid w:val="00A5641B"/>
    <w:rsid w:val="00A620BF"/>
    <w:rsid w:val="00A70C06"/>
    <w:rsid w:val="00A740EA"/>
    <w:rsid w:val="00A74DE8"/>
    <w:rsid w:val="00A75DC5"/>
    <w:rsid w:val="00A762C6"/>
    <w:rsid w:val="00A76FCC"/>
    <w:rsid w:val="00A8114D"/>
    <w:rsid w:val="00A849A2"/>
    <w:rsid w:val="00A84E01"/>
    <w:rsid w:val="00A90422"/>
    <w:rsid w:val="00A94F1A"/>
    <w:rsid w:val="00A9516B"/>
    <w:rsid w:val="00AA1EDD"/>
    <w:rsid w:val="00AB4457"/>
    <w:rsid w:val="00AB4C67"/>
    <w:rsid w:val="00AB603B"/>
    <w:rsid w:val="00AE6DE7"/>
    <w:rsid w:val="00AF41C0"/>
    <w:rsid w:val="00AF78EC"/>
    <w:rsid w:val="00B03472"/>
    <w:rsid w:val="00B11262"/>
    <w:rsid w:val="00B12351"/>
    <w:rsid w:val="00B13143"/>
    <w:rsid w:val="00B2725F"/>
    <w:rsid w:val="00B342DE"/>
    <w:rsid w:val="00B62CE3"/>
    <w:rsid w:val="00B6708F"/>
    <w:rsid w:val="00B67A6F"/>
    <w:rsid w:val="00B81135"/>
    <w:rsid w:val="00B812FC"/>
    <w:rsid w:val="00B96770"/>
    <w:rsid w:val="00BB65A7"/>
    <w:rsid w:val="00BC0641"/>
    <w:rsid w:val="00BC07BD"/>
    <w:rsid w:val="00BC5E09"/>
    <w:rsid w:val="00BD2E9C"/>
    <w:rsid w:val="00BD6A61"/>
    <w:rsid w:val="00BE6112"/>
    <w:rsid w:val="00BE6884"/>
    <w:rsid w:val="00BF0942"/>
    <w:rsid w:val="00BF23C8"/>
    <w:rsid w:val="00C04352"/>
    <w:rsid w:val="00C102D0"/>
    <w:rsid w:val="00C10D86"/>
    <w:rsid w:val="00C16638"/>
    <w:rsid w:val="00C216E5"/>
    <w:rsid w:val="00C21BEA"/>
    <w:rsid w:val="00C22CCA"/>
    <w:rsid w:val="00C23A25"/>
    <w:rsid w:val="00C439ED"/>
    <w:rsid w:val="00C4669F"/>
    <w:rsid w:val="00C46B86"/>
    <w:rsid w:val="00C474BC"/>
    <w:rsid w:val="00C54C34"/>
    <w:rsid w:val="00C60620"/>
    <w:rsid w:val="00C639B0"/>
    <w:rsid w:val="00C730E3"/>
    <w:rsid w:val="00C73C93"/>
    <w:rsid w:val="00C80106"/>
    <w:rsid w:val="00C82BFC"/>
    <w:rsid w:val="00C926AD"/>
    <w:rsid w:val="00CA0D55"/>
    <w:rsid w:val="00CC152E"/>
    <w:rsid w:val="00CC38B5"/>
    <w:rsid w:val="00CC5992"/>
    <w:rsid w:val="00CD2E8A"/>
    <w:rsid w:val="00CE1A5B"/>
    <w:rsid w:val="00CE27D6"/>
    <w:rsid w:val="00CE5567"/>
    <w:rsid w:val="00CF2170"/>
    <w:rsid w:val="00CF3C6C"/>
    <w:rsid w:val="00D029D5"/>
    <w:rsid w:val="00D06AD3"/>
    <w:rsid w:val="00D1291E"/>
    <w:rsid w:val="00D17BBE"/>
    <w:rsid w:val="00D21460"/>
    <w:rsid w:val="00D22A98"/>
    <w:rsid w:val="00D23124"/>
    <w:rsid w:val="00D23D30"/>
    <w:rsid w:val="00D25A49"/>
    <w:rsid w:val="00D25C12"/>
    <w:rsid w:val="00D27027"/>
    <w:rsid w:val="00D326C2"/>
    <w:rsid w:val="00D5320F"/>
    <w:rsid w:val="00D53C90"/>
    <w:rsid w:val="00D55BB3"/>
    <w:rsid w:val="00D710D6"/>
    <w:rsid w:val="00D71832"/>
    <w:rsid w:val="00D721F5"/>
    <w:rsid w:val="00D840AB"/>
    <w:rsid w:val="00D959A8"/>
    <w:rsid w:val="00D96747"/>
    <w:rsid w:val="00D9679C"/>
    <w:rsid w:val="00DA3680"/>
    <w:rsid w:val="00DA406C"/>
    <w:rsid w:val="00DC0356"/>
    <w:rsid w:val="00DC1D9C"/>
    <w:rsid w:val="00DC750D"/>
    <w:rsid w:val="00DD0409"/>
    <w:rsid w:val="00DD5936"/>
    <w:rsid w:val="00DE0EA2"/>
    <w:rsid w:val="00DE179C"/>
    <w:rsid w:val="00DE57C2"/>
    <w:rsid w:val="00DF32BF"/>
    <w:rsid w:val="00DF379C"/>
    <w:rsid w:val="00E049A2"/>
    <w:rsid w:val="00E059FB"/>
    <w:rsid w:val="00E20F5A"/>
    <w:rsid w:val="00E218F3"/>
    <w:rsid w:val="00E258E5"/>
    <w:rsid w:val="00E30228"/>
    <w:rsid w:val="00E32CB6"/>
    <w:rsid w:val="00E33370"/>
    <w:rsid w:val="00E33A5C"/>
    <w:rsid w:val="00E35EFE"/>
    <w:rsid w:val="00E369C6"/>
    <w:rsid w:val="00E44D5F"/>
    <w:rsid w:val="00E47755"/>
    <w:rsid w:val="00E57D06"/>
    <w:rsid w:val="00E614E3"/>
    <w:rsid w:val="00E7257F"/>
    <w:rsid w:val="00E8572C"/>
    <w:rsid w:val="00E91DC7"/>
    <w:rsid w:val="00E91EEB"/>
    <w:rsid w:val="00EA19B5"/>
    <w:rsid w:val="00EA4DDA"/>
    <w:rsid w:val="00EB0E8D"/>
    <w:rsid w:val="00EB5C56"/>
    <w:rsid w:val="00EC0511"/>
    <w:rsid w:val="00EC4C30"/>
    <w:rsid w:val="00EC4E51"/>
    <w:rsid w:val="00ED2362"/>
    <w:rsid w:val="00ED33EE"/>
    <w:rsid w:val="00ED62DA"/>
    <w:rsid w:val="00EE15F8"/>
    <w:rsid w:val="00EE37AE"/>
    <w:rsid w:val="00F00E79"/>
    <w:rsid w:val="00F01725"/>
    <w:rsid w:val="00F121D2"/>
    <w:rsid w:val="00F131C8"/>
    <w:rsid w:val="00F41184"/>
    <w:rsid w:val="00F443D0"/>
    <w:rsid w:val="00F46C66"/>
    <w:rsid w:val="00F472B8"/>
    <w:rsid w:val="00F5035B"/>
    <w:rsid w:val="00F64119"/>
    <w:rsid w:val="00F67CA8"/>
    <w:rsid w:val="00F81C11"/>
    <w:rsid w:val="00F82157"/>
    <w:rsid w:val="00F8350E"/>
    <w:rsid w:val="00F83ED0"/>
    <w:rsid w:val="00F8490C"/>
    <w:rsid w:val="00F94676"/>
    <w:rsid w:val="00FB61D3"/>
    <w:rsid w:val="00FB6C6D"/>
    <w:rsid w:val="00FC0A12"/>
    <w:rsid w:val="00FE0FA1"/>
    <w:rsid w:val="00FE7473"/>
    <w:rsid w:val="00FE7C18"/>
    <w:rsid w:val="00FE7C8D"/>
    <w:rsid w:val="00FF6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33FE2E"/>
  <w15:docId w15:val="{EACBF902-A162-4040-A93D-CEDBB9B88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08E0"/>
    <w:pPr>
      <w:jc w:val="both"/>
    </w:pPr>
    <w:rPr>
      <w:rFonts w:asciiTheme="minorHAnsi" w:hAnsiTheme="minorHAnsi"/>
      <w:sz w:val="22"/>
      <w:szCs w:val="24"/>
    </w:rPr>
  </w:style>
  <w:style w:type="paragraph" w:styleId="Ttulo1">
    <w:name w:val="heading 1"/>
    <w:basedOn w:val="Normal"/>
    <w:next w:val="Normal"/>
    <w:link w:val="Ttulo1Char"/>
    <w:qFormat/>
    <w:rsid w:val="00290F5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290F50"/>
    <w:pPr>
      <w:keepNext/>
      <w:suppressAutoHyphens/>
      <w:spacing w:before="240" w:after="60"/>
      <w:jc w:val="center"/>
      <w:outlineLvl w:val="1"/>
    </w:pPr>
    <w:rPr>
      <w:rFonts w:ascii="Arial" w:hAnsi="Arial"/>
      <w:b/>
      <w:bCs/>
      <w:i/>
      <w:iCs/>
      <w:sz w:val="28"/>
      <w:szCs w:val="28"/>
      <w:lang w:val="x-none" w:eastAsia="ar-SA"/>
    </w:rPr>
  </w:style>
  <w:style w:type="paragraph" w:styleId="Ttulo5">
    <w:name w:val="heading 5"/>
    <w:basedOn w:val="Normal"/>
    <w:next w:val="Normal"/>
    <w:link w:val="Ttulo5Char"/>
    <w:unhideWhenUsed/>
    <w:qFormat/>
    <w:rsid w:val="00EB0E8D"/>
    <w:pPr>
      <w:keepNext/>
      <w:tabs>
        <w:tab w:val="num" w:pos="0"/>
      </w:tabs>
      <w:suppressAutoHyphens/>
      <w:jc w:val="center"/>
      <w:outlineLvl w:val="4"/>
    </w:pPr>
    <w:rPr>
      <w:rFonts w:ascii="Tahoma" w:hAnsi="Tahoma"/>
      <w:b/>
      <w:bCs/>
      <w:sz w:val="20"/>
      <w:lang w:val="x-none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Cabeçalho superior"/>
    <w:basedOn w:val="Normal"/>
    <w:link w:val="CabealhoChar"/>
    <w:rsid w:val="00F472B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F472B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770E7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70E72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EB0E8D"/>
    <w:rPr>
      <w:rFonts w:ascii="Tahoma" w:hAnsi="Tahoma"/>
      <w:b/>
      <w:bCs/>
      <w:szCs w:val="24"/>
      <w:lang w:val="x-none" w:eastAsia="ar-SA"/>
    </w:rPr>
  </w:style>
  <w:style w:type="paragraph" w:styleId="PargrafodaLista">
    <w:name w:val="List Paragraph"/>
    <w:basedOn w:val="Normal"/>
    <w:uiPriority w:val="34"/>
    <w:qFormat/>
    <w:rsid w:val="001608E0"/>
    <w:pPr>
      <w:spacing w:line="360" w:lineRule="auto"/>
      <w:ind w:left="720"/>
      <w:contextualSpacing/>
    </w:pPr>
  </w:style>
  <w:style w:type="table" w:styleId="Tabelacomgrade">
    <w:name w:val="Table Grid"/>
    <w:basedOn w:val="Tabelanormal"/>
    <w:uiPriority w:val="39"/>
    <w:rsid w:val="00EB0E8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2">
    <w:name w:val="Body Text 2"/>
    <w:basedOn w:val="Normal"/>
    <w:link w:val="Corpodetexto2Char"/>
    <w:rsid w:val="00EB0E8D"/>
    <w:pPr>
      <w:suppressAutoHyphens/>
      <w:spacing w:after="120" w:line="480" w:lineRule="auto"/>
      <w:jc w:val="center"/>
    </w:pPr>
    <w:rPr>
      <w:lang w:val="x-none" w:eastAsia="ar-SA"/>
    </w:rPr>
  </w:style>
  <w:style w:type="character" w:customStyle="1" w:styleId="Corpodetexto2Char">
    <w:name w:val="Corpo de texto 2 Char"/>
    <w:basedOn w:val="Fontepargpadro"/>
    <w:link w:val="Corpodetexto2"/>
    <w:rsid w:val="00EB0E8D"/>
    <w:rPr>
      <w:sz w:val="24"/>
      <w:szCs w:val="24"/>
      <w:lang w:val="x-none" w:eastAsia="ar-SA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EB0E8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EB0E8D"/>
    <w:rPr>
      <w:sz w:val="16"/>
      <w:szCs w:val="16"/>
    </w:rPr>
  </w:style>
  <w:style w:type="paragraph" w:customStyle="1" w:styleId="Avanocorpodotexto">
    <w:name w:val="Avanço corpo do texto"/>
    <w:basedOn w:val="Normal"/>
    <w:rsid w:val="00EB0E8D"/>
    <w:pPr>
      <w:widowControl w:val="0"/>
      <w:tabs>
        <w:tab w:val="left" w:pos="8646"/>
        <w:tab w:val="left" w:pos="8788"/>
        <w:tab w:val="left" w:pos="10632"/>
      </w:tabs>
      <w:suppressAutoHyphens/>
      <w:autoSpaceDE w:val="0"/>
    </w:pPr>
    <w:rPr>
      <w:rFonts w:ascii="Arial" w:eastAsia="Arial" w:hAnsi="Arial" w:cs="Arial"/>
      <w:lang w:eastAsia="ar-SA"/>
    </w:rPr>
  </w:style>
  <w:style w:type="paragraph" w:styleId="Ttulo">
    <w:name w:val="Title"/>
    <w:basedOn w:val="Normal"/>
    <w:next w:val="Subttulo"/>
    <w:link w:val="TtuloChar"/>
    <w:qFormat/>
    <w:rsid w:val="00EB0E8D"/>
    <w:pPr>
      <w:suppressAutoHyphens/>
      <w:jc w:val="center"/>
    </w:pPr>
    <w:rPr>
      <w:b/>
      <w:sz w:val="20"/>
      <w:szCs w:val="20"/>
      <w:u w:val="single"/>
      <w:lang w:val="x-none" w:eastAsia="ar-SA"/>
    </w:rPr>
  </w:style>
  <w:style w:type="character" w:customStyle="1" w:styleId="TtuloChar">
    <w:name w:val="Título Char"/>
    <w:basedOn w:val="Fontepargpadro"/>
    <w:link w:val="Ttulo"/>
    <w:rsid w:val="00EB0E8D"/>
    <w:rPr>
      <w:b/>
      <w:u w:val="single"/>
      <w:lang w:val="x-none" w:eastAsia="ar-SA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B0E8D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B0E8D"/>
    <w:rPr>
      <w:sz w:val="24"/>
      <w:szCs w:val="24"/>
    </w:rPr>
  </w:style>
  <w:style w:type="paragraph" w:customStyle="1" w:styleId="Default">
    <w:name w:val="Default"/>
    <w:rsid w:val="00EB0E8D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xmsolistparagraph">
    <w:name w:val="x_msolistparagraph"/>
    <w:basedOn w:val="Normal"/>
    <w:rsid w:val="00EB0E8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EB0E8D"/>
  </w:style>
  <w:style w:type="paragraph" w:customStyle="1" w:styleId="xmsonormal">
    <w:name w:val="x_msonormal"/>
    <w:basedOn w:val="Normal"/>
    <w:rsid w:val="00EB0E8D"/>
    <w:pPr>
      <w:spacing w:before="100" w:beforeAutospacing="1" w:after="100" w:afterAutospacing="1"/>
    </w:pPr>
  </w:style>
  <w:style w:type="paragraph" w:styleId="Subttulo">
    <w:name w:val="Subtitle"/>
    <w:basedOn w:val="Normal"/>
    <w:next w:val="Normal"/>
    <w:link w:val="SubttuloChar"/>
    <w:uiPriority w:val="11"/>
    <w:qFormat/>
    <w:rsid w:val="00EB0E8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EB0E8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1">
    <w:name w:val="A1"/>
    <w:uiPriority w:val="99"/>
    <w:rsid w:val="00813512"/>
    <w:rPr>
      <w:color w:val="000000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290F5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orpodetexto">
    <w:name w:val="Body Text"/>
    <w:basedOn w:val="Normal"/>
    <w:link w:val="CorpodetextoChar"/>
    <w:rsid w:val="00290F50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290F50"/>
    <w:rPr>
      <w:sz w:val="24"/>
      <w:szCs w:val="24"/>
    </w:rPr>
  </w:style>
  <w:style w:type="character" w:customStyle="1" w:styleId="Ttulo2Char">
    <w:name w:val="Título 2 Char"/>
    <w:basedOn w:val="Fontepargpadro"/>
    <w:link w:val="Ttulo2"/>
    <w:rsid w:val="00290F50"/>
    <w:rPr>
      <w:rFonts w:ascii="Arial" w:hAnsi="Arial"/>
      <w:b/>
      <w:bCs/>
      <w:i/>
      <w:iCs/>
      <w:sz w:val="28"/>
      <w:szCs w:val="28"/>
      <w:lang w:val="x-none" w:eastAsia="ar-SA"/>
    </w:rPr>
  </w:style>
  <w:style w:type="paragraph" w:customStyle="1" w:styleId="Padro">
    <w:name w:val="Padrão"/>
    <w:rsid w:val="00290F50"/>
    <w:pPr>
      <w:widowControl w:val="0"/>
      <w:autoSpaceDE w:val="0"/>
      <w:autoSpaceDN w:val="0"/>
      <w:adjustRightInd w:val="0"/>
      <w:jc w:val="center"/>
    </w:pPr>
    <w:rPr>
      <w:sz w:val="24"/>
      <w:szCs w:val="24"/>
    </w:rPr>
  </w:style>
  <w:style w:type="paragraph" w:customStyle="1" w:styleId="Pargrafo1">
    <w:name w:val="Par grafo 1"/>
    <w:rsid w:val="00290F50"/>
    <w:pPr>
      <w:widowControl w:val="0"/>
      <w:suppressAutoHyphens/>
    </w:pPr>
    <w:rPr>
      <w:rFonts w:ascii="Letter Gothic" w:eastAsia="Arial" w:hAnsi="Letter Gothic"/>
      <w:sz w:val="24"/>
      <w:lang w:eastAsia="ar-SA"/>
    </w:rPr>
  </w:style>
  <w:style w:type="numbering" w:customStyle="1" w:styleId="FRED">
    <w:name w:val="FRED"/>
    <w:uiPriority w:val="99"/>
    <w:rsid w:val="001F1DC5"/>
    <w:pPr>
      <w:numPr>
        <w:numId w:val="18"/>
      </w:numPr>
    </w:pPr>
  </w:style>
  <w:style w:type="character" w:styleId="TtulodoLivro">
    <w:name w:val="Book Title"/>
    <w:basedOn w:val="Fontepargpadro"/>
    <w:uiPriority w:val="33"/>
    <w:qFormat/>
    <w:rsid w:val="0090621A"/>
    <w:rPr>
      <w:rFonts w:asciiTheme="minorHAnsi" w:hAnsiTheme="minorHAnsi"/>
      <w:b w:val="0"/>
      <w:bCs/>
      <w:i w:val="0"/>
      <w:iCs/>
      <w:spacing w:val="5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4D247D"/>
    <w:rPr>
      <w:sz w:val="24"/>
      <w:szCs w:val="24"/>
    </w:rPr>
  </w:style>
  <w:style w:type="paragraph" w:styleId="Legenda">
    <w:name w:val="caption"/>
    <w:basedOn w:val="Normal"/>
    <w:next w:val="Normal"/>
    <w:uiPriority w:val="35"/>
    <w:unhideWhenUsed/>
    <w:qFormat/>
    <w:rsid w:val="00DC0356"/>
    <w:pPr>
      <w:spacing w:after="200"/>
      <w:jc w:val="left"/>
    </w:pPr>
    <w:rPr>
      <w:rFonts w:ascii="Times New Roman" w:hAnsi="Times New Roman"/>
      <w:i/>
      <w:iCs/>
      <w:color w:val="1F497D" w:themeColor="text2"/>
      <w:sz w:val="18"/>
      <w:szCs w:val="18"/>
    </w:rPr>
  </w:style>
  <w:style w:type="character" w:customStyle="1" w:styleId="CabealhoChar">
    <w:name w:val="Cabeçalho Char"/>
    <w:aliases w:val="hd Char,he Char,Cabeçalho superior Char"/>
    <w:basedOn w:val="Fontepargpadro"/>
    <w:link w:val="Cabealho"/>
    <w:locked/>
    <w:rsid w:val="00A5641B"/>
    <w:rPr>
      <w:rFonts w:asciiTheme="minorHAnsi" w:hAnsiTheme="minorHAnsi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1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rquivos%20de%20Layouts%20Prefeitura%20Aragua&#237;na\Timbrados%20Prefeitura\Timbrados%20secretarias\MODELO%20A%20SEGUIR%20PRONT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5A2DC8-1869-41B9-A0BC-B50203748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A SEGUIR PRONTO</Template>
  <TotalTime>1449</TotalTime>
  <Pages>1</Pages>
  <Words>179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OFÍCIO:  000000</vt:lpstr>
    </vt:vector>
  </TitlesOfParts>
  <Company>Kille®Soft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E - Atestado de Visita Técnica</dc:title>
  <dc:creator>Rômulo Pereira</dc:creator>
  <cp:lastModifiedBy>victornaaguiar@hotmail.com</cp:lastModifiedBy>
  <cp:revision>55</cp:revision>
  <cp:lastPrinted>2022-12-22T15:21:00Z</cp:lastPrinted>
  <dcterms:created xsi:type="dcterms:W3CDTF">2022-12-02T11:20:00Z</dcterms:created>
  <dcterms:modified xsi:type="dcterms:W3CDTF">2025-07-04T13:28:00Z</dcterms:modified>
</cp:coreProperties>
</file>