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5DF02" w14:textId="062D7448" w:rsidR="00100D74" w:rsidRPr="005310DD" w:rsidRDefault="00533F06" w:rsidP="00533F06">
      <w:pPr>
        <w:spacing w:line="360" w:lineRule="auto"/>
        <w:jc w:val="center"/>
        <w:rPr>
          <w:rFonts w:cstheme="minorHAnsi"/>
          <w:sz w:val="24"/>
        </w:rPr>
      </w:pPr>
      <w:r w:rsidRPr="00533F06">
        <w:rPr>
          <w:rFonts w:cstheme="minorHAnsi"/>
          <w:b/>
          <w:bCs/>
          <w:sz w:val="24"/>
        </w:rPr>
        <w:t>DECLARAÇÃO DE CIÊNCIA SOBRE OS CRITÉRIOS DE REAJUSTE E REEQUILÍBRIO</w:t>
      </w:r>
    </w:p>
    <w:p w14:paraId="5BA95D74" w14:textId="77777777" w:rsidR="00035CC0" w:rsidRPr="005310DD" w:rsidRDefault="00035CC0" w:rsidP="00533F06">
      <w:pPr>
        <w:spacing w:line="360" w:lineRule="auto"/>
        <w:rPr>
          <w:rFonts w:cstheme="minorHAnsi"/>
          <w:sz w:val="24"/>
        </w:rPr>
      </w:pPr>
    </w:p>
    <w:p w14:paraId="5019A52D" w14:textId="7AE67D8B" w:rsidR="00DE57C2" w:rsidRPr="005310DD" w:rsidRDefault="00DE57C2" w:rsidP="00533F06">
      <w:pPr>
        <w:spacing w:line="360" w:lineRule="auto"/>
        <w:jc w:val="right"/>
        <w:rPr>
          <w:sz w:val="24"/>
        </w:rPr>
      </w:pPr>
      <w:bookmarkStart w:id="0" w:name="_GoBack"/>
      <w:bookmarkEnd w:id="0"/>
      <w:r w:rsidRPr="005310DD">
        <w:rPr>
          <w:sz w:val="24"/>
        </w:rPr>
        <w:t>[</w:t>
      </w:r>
      <w:r w:rsidR="00100D74" w:rsidRPr="005310DD">
        <w:rPr>
          <w:sz w:val="24"/>
        </w:rPr>
        <w:t>Município</w:t>
      </w:r>
      <w:r w:rsidRPr="005310DD">
        <w:rPr>
          <w:sz w:val="24"/>
        </w:rPr>
        <w:t>]/[UF], [dia] de [mês] de [ano].</w:t>
      </w:r>
    </w:p>
    <w:p w14:paraId="582DF05C" w14:textId="77777777" w:rsidR="00035CC0" w:rsidRPr="005310DD" w:rsidRDefault="00035CC0" w:rsidP="00533F06">
      <w:pPr>
        <w:spacing w:line="360" w:lineRule="auto"/>
        <w:rPr>
          <w:rFonts w:cstheme="minorHAnsi"/>
          <w:sz w:val="24"/>
        </w:rPr>
      </w:pPr>
    </w:p>
    <w:p w14:paraId="7DAECBAF" w14:textId="1A4E45D5" w:rsidR="00E47755" w:rsidRPr="005310DD" w:rsidRDefault="00E47755" w:rsidP="00DE57C2">
      <w:pPr>
        <w:spacing w:line="276" w:lineRule="auto"/>
        <w:jc w:val="left"/>
        <w:rPr>
          <w:rFonts w:cstheme="minorHAnsi"/>
          <w:sz w:val="24"/>
        </w:rPr>
      </w:pPr>
      <w:r w:rsidRPr="005310DD">
        <w:rPr>
          <w:rFonts w:cstheme="minorHAnsi"/>
          <w:sz w:val="24"/>
        </w:rPr>
        <w:t>À</w:t>
      </w:r>
    </w:p>
    <w:p w14:paraId="35C8F3AF" w14:textId="49EE9D67" w:rsidR="00E47755" w:rsidRPr="005310DD" w:rsidRDefault="00E47755" w:rsidP="00DE57C2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5310DD">
        <w:rPr>
          <w:rFonts w:cstheme="minorHAnsi"/>
          <w:b/>
          <w:bCs/>
          <w:sz w:val="24"/>
        </w:rPr>
        <w:t xml:space="preserve">COMISSÃO PERMANENTE DE LICITAÇÃO DE </w:t>
      </w:r>
      <w:r w:rsidR="00BF1249">
        <w:rPr>
          <w:rFonts w:cstheme="minorHAnsi"/>
          <w:b/>
          <w:bCs/>
          <w:sz w:val="24"/>
        </w:rPr>
        <w:t>AGUIARNÓPOLIS</w:t>
      </w:r>
      <w:r w:rsidRPr="005310DD">
        <w:rPr>
          <w:rFonts w:cstheme="minorHAnsi"/>
          <w:b/>
          <w:bCs/>
          <w:sz w:val="24"/>
        </w:rPr>
        <w:t>/TO</w:t>
      </w:r>
    </w:p>
    <w:p w14:paraId="1BF21F76" w14:textId="11BE76FF" w:rsidR="00E47755" w:rsidRPr="005310DD" w:rsidRDefault="00E47755" w:rsidP="00DE57C2">
      <w:pPr>
        <w:spacing w:line="276" w:lineRule="auto"/>
        <w:jc w:val="left"/>
        <w:rPr>
          <w:rFonts w:cstheme="minorHAnsi"/>
          <w:sz w:val="24"/>
        </w:rPr>
      </w:pPr>
      <w:r w:rsidRPr="005310DD">
        <w:rPr>
          <w:rFonts w:cstheme="minorHAnsi"/>
          <w:sz w:val="24"/>
        </w:rPr>
        <w:t>A/C</w:t>
      </w:r>
    </w:p>
    <w:p w14:paraId="3DCB7A42" w14:textId="3D4A1DDA" w:rsidR="00E47755" w:rsidRPr="005310DD" w:rsidRDefault="00E47755" w:rsidP="00DE57C2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5310DD">
        <w:rPr>
          <w:rFonts w:cstheme="minorHAnsi"/>
          <w:b/>
          <w:bCs/>
          <w:sz w:val="24"/>
        </w:rPr>
        <w:t xml:space="preserve">[NOME </w:t>
      </w:r>
      <w:r w:rsidR="004851F0" w:rsidRPr="005310DD">
        <w:rPr>
          <w:rFonts w:cstheme="minorHAnsi"/>
          <w:b/>
          <w:bCs/>
          <w:sz w:val="24"/>
        </w:rPr>
        <w:t>DO PRESIDENTE</w:t>
      </w:r>
      <w:r w:rsidRPr="005310DD">
        <w:rPr>
          <w:rFonts w:cstheme="minorHAnsi"/>
          <w:b/>
          <w:bCs/>
          <w:sz w:val="24"/>
        </w:rPr>
        <w:t>]</w:t>
      </w:r>
    </w:p>
    <w:p w14:paraId="04B3DAE8" w14:textId="77777777" w:rsidR="0058275A" w:rsidRPr="005310DD" w:rsidRDefault="0058275A" w:rsidP="00533F06">
      <w:pPr>
        <w:spacing w:line="360" w:lineRule="auto"/>
        <w:rPr>
          <w:rFonts w:cstheme="minorHAnsi"/>
          <w:sz w:val="24"/>
        </w:rPr>
      </w:pPr>
    </w:p>
    <w:p w14:paraId="4C1524FE" w14:textId="77777777" w:rsidR="00533F06" w:rsidRDefault="00533F06" w:rsidP="00533F06">
      <w:pPr>
        <w:spacing w:line="360" w:lineRule="auto"/>
        <w:ind w:firstLine="1418"/>
        <w:rPr>
          <w:rFonts w:cstheme="minorHAnsi"/>
          <w:sz w:val="24"/>
        </w:rPr>
      </w:pPr>
      <w:r>
        <w:rPr>
          <w:rFonts w:cstheme="minorHAnsi"/>
          <w:sz w:val="24"/>
        </w:rPr>
        <w:t>A</w:t>
      </w:r>
      <w:r w:rsidR="00A90422" w:rsidRPr="005310DD">
        <w:rPr>
          <w:rFonts w:cstheme="minorHAnsi"/>
          <w:sz w:val="24"/>
        </w:rPr>
        <w:t xml:space="preserve"> empresa</w:t>
      </w:r>
      <w:r w:rsidR="00E47755" w:rsidRPr="005310DD"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b/>
          <w:bCs/>
          <w:sz w:val="24"/>
        </w:rPr>
        <w:t>[</w:t>
      </w:r>
      <w:r w:rsidR="00E47755" w:rsidRPr="005310DD">
        <w:rPr>
          <w:rFonts w:cstheme="minorHAnsi"/>
          <w:b/>
          <w:bCs/>
          <w:sz w:val="24"/>
        </w:rPr>
        <w:t>RAZÃO SOCIAL COMPLETA</w:t>
      </w:r>
      <w:r w:rsidR="00DE57C2" w:rsidRPr="005310DD">
        <w:rPr>
          <w:rFonts w:cstheme="minorHAnsi"/>
          <w:b/>
          <w:bCs/>
          <w:sz w:val="24"/>
        </w:rPr>
        <w:t>]</w:t>
      </w:r>
      <w:r w:rsidR="00E47755" w:rsidRPr="005310DD">
        <w:rPr>
          <w:rFonts w:cstheme="minorHAnsi"/>
          <w:sz w:val="24"/>
        </w:rPr>
        <w:t>, inscrita no CNPJ/MF n</w:t>
      </w:r>
      <w:r w:rsidR="00DE57C2" w:rsidRPr="005310DD">
        <w:rPr>
          <w:rFonts w:cstheme="minorHAnsi"/>
          <w:sz w:val="24"/>
        </w:rPr>
        <w:t>°</w:t>
      </w:r>
      <w:r w:rsidR="00E47755" w:rsidRPr="005310DD"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sz w:val="24"/>
        </w:rPr>
        <w:t>[</w:t>
      </w:r>
      <w:r w:rsidR="00100D74" w:rsidRPr="005310DD">
        <w:rPr>
          <w:rFonts w:cstheme="minorHAnsi"/>
          <w:sz w:val="24"/>
        </w:rPr>
        <w:t>N</w:t>
      </w:r>
      <w:r w:rsidR="00DE57C2" w:rsidRPr="005310DD">
        <w:rPr>
          <w:rFonts w:cstheme="minorHAnsi"/>
          <w:sz w:val="24"/>
        </w:rPr>
        <w:t>úmero do CNPJ]</w:t>
      </w:r>
      <w:r w:rsidR="00E47755" w:rsidRPr="005310DD">
        <w:rPr>
          <w:rFonts w:cstheme="minorHAnsi"/>
          <w:sz w:val="24"/>
        </w:rPr>
        <w:t xml:space="preserve">, sediada </w:t>
      </w:r>
      <w:r w:rsidR="00DE57C2" w:rsidRPr="005310DD">
        <w:rPr>
          <w:rFonts w:cstheme="minorHAnsi"/>
          <w:sz w:val="24"/>
        </w:rPr>
        <w:t xml:space="preserve">na [Endereço Completo no formato: R. ou Av., </w:t>
      </w:r>
      <w:proofErr w:type="spellStart"/>
      <w:r w:rsidR="00DE57C2" w:rsidRPr="005310DD">
        <w:rPr>
          <w:rFonts w:cstheme="minorHAnsi"/>
          <w:sz w:val="24"/>
        </w:rPr>
        <w:t>Qd</w:t>
      </w:r>
      <w:proofErr w:type="spellEnd"/>
      <w:r w:rsidR="00DE57C2" w:rsidRPr="005310DD">
        <w:rPr>
          <w:rFonts w:cstheme="minorHAnsi"/>
          <w:sz w:val="24"/>
        </w:rPr>
        <w:t xml:space="preserve">., </w:t>
      </w:r>
      <w:proofErr w:type="spellStart"/>
      <w:r w:rsidR="00DE57C2" w:rsidRPr="005310DD">
        <w:rPr>
          <w:rFonts w:cstheme="minorHAnsi"/>
          <w:sz w:val="24"/>
        </w:rPr>
        <w:t>Lt</w:t>
      </w:r>
      <w:proofErr w:type="spellEnd"/>
      <w:r w:rsidR="00DE57C2" w:rsidRPr="005310DD">
        <w:rPr>
          <w:rFonts w:cstheme="minorHAnsi"/>
          <w:sz w:val="24"/>
        </w:rPr>
        <w:t>., n° - setor/bairro - Município/UF, CEP:</w:t>
      </w:r>
      <w:r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sz w:val="24"/>
        </w:rPr>
        <w:t>]</w:t>
      </w:r>
      <w:r w:rsidR="00E47755" w:rsidRPr="005310DD">
        <w:rPr>
          <w:rFonts w:cstheme="minorHAnsi"/>
          <w:sz w:val="24"/>
        </w:rPr>
        <w:t>,</w:t>
      </w:r>
      <w:r>
        <w:rPr>
          <w:rFonts w:cstheme="minorHAnsi"/>
          <w:sz w:val="24"/>
        </w:rPr>
        <w:t xml:space="preserve"> através de seu representante legal </w:t>
      </w:r>
      <w:r w:rsidRPr="00533F06">
        <w:rPr>
          <w:rFonts w:cstheme="minorHAnsi"/>
          <w:b/>
          <w:bCs/>
          <w:sz w:val="24"/>
        </w:rPr>
        <w:t>[NOME COMPLETO DO REPRESENTANTE LEGAL]</w:t>
      </w:r>
      <w:r w:rsidR="00E47755" w:rsidRPr="00533F06">
        <w:rPr>
          <w:rFonts w:cstheme="minorHAnsi"/>
          <w:sz w:val="24"/>
        </w:rPr>
        <w:t xml:space="preserve"> </w:t>
      </w:r>
      <w:r w:rsidRPr="00533F06">
        <w:rPr>
          <w:rFonts w:cstheme="minorHAnsi"/>
          <w:sz w:val="24"/>
        </w:rPr>
        <w:t>declara para os devidos fins que possui total conhecimento dos preços ofertados, estando ciente que somente será aplicado REAJUSTE após o prazo de 1 (um) ano.</w:t>
      </w:r>
    </w:p>
    <w:p w14:paraId="09CDEBBD" w14:textId="13F54BBE" w:rsidR="00A90422" w:rsidRPr="005310DD" w:rsidRDefault="00533F06" w:rsidP="00533F06">
      <w:pPr>
        <w:spacing w:line="360" w:lineRule="auto"/>
        <w:ind w:firstLine="1418"/>
        <w:rPr>
          <w:rFonts w:cstheme="minorHAnsi"/>
          <w:sz w:val="24"/>
        </w:rPr>
      </w:pPr>
      <w:r w:rsidRPr="00533F06">
        <w:rPr>
          <w:rFonts w:cstheme="minorHAnsi"/>
          <w:sz w:val="24"/>
        </w:rPr>
        <w:t>Declara ainda que possui ciência que somente possuirá direito a REEQUILÍBRIO ECONÔMICO-FINANCEIRO durante a vigência do CONTRATO e antes de eventual prorrogação, bem como, que o REEQUILÍBRIO ECONÔMICO-FINANCEIRO somente será concedido em casos fortuitos ou de força maior, e para que seu pleito e utilização sejam legítimos é necessária a comprovação de que haja inequívoca anomalia de mercado, a qual seria impossível de prever ou, se previsível, quantificar seus reais impactos.</w:t>
      </w:r>
    </w:p>
    <w:p w14:paraId="4CB54A0F" w14:textId="0EED5D71" w:rsidR="00E47755" w:rsidRPr="005310DD" w:rsidRDefault="00E47755" w:rsidP="00533F06">
      <w:pPr>
        <w:spacing w:line="360" w:lineRule="auto"/>
        <w:ind w:firstLine="1418"/>
        <w:rPr>
          <w:rFonts w:cstheme="minorHAnsi"/>
          <w:sz w:val="24"/>
        </w:rPr>
      </w:pPr>
      <w:r w:rsidRPr="005310DD">
        <w:rPr>
          <w:rFonts w:cstheme="minorHAnsi"/>
          <w:sz w:val="24"/>
        </w:rPr>
        <w:t xml:space="preserve">Por ser a expressão da verdade, </w:t>
      </w:r>
      <w:r w:rsidR="00533F06">
        <w:rPr>
          <w:rFonts w:cstheme="minorHAnsi"/>
          <w:sz w:val="24"/>
        </w:rPr>
        <w:t>é</w:t>
      </w:r>
      <w:r w:rsidR="00533F06" w:rsidRPr="00533F06">
        <w:rPr>
          <w:rFonts w:cstheme="minorHAnsi"/>
          <w:sz w:val="24"/>
        </w:rPr>
        <w:t xml:space="preserve"> o que tem a declarar</w:t>
      </w:r>
      <w:r w:rsidRPr="005310DD">
        <w:rPr>
          <w:rFonts w:cstheme="minorHAnsi"/>
          <w:sz w:val="24"/>
        </w:rPr>
        <w:t>.</w:t>
      </w:r>
    </w:p>
    <w:p w14:paraId="3CFCEF40" w14:textId="1B1B4B9C" w:rsidR="00A90422" w:rsidRDefault="00A90422" w:rsidP="0012506E">
      <w:pPr>
        <w:spacing w:line="276" w:lineRule="auto"/>
        <w:rPr>
          <w:rFonts w:cstheme="minorHAnsi"/>
          <w:sz w:val="24"/>
        </w:rPr>
      </w:pPr>
    </w:p>
    <w:p w14:paraId="01306E93" w14:textId="77777777" w:rsidR="001C26C1" w:rsidRPr="005310DD" w:rsidRDefault="001C26C1" w:rsidP="0012506E">
      <w:pPr>
        <w:spacing w:line="276" w:lineRule="auto"/>
        <w:rPr>
          <w:rFonts w:cstheme="minorHAnsi"/>
          <w:sz w:val="24"/>
        </w:rPr>
      </w:pPr>
    </w:p>
    <w:p w14:paraId="4E73419E" w14:textId="77777777" w:rsidR="00A90422" w:rsidRPr="005310DD" w:rsidRDefault="00A90422" w:rsidP="0012506E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499" w:type="dxa"/>
        <w:jc w:val="center"/>
        <w:tblLook w:val="04A0" w:firstRow="1" w:lastRow="0" w:firstColumn="1" w:lastColumn="0" w:noHBand="0" w:noVBand="1"/>
      </w:tblPr>
      <w:tblGrid>
        <w:gridCol w:w="5499"/>
      </w:tblGrid>
      <w:tr w:rsidR="00A90422" w:rsidRPr="005310DD" w14:paraId="6878634C" w14:textId="77777777" w:rsidTr="001C26C1">
        <w:trPr>
          <w:jc w:val="center"/>
        </w:trPr>
        <w:tc>
          <w:tcPr>
            <w:tcW w:w="54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A91C4C" w14:textId="77777777" w:rsidR="00A90422" w:rsidRPr="005310DD" w:rsidRDefault="00A90422" w:rsidP="000D6D51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5310DD">
              <w:rPr>
                <w:rFonts w:cstheme="minorHAnsi"/>
                <w:b/>
                <w:bCs/>
                <w:sz w:val="24"/>
              </w:rPr>
              <w:t>[RAZÃO SOCIAL COMPLETA]</w:t>
            </w:r>
          </w:p>
          <w:p w14:paraId="10AF578B" w14:textId="77777777" w:rsidR="00A90422" w:rsidRPr="001C26C1" w:rsidRDefault="00A90422" w:rsidP="000D6D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26C1">
              <w:rPr>
                <w:rFonts w:cstheme="minorHAnsi"/>
                <w:sz w:val="20"/>
                <w:szCs w:val="20"/>
              </w:rPr>
              <w:t>CNPJ n° [Número do CNPJ]</w:t>
            </w:r>
          </w:p>
          <w:p w14:paraId="31BE315C" w14:textId="2D3B26F9" w:rsidR="00A90422" w:rsidRPr="005310DD" w:rsidRDefault="00A90422" w:rsidP="000D6D51">
            <w:pPr>
              <w:jc w:val="center"/>
              <w:rPr>
                <w:rFonts w:cstheme="minorHAnsi"/>
                <w:sz w:val="24"/>
              </w:rPr>
            </w:pPr>
            <w:r w:rsidRPr="001C26C1">
              <w:rPr>
                <w:rFonts w:cstheme="minorHAnsi"/>
                <w:sz w:val="20"/>
                <w:szCs w:val="20"/>
              </w:rPr>
              <w:t xml:space="preserve">[Nome do Representante Legal </w:t>
            </w:r>
            <w:r w:rsidR="0058275A" w:rsidRPr="001C26C1">
              <w:rPr>
                <w:rFonts w:cstheme="minorHAnsi"/>
                <w:sz w:val="20"/>
                <w:szCs w:val="20"/>
              </w:rPr>
              <w:t>que assinar</w:t>
            </w:r>
            <w:r w:rsidRPr="001C26C1">
              <w:rPr>
                <w:rFonts w:cstheme="minorHAnsi"/>
                <w:sz w:val="20"/>
                <w:szCs w:val="20"/>
              </w:rPr>
              <w:t>]</w:t>
            </w:r>
          </w:p>
        </w:tc>
      </w:tr>
    </w:tbl>
    <w:p w14:paraId="16581A16" w14:textId="77777777" w:rsidR="00E47755" w:rsidRPr="005310DD" w:rsidRDefault="00E47755" w:rsidP="00533F06">
      <w:pPr>
        <w:spacing w:line="276" w:lineRule="auto"/>
        <w:rPr>
          <w:rFonts w:cstheme="minorHAnsi"/>
          <w:sz w:val="2"/>
          <w:szCs w:val="2"/>
        </w:rPr>
      </w:pPr>
    </w:p>
    <w:sectPr w:rsidR="00E47755" w:rsidRPr="005310DD" w:rsidSect="00BF1249">
      <w:headerReference w:type="default" r:id="rId8"/>
      <w:footerReference w:type="default" r:id="rId9"/>
      <w:pgSz w:w="11905" w:h="16837" w:code="9"/>
      <w:pgMar w:top="1702" w:right="851" w:bottom="1134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66F40" w14:textId="77777777" w:rsidR="005845C5" w:rsidRDefault="005845C5">
      <w:r>
        <w:separator/>
      </w:r>
    </w:p>
  </w:endnote>
  <w:endnote w:type="continuationSeparator" w:id="0">
    <w:p w14:paraId="4409A58D" w14:textId="77777777" w:rsidR="005845C5" w:rsidRDefault="0058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799DB" w14:textId="37AB5D51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7F164F88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15F6009B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3B58B" w14:textId="77777777" w:rsidR="005845C5" w:rsidRDefault="005845C5">
      <w:r>
        <w:separator/>
      </w:r>
    </w:p>
  </w:footnote>
  <w:footnote w:type="continuationSeparator" w:id="0">
    <w:p w14:paraId="4268A363" w14:textId="77777777" w:rsidR="005845C5" w:rsidRDefault="00584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928C9" w14:textId="77777777" w:rsidR="00BF1249" w:rsidRDefault="00BF1249" w:rsidP="00BF1249">
    <w:pPr>
      <w:pStyle w:val="Cabealho"/>
    </w:pPr>
    <w:r>
      <w:t xml:space="preserve">                                                      </w:t>
    </w:r>
  </w:p>
  <w:p w14:paraId="2B64D2D7" w14:textId="7C2A368A" w:rsidR="00BF1249" w:rsidRDefault="00BF1249" w:rsidP="00BF124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4C3E2F" wp14:editId="2A7DF81A">
          <wp:simplePos x="0" y="0"/>
          <wp:positionH relativeFrom="margin">
            <wp:posOffset>106680</wp:posOffset>
          </wp:positionH>
          <wp:positionV relativeFrom="paragraph">
            <wp:posOffset>635</wp:posOffset>
          </wp:positionV>
          <wp:extent cx="1771650" cy="80962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ESTADO DO TOCANTINS</w:t>
    </w:r>
  </w:p>
  <w:p w14:paraId="55F956A0" w14:textId="77777777" w:rsidR="00BF1249" w:rsidRDefault="00BF1249" w:rsidP="00BF1249">
    <w:pPr>
      <w:pStyle w:val="Cabealho"/>
      <w:ind w:left="1701"/>
    </w:pPr>
    <w:r>
      <w:t xml:space="preserve">                    PREFEITURA MUNICIPAL DE AGUIARNÓPOLIS</w:t>
    </w:r>
  </w:p>
  <w:p w14:paraId="597D0DC4" w14:textId="3F4C684E" w:rsidR="00BF1249" w:rsidRDefault="00BF1249" w:rsidP="00BF1249">
    <w:pPr>
      <w:pStyle w:val="Cabealho"/>
      <w:ind w:left="1701"/>
    </w:pPr>
    <w:r>
      <w:t xml:space="preserve">                    CNPJ 01.634.074/0001-42</w:t>
    </w:r>
  </w:p>
  <w:p w14:paraId="4D1ACC85" w14:textId="3EFBD9E5" w:rsidR="00197715" w:rsidRPr="00BB65A7" w:rsidRDefault="00BF1249" w:rsidP="00BF1249">
    <w:pPr>
      <w:pStyle w:val="Cabealho"/>
      <w:spacing w:line="360" w:lineRule="auto"/>
      <w:rPr>
        <w:rFonts w:ascii="Arial" w:hAnsi="Arial" w:cs="Arial"/>
      </w:rPr>
    </w:pPr>
    <w:r>
      <w:t xml:space="preserve">                                </w:t>
    </w:r>
    <w:r w:rsidR="00EC65B9">
      <w:t xml:space="preserve">                       Adm. 2025-2028</w:t>
    </w:r>
    <w:r>
      <w:t xml:space="preserve"> </w:t>
    </w:r>
    <w:r w:rsidRPr="00DD2FE7">
      <w:rPr>
        <w:b/>
        <w:bCs/>
        <w:i/>
        <w:iCs/>
      </w:rPr>
      <w:t>Tempo de cuidar, tempo de crescer!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B05"/>
    <w:multiLevelType w:val="multilevel"/>
    <w:tmpl w:val="CF2EBA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02A34A2F"/>
    <w:multiLevelType w:val="hybridMultilevel"/>
    <w:tmpl w:val="F3189DF6"/>
    <w:lvl w:ilvl="0" w:tplc="8020D266">
      <w:start w:val="4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C723AF"/>
    <w:multiLevelType w:val="hybridMultilevel"/>
    <w:tmpl w:val="057495E8"/>
    <w:lvl w:ilvl="0" w:tplc="87A0A79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C97073"/>
    <w:multiLevelType w:val="multilevel"/>
    <w:tmpl w:val="63367844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6110D6"/>
    <w:multiLevelType w:val="multilevel"/>
    <w:tmpl w:val="2A460966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lvlText w:val="%1.%2-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728" w:hanging="2160"/>
      </w:pPr>
      <w:rPr>
        <w:rFonts w:hint="default"/>
      </w:rPr>
    </w:lvl>
  </w:abstractNum>
  <w:abstractNum w:abstractNumId="5" w15:restartNumberingAfterBreak="0">
    <w:nsid w:val="0D4126C3"/>
    <w:multiLevelType w:val="multilevel"/>
    <w:tmpl w:val="8A9C07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3D7070"/>
    <w:multiLevelType w:val="multilevel"/>
    <w:tmpl w:val="8940F0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496D0F"/>
    <w:multiLevelType w:val="multilevel"/>
    <w:tmpl w:val="09E03A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178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36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5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79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 w:val="0"/>
      </w:rPr>
    </w:lvl>
  </w:abstractNum>
  <w:abstractNum w:abstractNumId="8" w15:restartNumberingAfterBreak="0">
    <w:nsid w:val="117F6AC1"/>
    <w:multiLevelType w:val="hybridMultilevel"/>
    <w:tmpl w:val="C7A220F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27B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A6255A"/>
    <w:multiLevelType w:val="multilevel"/>
    <w:tmpl w:val="F4A058F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1004"/>
      </w:pPr>
      <w:rPr>
        <w:rFonts w:hint="default"/>
        <w:b w:val="0"/>
        <w:bCs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6F65260"/>
    <w:multiLevelType w:val="hybridMultilevel"/>
    <w:tmpl w:val="F2B240D6"/>
    <w:lvl w:ilvl="0" w:tplc="3C5298A8">
      <w:start w:val="1"/>
      <w:numFmt w:val="lowerLetter"/>
      <w:suff w:val="space"/>
      <w:lvlText w:val="%1)"/>
      <w:lvlJc w:val="left"/>
      <w:pPr>
        <w:ind w:left="1395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65415"/>
    <w:multiLevelType w:val="multilevel"/>
    <w:tmpl w:val="1060B6A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Theme="minorHAnsi" w:eastAsia="Times New Roman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0E0FD8"/>
    <w:multiLevelType w:val="hybridMultilevel"/>
    <w:tmpl w:val="57FCBF76"/>
    <w:lvl w:ilvl="0" w:tplc="BDA056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E0A06"/>
    <w:multiLevelType w:val="multilevel"/>
    <w:tmpl w:val="9020AC04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9"/>
      <w:numFmt w:val="decimal"/>
      <w:lvlText w:val="%1.%2-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568" w:hanging="2160"/>
      </w:pPr>
      <w:rPr>
        <w:rFonts w:hint="default"/>
      </w:rPr>
    </w:lvl>
  </w:abstractNum>
  <w:abstractNum w:abstractNumId="14" w15:restartNumberingAfterBreak="0">
    <w:nsid w:val="34572746"/>
    <w:multiLevelType w:val="multilevel"/>
    <w:tmpl w:val="9606023A"/>
    <w:styleLink w:val="FRED"/>
    <w:lvl w:ilvl="0">
      <w:start w:val="1"/>
      <w:numFmt w:val="decimal"/>
      <w:lvlText w:val="%1"/>
      <w:lvlJc w:val="left"/>
      <w:pPr>
        <w:ind w:left="786" w:hanging="360"/>
      </w:pPr>
      <w:rPr>
        <w:rFonts w:ascii="Times New Roman" w:hAnsi="Times New Roman"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ascii="Times New Roman" w:hAnsi="Times New Roman" w:hint="default"/>
      </w:rPr>
    </w:lvl>
    <w:lvl w:ilvl="4">
      <w:start w:val="1"/>
      <w:numFmt w:val="upperRoman"/>
      <w:lvlText w:val="%5"/>
      <w:lvlJc w:val="left"/>
      <w:pPr>
        <w:ind w:left="1800" w:hanging="360"/>
      </w:pPr>
      <w:rPr>
        <w:rFonts w:ascii="Times New Roman" w:hAnsi="Times New Roman" w:hint="default"/>
      </w:rPr>
    </w:lvl>
    <w:lvl w:ilvl="5">
      <w:start w:val="1"/>
      <w:numFmt w:val="lowerLetter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37E2127C"/>
    <w:multiLevelType w:val="hybridMultilevel"/>
    <w:tmpl w:val="EDEE7B88"/>
    <w:lvl w:ilvl="0" w:tplc="B79438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76394"/>
    <w:multiLevelType w:val="multilevel"/>
    <w:tmpl w:val="DA1262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D4D6C8A"/>
    <w:multiLevelType w:val="hybridMultilevel"/>
    <w:tmpl w:val="4104A81A"/>
    <w:lvl w:ilvl="0" w:tplc="9F9002B6">
      <w:start w:val="1"/>
      <w:numFmt w:val="lowerLetter"/>
      <w:suff w:val="space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F0449F4"/>
    <w:multiLevelType w:val="multilevel"/>
    <w:tmpl w:val="B2169AC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6"/>
      <w:numFmt w:val="decimal"/>
      <w:lvlText w:val="%1.%2-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43B53F03"/>
    <w:multiLevelType w:val="multilevel"/>
    <w:tmpl w:val="9606023A"/>
    <w:numStyleLink w:val="FRED"/>
  </w:abstractNum>
  <w:abstractNum w:abstractNumId="20" w15:restartNumberingAfterBreak="0">
    <w:nsid w:val="45162CE7"/>
    <w:multiLevelType w:val="multilevel"/>
    <w:tmpl w:val="CD189B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470A0791"/>
    <w:multiLevelType w:val="hybridMultilevel"/>
    <w:tmpl w:val="144856B2"/>
    <w:lvl w:ilvl="0" w:tplc="66424A2E">
      <w:start w:val="1"/>
      <w:numFmt w:val="upperLetter"/>
      <w:lvlText w:val="%1)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343D1E"/>
    <w:multiLevelType w:val="hybridMultilevel"/>
    <w:tmpl w:val="2E420A44"/>
    <w:lvl w:ilvl="0" w:tplc="3FD8D0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601E9"/>
    <w:multiLevelType w:val="hybridMultilevel"/>
    <w:tmpl w:val="A706FDC0"/>
    <w:lvl w:ilvl="0" w:tplc="04160017">
      <w:start w:val="1"/>
      <w:numFmt w:val="lowerLetter"/>
      <w:lvlText w:val="%1)"/>
      <w:lvlJc w:val="left"/>
      <w:pPr>
        <w:ind w:left="1143" w:hanging="360"/>
      </w:pPr>
    </w:lvl>
    <w:lvl w:ilvl="1" w:tplc="04160019">
      <w:start w:val="1"/>
      <w:numFmt w:val="lowerLetter"/>
      <w:lvlText w:val="%2."/>
      <w:lvlJc w:val="left"/>
      <w:pPr>
        <w:ind w:left="1863" w:hanging="360"/>
      </w:pPr>
    </w:lvl>
    <w:lvl w:ilvl="2" w:tplc="0416001B">
      <w:start w:val="1"/>
      <w:numFmt w:val="lowerRoman"/>
      <w:lvlText w:val="%3."/>
      <w:lvlJc w:val="right"/>
      <w:pPr>
        <w:ind w:left="2583" w:hanging="180"/>
      </w:pPr>
    </w:lvl>
    <w:lvl w:ilvl="3" w:tplc="0416000F">
      <w:start w:val="1"/>
      <w:numFmt w:val="decimal"/>
      <w:lvlText w:val="%4."/>
      <w:lvlJc w:val="left"/>
      <w:pPr>
        <w:ind w:left="3303" w:hanging="360"/>
      </w:pPr>
    </w:lvl>
    <w:lvl w:ilvl="4" w:tplc="04160019">
      <w:start w:val="1"/>
      <w:numFmt w:val="lowerLetter"/>
      <w:lvlText w:val="%5."/>
      <w:lvlJc w:val="left"/>
      <w:pPr>
        <w:ind w:left="4023" w:hanging="360"/>
      </w:pPr>
    </w:lvl>
    <w:lvl w:ilvl="5" w:tplc="0416001B">
      <w:start w:val="1"/>
      <w:numFmt w:val="lowerRoman"/>
      <w:lvlText w:val="%6."/>
      <w:lvlJc w:val="right"/>
      <w:pPr>
        <w:ind w:left="4743" w:hanging="180"/>
      </w:pPr>
    </w:lvl>
    <w:lvl w:ilvl="6" w:tplc="0416000F">
      <w:start w:val="1"/>
      <w:numFmt w:val="decimal"/>
      <w:lvlText w:val="%7."/>
      <w:lvlJc w:val="left"/>
      <w:pPr>
        <w:ind w:left="5463" w:hanging="360"/>
      </w:pPr>
    </w:lvl>
    <w:lvl w:ilvl="7" w:tplc="04160019">
      <w:start w:val="1"/>
      <w:numFmt w:val="lowerLetter"/>
      <w:lvlText w:val="%8."/>
      <w:lvlJc w:val="left"/>
      <w:pPr>
        <w:ind w:left="6183" w:hanging="360"/>
      </w:pPr>
    </w:lvl>
    <w:lvl w:ilvl="8" w:tplc="0416001B">
      <w:start w:val="1"/>
      <w:numFmt w:val="lowerRoman"/>
      <w:lvlText w:val="%9."/>
      <w:lvlJc w:val="right"/>
      <w:pPr>
        <w:ind w:left="6903" w:hanging="180"/>
      </w:pPr>
    </w:lvl>
  </w:abstractNum>
  <w:abstractNum w:abstractNumId="24" w15:restartNumberingAfterBreak="0">
    <w:nsid w:val="7B8A2592"/>
    <w:multiLevelType w:val="multilevel"/>
    <w:tmpl w:val="09B2724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7EB716F4"/>
    <w:multiLevelType w:val="hybridMultilevel"/>
    <w:tmpl w:val="74543492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20"/>
  </w:num>
  <w:num w:numId="8">
    <w:abstractNumId w:val="21"/>
  </w:num>
  <w:num w:numId="9">
    <w:abstractNumId w:val="23"/>
  </w:num>
  <w:num w:numId="10">
    <w:abstractNumId w:val="22"/>
  </w:num>
  <w:num w:numId="11">
    <w:abstractNumId w:val="12"/>
  </w:num>
  <w:num w:numId="12">
    <w:abstractNumId w:val="1"/>
  </w:num>
  <w:num w:numId="13">
    <w:abstractNumId w:val="2"/>
  </w:num>
  <w:num w:numId="14">
    <w:abstractNumId w:val="6"/>
  </w:num>
  <w:num w:numId="15">
    <w:abstractNumId w:val="0"/>
  </w:num>
  <w:num w:numId="16">
    <w:abstractNumId w:val="1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lvl w:ilvl="0">
        <w:start w:val="1"/>
        <w:numFmt w:val="decimal"/>
        <w:lvlText w:val="%1"/>
        <w:lvlJc w:val="left"/>
        <w:pPr>
          <w:ind w:left="786" w:hanging="360"/>
        </w:pPr>
        <w:rPr>
          <w:rFonts w:ascii="Times New Roman" w:hAnsi="Times New Roman" w:hint="default"/>
          <w:b/>
          <w:i w:val="0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ascii="Times New Roman" w:hAnsi="Times New Roman" w:hint="default"/>
          <w:b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360"/>
        </w:pPr>
        <w:rPr>
          <w:rFonts w:ascii="Times New Roman" w:hAnsi="Times New Roman" w:hint="default"/>
          <w:sz w:val="22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12" w:hanging="360"/>
        </w:pPr>
        <w:rPr>
          <w:rFonts w:ascii="Times New Roman" w:hAnsi="Times New Roman" w:hint="default"/>
          <w:b w:val="0"/>
          <w:sz w:val="24"/>
          <w:szCs w:val="24"/>
        </w:rPr>
      </w:lvl>
    </w:lvlOverride>
    <w:lvlOverride w:ilvl="4">
      <w:lvl w:ilvl="4">
        <w:start w:val="1"/>
        <w:numFmt w:val="upperRoman"/>
        <w:lvlText w:val="%5"/>
        <w:lvlJc w:val="left"/>
        <w:pPr>
          <w:ind w:left="1920" w:hanging="360"/>
        </w:pPr>
        <w:rPr>
          <w:rFonts w:ascii="Times New Roman" w:hAnsi="Times New Roman" w:hint="default"/>
        </w:rPr>
      </w:lvl>
    </w:lvlOverride>
    <w:lvlOverride w:ilvl="5">
      <w:lvl w:ilvl="5">
        <w:start w:val="1"/>
        <w:numFmt w:val="lowerLetter"/>
        <w:lvlText w:val="%6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20">
    <w:abstractNumId w:val="9"/>
  </w:num>
  <w:num w:numId="21">
    <w:abstractNumId w:val="17"/>
  </w:num>
  <w:num w:numId="22">
    <w:abstractNumId w:val="4"/>
  </w:num>
  <w:num w:numId="23">
    <w:abstractNumId w:val="7"/>
  </w:num>
  <w:num w:numId="24">
    <w:abstractNumId w:val="25"/>
  </w:num>
  <w:num w:numId="25">
    <w:abstractNumId w:val="15"/>
  </w:num>
  <w:num w:numId="26">
    <w:abstractNumId w:val="5"/>
  </w:num>
  <w:num w:numId="27">
    <w:abstractNumId w:val="24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9"/>
  <w:drawingGridVerticalSpacing w:val="16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6"/>
    <w:rsid w:val="00001308"/>
    <w:rsid w:val="00015E34"/>
    <w:rsid w:val="000250A4"/>
    <w:rsid w:val="00035496"/>
    <w:rsid w:val="00035CC0"/>
    <w:rsid w:val="00042410"/>
    <w:rsid w:val="00055CD2"/>
    <w:rsid w:val="00060A35"/>
    <w:rsid w:val="000669E7"/>
    <w:rsid w:val="00070A9E"/>
    <w:rsid w:val="000713B7"/>
    <w:rsid w:val="00086E41"/>
    <w:rsid w:val="00090B95"/>
    <w:rsid w:val="00091DE4"/>
    <w:rsid w:val="00095811"/>
    <w:rsid w:val="000A17E6"/>
    <w:rsid w:val="000A7486"/>
    <w:rsid w:val="000A7550"/>
    <w:rsid w:val="000A7833"/>
    <w:rsid w:val="000B5AA8"/>
    <w:rsid w:val="000C0CCC"/>
    <w:rsid w:val="000C3DDA"/>
    <w:rsid w:val="000D2768"/>
    <w:rsid w:val="000D2945"/>
    <w:rsid w:val="000D445B"/>
    <w:rsid w:val="000D5FA5"/>
    <w:rsid w:val="000E68B9"/>
    <w:rsid w:val="000E6ADC"/>
    <w:rsid w:val="000F3198"/>
    <w:rsid w:val="00100133"/>
    <w:rsid w:val="00100944"/>
    <w:rsid w:val="00100D74"/>
    <w:rsid w:val="00101397"/>
    <w:rsid w:val="00107E8F"/>
    <w:rsid w:val="00115354"/>
    <w:rsid w:val="0012264B"/>
    <w:rsid w:val="0012506E"/>
    <w:rsid w:val="0012752E"/>
    <w:rsid w:val="00131CFE"/>
    <w:rsid w:val="001348E2"/>
    <w:rsid w:val="0014463E"/>
    <w:rsid w:val="00150791"/>
    <w:rsid w:val="00151FA9"/>
    <w:rsid w:val="00155BD9"/>
    <w:rsid w:val="00157C90"/>
    <w:rsid w:val="001608E0"/>
    <w:rsid w:val="00163419"/>
    <w:rsid w:val="00163DD0"/>
    <w:rsid w:val="00181501"/>
    <w:rsid w:val="001967C6"/>
    <w:rsid w:val="001970AE"/>
    <w:rsid w:val="00197715"/>
    <w:rsid w:val="001A0CFA"/>
    <w:rsid w:val="001A1F6B"/>
    <w:rsid w:val="001A563D"/>
    <w:rsid w:val="001A77B8"/>
    <w:rsid w:val="001A77BE"/>
    <w:rsid w:val="001B6E53"/>
    <w:rsid w:val="001C051E"/>
    <w:rsid w:val="001C0797"/>
    <w:rsid w:val="001C26C1"/>
    <w:rsid w:val="001C2D77"/>
    <w:rsid w:val="001D53D7"/>
    <w:rsid w:val="001E20E9"/>
    <w:rsid w:val="001E72A0"/>
    <w:rsid w:val="001F1DC5"/>
    <w:rsid w:val="0020115F"/>
    <w:rsid w:val="00206AB9"/>
    <w:rsid w:val="0021674A"/>
    <w:rsid w:val="00257E3C"/>
    <w:rsid w:val="002638CB"/>
    <w:rsid w:val="00267341"/>
    <w:rsid w:val="00270B1A"/>
    <w:rsid w:val="00271D65"/>
    <w:rsid w:val="00272658"/>
    <w:rsid w:val="00290F50"/>
    <w:rsid w:val="00294E27"/>
    <w:rsid w:val="002979A3"/>
    <w:rsid w:val="002A4CF6"/>
    <w:rsid w:val="002C0C55"/>
    <w:rsid w:val="002C2EA8"/>
    <w:rsid w:val="002E18D1"/>
    <w:rsid w:val="002F7E06"/>
    <w:rsid w:val="00304783"/>
    <w:rsid w:val="0030598B"/>
    <w:rsid w:val="00305DC5"/>
    <w:rsid w:val="00326380"/>
    <w:rsid w:val="00361FB9"/>
    <w:rsid w:val="003627A3"/>
    <w:rsid w:val="003705A9"/>
    <w:rsid w:val="00373F16"/>
    <w:rsid w:val="00383DA6"/>
    <w:rsid w:val="003916D9"/>
    <w:rsid w:val="003919CC"/>
    <w:rsid w:val="00395B3F"/>
    <w:rsid w:val="003A22DC"/>
    <w:rsid w:val="003A35C7"/>
    <w:rsid w:val="003A3BFC"/>
    <w:rsid w:val="003B1256"/>
    <w:rsid w:val="003B1BB3"/>
    <w:rsid w:val="003B4848"/>
    <w:rsid w:val="003B4E08"/>
    <w:rsid w:val="003B6541"/>
    <w:rsid w:val="003C1108"/>
    <w:rsid w:val="003C11CC"/>
    <w:rsid w:val="003C2A50"/>
    <w:rsid w:val="003F0AEB"/>
    <w:rsid w:val="003F1FD0"/>
    <w:rsid w:val="003F7472"/>
    <w:rsid w:val="00402139"/>
    <w:rsid w:val="004135C3"/>
    <w:rsid w:val="00420E3A"/>
    <w:rsid w:val="00432131"/>
    <w:rsid w:val="00436A65"/>
    <w:rsid w:val="00447542"/>
    <w:rsid w:val="00464720"/>
    <w:rsid w:val="004674C4"/>
    <w:rsid w:val="0047034D"/>
    <w:rsid w:val="004851F0"/>
    <w:rsid w:val="004879B1"/>
    <w:rsid w:val="00490441"/>
    <w:rsid w:val="00494F80"/>
    <w:rsid w:val="004A682D"/>
    <w:rsid w:val="004B0E56"/>
    <w:rsid w:val="004B717E"/>
    <w:rsid w:val="004C5B25"/>
    <w:rsid w:val="004D073E"/>
    <w:rsid w:val="004D247D"/>
    <w:rsid w:val="004D6C3F"/>
    <w:rsid w:val="004E0D60"/>
    <w:rsid w:val="004E1EE8"/>
    <w:rsid w:val="004E6436"/>
    <w:rsid w:val="004F1718"/>
    <w:rsid w:val="004F79B9"/>
    <w:rsid w:val="005043ED"/>
    <w:rsid w:val="0050523A"/>
    <w:rsid w:val="00516F33"/>
    <w:rsid w:val="00527C39"/>
    <w:rsid w:val="00527CF8"/>
    <w:rsid w:val="005310DD"/>
    <w:rsid w:val="00533F06"/>
    <w:rsid w:val="005352FE"/>
    <w:rsid w:val="005465D9"/>
    <w:rsid w:val="005474BD"/>
    <w:rsid w:val="00564EA0"/>
    <w:rsid w:val="00570A69"/>
    <w:rsid w:val="00572EF5"/>
    <w:rsid w:val="00581F8D"/>
    <w:rsid w:val="0058275A"/>
    <w:rsid w:val="0058379D"/>
    <w:rsid w:val="005845C5"/>
    <w:rsid w:val="00584B47"/>
    <w:rsid w:val="00587561"/>
    <w:rsid w:val="0059206B"/>
    <w:rsid w:val="00593849"/>
    <w:rsid w:val="005A0E45"/>
    <w:rsid w:val="005A7C92"/>
    <w:rsid w:val="005B4422"/>
    <w:rsid w:val="005B464A"/>
    <w:rsid w:val="005B6129"/>
    <w:rsid w:val="005B6E09"/>
    <w:rsid w:val="005D30D8"/>
    <w:rsid w:val="005E6AEB"/>
    <w:rsid w:val="005F1AA8"/>
    <w:rsid w:val="005F45D5"/>
    <w:rsid w:val="005F590B"/>
    <w:rsid w:val="00602792"/>
    <w:rsid w:val="0061249C"/>
    <w:rsid w:val="00621DE8"/>
    <w:rsid w:val="006220E9"/>
    <w:rsid w:val="006306F7"/>
    <w:rsid w:val="0064689E"/>
    <w:rsid w:val="00657D43"/>
    <w:rsid w:val="00664890"/>
    <w:rsid w:val="00664E91"/>
    <w:rsid w:val="00690D68"/>
    <w:rsid w:val="00695899"/>
    <w:rsid w:val="006A4067"/>
    <w:rsid w:val="006A5616"/>
    <w:rsid w:val="006A6CC7"/>
    <w:rsid w:val="006B01A9"/>
    <w:rsid w:val="006B6D16"/>
    <w:rsid w:val="006C0DBC"/>
    <w:rsid w:val="006D1862"/>
    <w:rsid w:val="006E56B4"/>
    <w:rsid w:val="006E79AE"/>
    <w:rsid w:val="006E7CEC"/>
    <w:rsid w:val="006F05D7"/>
    <w:rsid w:val="006F121F"/>
    <w:rsid w:val="006F2EBB"/>
    <w:rsid w:val="00704479"/>
    <w:rsid w:val="007122C2"/>
    <w:rsid w:val="00715203"/>
    <w:rsid w:val="00721F67"/>
    <w:rsid w:val="00723F60"/>
    <w:rsid w:val="00725575"/>
    <w:rsid w:val="00725F85"/>
    <w:rsid w:val="00727A1C"/>
    <w:rsid w:val="00730E11"/>
    <w:rsid w:val="00733937"/>
    <w:rsid w:val="00734455"/>
    <w:rsid w:val="00747D96"/>
    <w:rsid w:val="00755B2E"/>
    <w:rsid w:val="00770E72"/>
    <w:rsid w:val="007779DA"/>
    <w:rsid w:val="00780486"/>
    <w:rsid w:val="00781BB0"/>
    <w:rsid w:val="007862B8"/>
    <w:rsid w:val="00787EBE"/>
    <w:rsid w:val="00790A80"/>
    <w:rsid w:val="007A5EBB"/>
    <w:rsid w:val="007B2363"/>
    <w:rsid w:val="007D0208"/>
    <w:rsid w:val="007E53AB"/>
    <w:rsid w:val="007F0425"/>
    <w:rsid w:val="007F3B92"/>
    <w:rsid w:val="007F575F"/>
    <w:rsid w:val="007F5DEC"/>
    <w:rsid w:val="00800468"/>
    <w:rsid w:val="00802584"/>
    <w:rsid w:val="00805C3E"/>
    <w:rsid w:val="00811CA3"/>
    <w:rsid w:val="00813512"/>
    <w:rsid w:val="00827E92"/>
    <w:rsid w:val="00831673"/>
    <w:rsid w:val="00834972"/>
    <w:rsid w:val="00844EEC"/>
    <w:rsid w:val="008458C0"/>
    <w:rsid w:val="00847B0E"/>
    <w:rsid w:val="0086006E"/>
    <w:rsid w:val="008670D4"/>
    <w:rsid w:val="008725D9"/>
    <w:rsid w:val="008741D3"/>
    <w:rsid w:val="00875D7B"/>
    <w:rsid w:val="00884936"/>
    <w:rsid w:val="008A3BF2"/>
    <w:rsid w:val="008B398C"/>
    <w:rsid w:val="008D5068"/>
    <w:rsid w:val="008D5187"/>
    <w:rsid w:val="008E5A7B"/>
    <w:rsid w:val="008F185F"/>
    <w:rsid w:val="008F42C2"/>
    <w:rsid w:val="008F638A"/>
    <w:rsid w:val="00901991"/>
    <w:rsid w:val="0090621A"/>
    <w:rsid w:val="00923FC9"/>
    <w:rsid w:val="00925B7A"/>
    <w:rsid w:val="009276C6"/>
    <w:rsid w:val="00927728"/>
    <w:rsid w:val="00933C74"/>
    <w:rsid w:val="00941855"/>
    <w:rsid w:val="00942428"/>
    <w:rsid w:val="0094656F"/>
    <w:rsid w:val="00953FD2"/>
    <w:rsid w:val="00995D3F"/>
    <w:rsid w:val="00997F07"/>
    <w:rsid w:val="009B6E45"/>
    <w:rsid w:val="009B7F95"/>
    <w:rsid w:val="009C1583"/>
    <w:rsid w:val="009C5620"/>
    <w:rsid w:val="009C7EA3"/>
    <w:rsid w:val="009D48E0"/>
    <w:rsid w:val="009E1482"/>
    <w:rsid w:val="009E278C"/>
    <w:rsid w:val="009E7CA7"/>
    <w:rsid w:val="009F05FE"/>
    <w:rsid w:val="009F36BE"/>
    <w:rsid w:val="00A029D5"/>
    <w:rsid w:val="00A10049"/>
    <w:rsid w:val="00A17F66"/>
    <w:rsid w:val="00A23102"/>
    <w:rsid w:val="00A3154F"/>
    <w:rsid w:val="00A317F5"/>
    <w:rsid w:val="00A33F75"/>
    <w:rsid w:val="00A35755"/>
    <w:rsid w:val="00A35A2F"/>
    <w:rsid w:val="00A41818"/>
    <w:rsid w:val="00A620BF"/>
    <w:rsid w:val="00A70C06"/>
    <w:rsid w:val="00A740EA"/>
    <w:rsid w:val="00A74DE8"/>
    <w:rsid w:val="00A75DC5"/>
    <w:rsid w:val="00A762C6"/>
    <w:rsid w:val="00A76FCC"/>
    <w:rsid w:val="00A8114D"/>
    <w:rsid w:val="00A849A2"/>
    <w:rsid w:val="00A84E01"/>
    <w:rsid w:val="00A90422"/>
    <w:rsid w:val="00A94F1A"/>
    <w:rsid w:val="00A9516B"/>
    <w:rsid w:val="00AA1EDD"/>
    <w:rsid w:val="00AB4457"/>
    <w:rsid w:val="00AB4C67"/>
    <w:rsid w:val="00AB603B"/>
    <w:rsid w:val="00AE6DE7"/>
    <w:rsid w:val="00AF41C0"/>
    <w:rsid w:val="00AF78EC"/>
    <w:rsid w:val="00B03472"/>
    <w:rsid w:val="00B11262"/>
    <w:rsid w:val="00B12351"/>
    <w:rsid w:val="00B13143"/>
    <w:rsid w:val="00B26A71"/>
    <w:rsid w:val="00B2725F"/>
    <w:rsid w:val="00B342DE"/>
    <w:rsid w:val="00B62CE3"/>
    <w:rsid w:val="00B6708F"/>
    <w:rsid w:val="00B67A6F"/>
    <w:rsid w:val="00B81135"/>
    <w:rsid w:val="00B812FC"/>
    <w:rsid w:val="00B96770"/>
    <w:rsid w:val="00BB65A7"/>
    <w:rsid w:val="00BC0641"/>
    <w:rsid w:val="00BC5E09"/>
    <w:rsid w:val="00BD2E9C"/>
    <w:rsid w:val="00BD6A61"/>
    <w:rsid w:val="00BE6112"/>
    <w:rsid w:val="00BE6884"/>
    <w:rsid w:val="00BF0942"/>
    <w:rsid w:val="00BF1249"/>
    <w:rsid w:val="00BF23C8"/>
    <w:rsid w:val="00C04352"/>
    <w:rsid w:val="00C102D0"/>
    <w:rsid w:val="00C10D86"/>
    <w:rsid w:val="00C16638"/>
    <w:rsid w:val="00C216E5"/>
    <w:rsid w:val="00C21BEA"/>
    <w:rsid w:val="00C22CCA"/>
    <w:rsid w:val="00C23A25"/>
    <w:rsid w:val="00C439ED"/>
    <w:rsid w:val="00C4669F"/>
    <w:rsid w:val="00C46B86"/>
    <w:rsid w:val="00C474BC"/>
    <w:rsid w:val="00C54C34"/>
    <w:rsid w:val="00C60620"/>
    <w:rsid w:val="00C639B0"/>
    <w:rsid w:val="00C730E3"/>
    <w:rsid w:val="00C73C93"/>
    <w:rsid w:val="00C80106"/>
    <w:rsid w:val="00C926AD"/>
    <w:rsid w:val="00CA0D55"/>
    <w:rsid w:val="00CC152E"/>
    <w:rsid w:val="00CC38B5"/>
    <w:rsid w:val="00CC5992"/>
    <w:rsid w:val="00CD2E8A"/>
    <w:rsid w:val="00CE1A5B"/>
    <w:rsid w:val="00CE27D6"/>
    <w:rsid w:val="00CE5567"/>
    <w:rsid w:val="00CF2170"/>
    <w:rsid w:val="00CF3C6C"/>
    <w:rsid w:val="00D029D5"/>
    <w:rsid w:val="00D06AD3"/>
    <w:rsid w:val="00D1291E"/>
    <w:rsid w:val="00D17BBE"/>
    <w:rsid w:val="00D21460"/>
    <w:rsid w:val="00D22A98"/>
    <w:rsid w:val="00D23124"/>
    <w:rsid w:val="00D23D30"/>
    <w:rsid w:val="00D25A49"/>
    <w:rsid w:val="00D25C12"/>
    <w:rsid w:val="00D27027"/>
    <w:rsid w:val="00D326C2"/>
    <w:rsid w:val="00D5320F"/>
    <w:rsid w:val="00D53C90"/>
    <w:rsid w:val="00D55BB3"/>
    <w:rsid w:val="00D710D6"/>
    <w:rsid w:val="00D71832"/>
    <w:rsid w:val="00D721F5"/>
    <w:rsid w:val="00D840AB"/>
    <w:rsid w:val="00D959A8"/>
    <w:rsid w:val="00D96747"/>
    <w:rsid w:val="00D9679C"/>
    <w:rsid w:val="00DA3680"/>
    <w:rsid w:val="00DA406C"/>
    <w:rsid w:val="00DC0356"/>
    <w:rsid w:val="00DC1D9C"/>
    <w:rsid w:val="00DC750D"/>
    <w:rsid w:val="00DD0409"/>
    <w:rsid w:val="00DD5936"/>
    <w:rsid w:val="00DE0EA2"/>
    <w:rsid w:val="00DE179C"/>
    <w:rsid w:val="00DE57C2"/>
    <w:rsid w:val="00DF32BF"/>
    <w:rsid w:val="00DF379C"/>
    <w:rsid w:val="00E049A2"/>
    <w:rsid w:val="00E059FB"/>
    <w:rsid w:val="00E20F5A"/>
    <w:rsid w:val="00E218F3"/>
    <w:rsid w:val="00E258E5"/>
    <w:rsid w:val="00E30228"/>
    <w:rsid w:val="00E32CB6"/>
    <w:rsid w:val="00E33370"/>
    <w:rsid w:val="00E33A5C"/>
    <w:rsid w:val="00E35EFE"/>
    <w:rsid w:val="00E369C6"/>
    <w:rsid w:val="00E44D5F"/>
    <w:rsid w:val="00E47755"/>
    <w:rsid w:val="00E57D06"/>
    <w:rsid w:val="00E614E3"/>
    <w:rsid w:val="00E7257F"/>
    <w:rsid w:val="00E8572C"/>
    <w:rsid w:val="00E91DC7"/>
    <w:rsid w:val="00E91EEB"/>
    <w:rsid w:val="00EA19B5"/>
    <w:rsid w:val="00EA4DDA"/>
    <w:rsid w:val="00EB0E8D"/>
    <w:rsid w:val="00EB5C56"/>
    <w:rsid w:val="00EC0511"/>
    <w:rsid w:val="00EC4C30"/>
    <w:rsid w:val="00EC4E51"/>
    <w:rsid w:val="00EC65B9"/>
    <w:rsid w:val="00ED2362"/>
    <w:rsid w:val="00ED33EE"/>
    <w:rsid w:val="00ED62DA"/>
    <w:rsid w:val="00EE15F8"/>
    <w:rsid w:val="00EE37AE"/>
    <w:rsid w:val="00F00E79"/>
    <w:rsid w:val="00F01725"/>
    <w:rsid w:val="00F121D2"/>
    <w:rsid w:val="00F131C8"/>
    <w:rsid w:val="00F41184"/>
    <w:rsid w:val="00F443D0"/>
    <w:rsid w:val="00F46C66"/>
    <w:rsid w:val="00F472B8"/>
    <w:rsid w:val="00F5035B"/>
    <w:rsid w:val="00F64119"/>
    <w:rsid w:val="00F67CA8"/>
    <w:rsid w:val="00F81C11"/>
    <w:rsid w:val="00F82157"/>
    <w:rsid w:val="00F8350E"/>
    <w:rsid w:val="00F83ED0"/>
    <w:rsid w:val="00F8490C"/>
    <w:rsid w:val="00F94676"/>
    <w:rsid w:val="00FB61D3"/>
    <w:rsid w:val="00FB6C6D"/>
    <w:rsid w:val="00FC0A12"/>
    <w:rsid w:val="00FE0FA1"/>
    <w:rsid w:val="00FE7473"/>
    <w:rsid w:val="00FE7C18"/>
    <w:rsid w:val="00FE7C8D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33FE2E"/>
  <w15:docId w15:val="{EACBF902-A162-4040-A93D-CEDBB9B8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8E0"/>
    <w:pPr>
      <w:jc w:val="both"/>
    </w:pPr>
    <w:rPr>
      <w:rFonts w:asciiTheme="minorHAnsi" w:hAnsiTheme="minorHAnsi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290F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90F50"/>
    <w:pPr>
      <w:keepNext/>
      <w:suppressAutoHyphens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EB0E8D"/>
    <w:pPr>
      <w:keepNext/>
      <w:tabs>
        <w:tab w:val="num" w:pos="0"/>
      </w:tabs>
      <w:suppressAutoHyphens/>
      <w:jc w:val="center"/>
      <w:outlineLvl w:val="4"/>
    </w:pPr>
    <w:rPr>
      <w:rFonts w:ascii="Tahoma" w:hAnsi="Tahoma"/>
      <w:b/>
      <w:bCs/>
      <w:sz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"/>
    <w:basedOn w:val="Normal"/>
    <w:link w:val="CabealhoChar"/>
    <w:rsid w:val="00F472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472B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770E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0E72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EB0E8D"/>
    <w:rPr>
      <w:rFonts w:ascii="Tahoma" w:hAnsi="Tahoma"/>
      <w:b/>
      <w:bCs/>
      <w:szCs w:val="24"/>
      <w:lang w:val="x-none" w:eastAsia="ar-SA"/>
    </w:rPr>
  </w:style>
  <w:style w:type="paragraph" w:styleId="PargrafodaLista">
    <w:name w:val="List Paragraph"/>
    <w:basedOn w:val="Normal"/>
    <w:uiPriority w:val="34"/>
    <w:qFormat/>
    <w:rsid w:val="001608E0"/>
    <w:pPr>
      <w:spacing w:line="360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EB0E8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2">
    <w:name w:val="Body Text 2"/>
    <w:basedOn w:val="Normal"/>
    <w:link w:val="Corpodetexto2Char"/>
    <w:rsid w:val="00EB0E8D"/>
    <w:pPr>
      <w:suppressAutoHyphens/>
      <w:spacing w:after="120" w:line="480" w:lineRule="auto"/>
      <w:jc w:val="center"/>
    </w:pPr>
    <w:rPr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EB0E8D"/>
    <w:rPr>
      <w:sz w:val="24"/>
      <w:szCs w:val="24"/>
      <w:lang w:val="x-none" w:eastAsia="ar-SA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0E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0E8D"/>
    <w:rPr>
      <w:sz w:val="16"/>
      <w:szCs w:val="16"/>
    </w:rPr>
  </w:style>
  <w:style w:type="paragraph" w:customStyle="1" w:styleId="Avanocorpodotexto">
    <w:name w:val="Avanço corpo do texto"/>
    <w:basedOn w:val="Normal"/>
    <w:rsid w:val="00EB0E8D"/>
    <w:pPr>
      <w:widowControl w:val="0"/>
      <w:tabs>
        <w:tab w:val="left" w:pos="8646"/>
        <w:tab w:val="left" w:pos="8788"/>
        <w:tab w:val="left" w:pos="10632"/>
      </w:tabs>
      <w:suppressAutoHyphens/>
      <w:autoSpaceDE w:val="0"/>
    </w:pPr>
    <w:rPr>
      <w:rFonts w:ascii="Arial" w:eastAsia="Arial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EB0E8D"/>
    <w:pPr>
      <w:suppressAutoHyphens/>
      <w:jc w:val="center"/>
    </w:pPr>
    <w:rPr>
      <w:b/>
      <w:sz w:val="20"/>
      <w:szCs w:val="20"/>
      <w:u w:val="single"/>
      <w:lang w:val="x-none" w:eastAsia="ar-SA"/>
    </w:rPr>
  </w:style>
  <w:style w:type="character" w:customStyle="1" w:styleId="TtuloChar">
    <w:name w:val="Título Char"/>
    <w:basedOn w:val="Fontepargpadro"/>
    <w:link w:val="Ttulo"/>
    <w:rsid w:val="00EB0E8D"/>
    <w:rPr>
      <w:b/>
      <w:u w:val="single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B0E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E8D"/>
    <w:rPr>
      <w:sz w:val="24"/>
      <w:szCs w:val="24"/>
    </w:rPr>
  </w:style>
  <w:style w:type="paragraph" w:customStyle="1" w:styleId="Default">
    <w:name w:val="Default"/>
    <w:rsid w:val="00EB0E8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msolistparagraph">
    <w:name w:val="x_msolistparagraph"/>
    <w:basedOn w:val="Normal"/>
    <w:rsid w:val="00EB0E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B0E8D"/>
  </w:style>
  <w:style w:type="paragraph" w:customStyle="1" w:styleId="xmsonormal">
    <w:name w:val="x_msonormal"/>
    <w:basedOn w:val="Normal"/>
    <w:rsid w:val="00EB0E8D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uiPriority w:val="11"/>
    <w:qFormat/>
    <w:rsid w:val="00EB0E8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B0E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1">
    <w:name w:val="A1"/>
    <w:uiPriority w:val="99"/>
    <w:rsid w:val="00813512"/>
    <w:rPr>
      <w:color w:val="000000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290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rsid w:val="00290F5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90F50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90F50"/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customStyle="1" w:styleId="Padro">
    <w:name w:val="Padrão"/>
    <w:rsid w:val="00290F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Pargrafo1">
    <w:name w:val="Par grafo 1"/>
    <w:rsid w:val="00290F50"/>
    <w:pPr>
      <w:widowControl w:val="0"/>
      <w:suppressAutoHyphens/>
    </w:pPr>
    <w:rPr>
      <w:rFonts w:ascii="Letter Gothic" w:eastAsia="Arial" w:hAnsi="Letter Gothic"/>
      <w:sz w:val="24"/>
      <w:lang w:eastAsia="ar-SA"/>
    </w:rPr>
  </w:style>
  <w:style w:type="numbering" w:customStyle="1" w:styleId="FRED">
    <w:name w:val="FRED"/>
    <w:uiPriority w:val="99"/>
    <w:rsid w:val="001F1DC5"/>
    <w:pPr>
      <w:numPr>
        <w:numId w:val="18"/>
      </w:numPr>
    </w:pPr>
  </w:style>
  <w:style w:type="character" w:styleId="TtulodoLivro">
    <w:name w:val="Book Title"/>
    <w:basedOn w:val="Fontepargpadro"/>
    <w:uiPriority w:val="33"/>
    <w:qFormat/>
    <w:rsid w:val="0090621A"/>
    <w:rPr>
      <w:rFonts w:asciiTheme="minorHAnsi" w:hAnsiTheme="minorHAnsi"/>
      <w:b w:val="0"/>
      <w:bCs/>
      <w:i w:val="0"/>
      <w:iCs/>
      <w:spacing w:val="5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4D247D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DC0356"/>
    <w:pPr>
      <w:spacing w:after="200"/>
      <w:jc w:val="left"/>
    </w:pPr>
    <w:rPr>
      <w:rFonts w:ascii="Times New Roman" w:hAnsi="Times New Roman"/>
      <w:i/>
      <w:iCs/>
      <w:color w:val="1F497D" w:themeColor="text2"/>
      <w:sz w:val="18"/>
      <w:szCs w:val="18"/>
    </w:rPr>
  </w:style>
  <w:style w:type="character" w:customStyle="1" w:styleId="CabealhoChar">
    <w:name w:val="Cabeçalho Char"/>
    <w:aliases w:val="hd Char,he Char,Cabeçalho superior Char"/>
    <w:basedOn w:val="Fontepargpadro"/>
    <w:link w:val="Cabealho"/>
    <w:locked/>
    <w:rsid w:val="00BF1249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quivos%20de%20Layouts%20Prefeitura%20Aragua&#237;na\Timbrados%20Prefeitura\Timbrados%20secretarias\MODELO%20A%20SEGUIR%20PRO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D04A5-0C47-4F03-870E-835A87A7D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A SEGUIR PRONTO</Template>
  <TotalTime>1440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OFÍCIO:  000000</vt:lpstr>
    </vt:vector>
  </TitlesOfParts>
  <Company>Kille®Soft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E - Atestado de Visita Técnica</dc:title>
  <dc:creator>Rômulo Pereira</dc:creator>
  <cp:lastModifiedBy>victornaaguiar@hotmail.com</cp:lastModifiedBy>
  <cp:revision>52</cp:revision>
  <cp:lastPrinted>2022-12-22T15:21:00Z</cp:lastPrinted>
  <dcterms:created xsi:type="dcterms:W3CDTF">2022-12-02T11:20:00Z</dcterms:created>
  <dcterms:modified xsi:type="dcterms:W3CDTF">2025-07-04T13:28:00Z</dcterms:modified>
</cp:coreProperties>
</file>