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F44" w14:textId="418003BE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77777777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PROCESSO ADMINISTRATIVO Nº ___/____</w:t>
      </w:r>
    </w:p>
    <w:p w14:paraId="79DFFCCF" w14:textId="77777777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PREGÃO ELETRÔNICO Nº ___/____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(  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19D99" w14:textId="77777777" w:rsidR="004C219D" w:rsidRDefault="004C219D">
      <w:r>
        <w:separator/>
      </w:r>
    </w:p>
  </w:endnote>
  <w:endnote w:type="continuationSeparator" w:id="0">
    <w:p w14:paraId="747BB423" w14:textId="77777777" w:rsidR="004C219D" w:rsidRDefault="004C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5E965" w14:textId="77777777" w:rsidR="004C219D" w:rsidRDefault="004C219D">
      <w:r>
        <w:separator/>
      </w:r>
    </w:p>
  </w:footnote>
  <w:footnote w:type="continuationSeparator" w:id="0">
    <w:p w14:paraId="54FF497B" w14:textId="77777777" w:rsidR="004C219D" w:rsidRDefault="004C2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361261">
    <w:abstractNumId w:val="1"/>
  </w:num>
  <w:num w:numId="2" w16cid:durableId="681053935">
    <w:abstractNumId w:val="3"/>
  </w:num>
  <w:num w:numId="3" w16cid:durableId="1060978562">
    <w:abstractNumId w:val="2"/>
  </w:num>
  <w:num w:numId="4" w16cid:durableId="15010087">
    <w:abstractNumId w:val="4"/>
  </w:num>
  <w:num w:numId="5" w16cid:durableId="203322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311C8"/>
    <w:rsid w:val="00D41612"/>
    <w:rsid w:val="00D4407E"/>
    <w:rsid w:val="00D55BB3"/>
    <w:rsid w:val="00D635BD"/>
    <w:rsid w:val="00D77A6B"/>
    <w:rsid w:val="00D77AA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2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7</cp:revision>
  <cp:lastPrinted>2025-04-30T19:01:00Z</cp:lastPrinted>
  <dcterms:created xsi:type="dcterms:W3CDTF">2025-04-14T22:41:00Z</dcterms:created>
  <dcterms:modified xsi:type="dcterms:W3CDTF">2025-04-30T19:01:00Z</dcterms:modified>
</cp:coreProperties>
</file>