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19C1" w14:textId="77777777" w:rsidR="00016A8B" w:rsidRPr="00BA00FF" w:rsidRDefault="00016A8B" w:rsidP="00016A8B">
      <w:pPr>
        <w:pStyle w:val="Normal1"/>
        <w:spacing w:before="240" w:after="60"/>
        <w:ind w:hanging="2"/>
        <w:jc w:val="center"/>
        <w:rPr>
          <w:rFonts w:ascii="Arial" w:eastAsia="Arial" w:hAnsi="Arial" w:cs="Arial"/>
          <w:b/>
          <w:sz w:val="19"/>
          <w:szCs w:val="19"/>
        </w:rPr>
      </w:pPr>
      <w:r w:rsidRPr="00BA00FF">
        <w:rPr>
          <w:rFonts w:ascii="Arial" w:eastAsia="Arial" w:hAnsi="Arial" w:cs="Arial"/>
          <w:b/>
          <w:sz w:val="19"/>
          <w:szCs w:val="19"/>
        </w:rPr>
        <w:t>ANEXO VI</w:t>
      </w:r>
    </w:p>
    <w:p w14:paraId="0FF2F076" w14:textId="77777777" w:rsidR="00016A8B" w:rsidRPr="00BA00FF" w:rsidRDefault="00016A8B" w:rsidP="00016A8B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 w:rsidRPr="00BA00FF">
        <w:rPr>
          <w:rFonts w:ascii="Arial" w:eastAsia="Arial" w:hAnsi="Arial" w:cs="Arial"/>
          <w:b/>
          <w:sz w:val="19"/>
          <w:szCs w:val="19"/>
        </w:rPr>
        <w:t xml:space="preserve">DECLARAÇÃO DE GARANTIA </w:t>
      </w:r>
    </w:p>
    <w:p w14:paraId="75FF8F31" w14:textId="77777777" w:rsidR="00016A8B" w:rsidRPr="00BA00FF" w:rsidRDefault="00016A8B" w:rsidP="00016A8B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8255112" w14:textId="77777777" w:rsidR="00016A8B" w:rsidRPr="00BA00FF" w:rsidRDefault="00016A8B" w:rsidP="00016A8B">
      <w:pPr>
        <w:pStyle w:val="Normal1"/>
        <w:rPr>
          <w:rFonts w:ascii="Arial" w:eastAsia="Arial" w:hAnsi="Arial" w:cs="Arial"/>
          <w:b/>
          <w:sz w:val="19"/>
          <w:szCs w:val="19"/>
        </w:rPr>
      </w:pPr>
      <w:r w:rsidRPr="00BA00FF">
        <w:rPr>
          <w:rFonts w:ascii="Arial" w:eastAsia="Arial" w:hAnsi="Arial" w:cs="Arial"/>
          <w:b/>
          <w:sz w:val="19"/>
          <w:szCs w:val="19"/>
        </w:rPr>
        <w:t>PROCESSO ADMINISTRATIVO Nº ___/____</w:t>
      </w:r>
    </w:p>
    <w:p w14:paraId="7AA40C8E" w14:textId="77777777" w:rsidR="00016A8B" w:rsidRPr="00BA00FF" w:rsidRDefault="00016A8B" w:rsidP="00016A8B">
      <w:pPr>
        <w:pStyle w:val="Normal1"/>
        <w:rPr>
          <w:rFonts w:ascii="Arial" w:eastAsia="Arial" w:hAnsi="Arial" w:cs="Arial"/>
          <w:b/>
          <w:sz w:val="19"/>
          <w:szCs w:val="19"/>
        </w:rPr>
      </w:pPr>
      <w:r w:rsidRPr="00BA00FF">
        <w:rPr>
          <w:rFonts w:ascii="Arial" w:eastAsia="Arial" w:hAnsi="Arial" w:cs="Arial"/>
          <w:b/>
          <w:sz w:val="19"/>
          <w:szCs w:val="19"/>
        </w:rPr>
        <w:t>PREGÃO ELETRÔNICO Nº ___/____</w:t>
      </w:r>
    </w:p>
    <w:p w14:paraId="0282AECF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A78DB31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sz w:val="19"/>
          <w:szCs w:val="19"/>
          <w:lang w:val="pt-PT"/>
        </w:rPr>
      </w:pPr>
      <w:r w:rsidRPr="00BA00FF">
        <w:rPr>
          <w:rFonts w:ascii="Arial" w:eastAsia="Arial" w:hAnsi="Arial" w:cs="Arial"/>
          <w:sz w:val="19"/>
          <w:szCs w:val="19"/>
          <w:lang w:val="pt-PT"/>
        </w:rPr>
        <w:t xml:space="preserve">Eu, _____________________, portador do RG nº e CPF nº __________, </w:t>
      </w:r>
      <w:r w:rsidRPr="00BA00FF">
        <w:rPr>
          <w:rFonts w:ascii="Arial" w:eastAsia="Arial" w:hAnsi="Arial" w:cs="Arial"/>
          <w:b/>
          <w:bCs/>
          <w:sz w:val="19"/>
          <w:szCs w:val="19"/>
          <w:u w:val="single"/>
          <w:lang w:val="pt-PT"/>
        </w:rPr>
        <w:t>afirmo</w:t>
      </w:r>
      <w:r w:rsidRPr="00BA00FF">
        <w:rPr>
          <w:rFonts w:ascii="Arial" w:eastAsia="Arial" w:hAnsi="Arial" w:cs="Arial"/>
          <w:sz w:val="19"/>
          <w:szCs w:val="19"/>
          <w:lang w:val="pt-PT"/>
        </w:rPr>
        <w:t xml:space="preserve"> como representante legal da empresa ____________________inscrita no CNPJ sob nº__________ conceder a garantia contratual de ___ (__________) meses, contados a partir do recebimento definitivo do produto pelo setor competente, contra quaisquer defeitos de fabrica e vícios redibitórios que venham a ser conhecidos após a entrega do respectivo item. </w:t>
      </w:r>
    </w:p>
    <w:p w14:paraId="397DD626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2B8D3723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6389108E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C4D056F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51D631BD" w14:textId="77777777" w:rsidR="00016A8B" w:rsidRPr="00BA00FF" w:rsidRDefault="00016A8B" w:rsidP="00016A8B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 w:rsidRPr="00BA00FF"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 w:rsidRPr="00BA00FF">
        <w:rPr>
          <w:rFonts w:ascii="Arial" w:eastAsia="Arial" w:hAnsi="Arial" w:cs="Arial"/>
          <w:sz w:val="19"/>
          <w:szCs w:val="19"/>
        </w:rPr>
        <w:t>de</w:t>
      </w:r>
      <w:proofErr w:type="spellEnd"/>
      <w:r w:rsidRPr="00BA00FF">
        <w:rPr>
          <w:rFonts w:ascii="Arial" w:eastAsia="Arial" w:hAnsi="Arial" w:cs="Arial"/>
          <w:sz w:val="19"/>
          <w:szCs w:val="19"/>
        </w:rPr>
        <w:t xml:space="preserve"> ____.</w:t>
      </w:r>
    </w:p>
    <w:p w14:paraId="213F0544" w14:textId="77777777" w:rsidR="00016A8B" w:rsidRPr="00BA00FF" w:rsidRDefault="00016A8B" w:rsidP="00016A8B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09B9C0DF" w14:textId="77777777" w:rsidR="00016A8B" w:rsidRPr="00BA00FF" w:rsidRDefault="00016A8B" w:rsidP="00016A8B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 w:rsidRPr="00BA00FF"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628E335" w14:textId="77777777" w:rsidR="00016A8B" w:rsidRPr="00BA00FF" w:rsidRDefault="00016A8B" w:rsidP="00016A8B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 w:rsidRPr="00BA00FF"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59A14AEF" w14:textId="77777777" w:rsidR="00016A8B" w:rsidRPr="00BA00FF" w:rsidRDefault="00016A8B" w:rsidP="00016A8B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781B702D" w14:textId="77777777" w:rsidR="00E02D32" w:rsidRPr="00BA00FF" w:rsidRDefault="00E02D32" w:rsidP="007E61B6">
      <w:pPr>
        <w:jc w:val="both"/>
        <w:rPr>
          <w:b/>
          <w:sz w:val="19"/>
          <w:szCs w:val="19"/>
        </w:rPr>
      </w:pPr>
    </w:p>
    <w:p w14:paraId="028E551B" w14:textId="77777777" w:rsidR="00D41612" w:rsidRPr="00BA00FF" w:rsidRDefault="00D41612" w:rsidP="00D41612">
      <w:pPr>
        <w:rPr>
          <w:sz w:val="19"/>
          <w:szCs w:val="19"/>
        </w:rPr>
      </w:pPr>
    </w:p>
    <w:p w14:paraId="6E1181CE" w14:textId="77777777" w:rsidR="00D41612" w:rsidRPr="00BA00FF" w:rsidRDefault="00D41612" w:rsidP="00D41612">
      <w:pPr>
        <w:rPr>
          <w:sz w:val="19"/>
          <w:szCs w:val="19"/>
        </w:rPr>
      </w:pPr>
    </w:p>
    <w:p w14:paraId="0FDACE02" w14:textId="77777777" w:rsidR="00D41612" w:rsidRPr="00BA00FF" w:rsidRDefault="00D41612" w:rsidP="00D41612">
      <w:pPr>
        <w:rPr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01674ECC" w14:textId="77777777" w:rsidR="00D41612" w:rsidRPr="00D41612" w:rsidRDefault="00D41612" w:rsidP="00D41612">
      <w:pPr>
        <w:rPr>
          <w:sz w:val="24"/>
          <w:szCs w:val="24"/>
        </w:rPr>
      </w:pPr>
    </w:p>
    <w:p w14:paraId="73BDBE57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p w14:paraId="410F5FAA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253D" w14:textId="77777777" w:rsidR="0006375E" w:rsidRDefault="0006375E">
      <w:r>
        <w:separator/>
      </w:r>
    </w:p>
  </w:endnote>
  <w:endnote w:type="continuationSeparator" w:id="0">
    <w:p w14:paraId="68953A57" w14:textId="77777777" w:rsidR="0006375E" w:rsidRDefault="00063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13CF1" w14:textId="77777777" w:rsidR="0006375E" w:rsidRDefault="0006375E">
      <w:r>
        <w:separator/>
      </w:r>
    </w:p>
  </w:footnote>
  <w:footnote w:type="continuationSeparator" w:id="0">
    <w:p w14:paraId="04D913E0" w14:textId="77777777" w:rsidR="0006375E" w:rsidRDefault="00063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361261">
    <w:abstractNumId w:val="1"/>
  </w:num>
  <w:num w:numId="2" w16cid:durableId="681053935">
    <w:abstractNumId w:val="3"/>
  </w:num>
  <w:num w:numId="3" w16cid:durableId="1060978562">
    <w:abstractNumId w:val="2"/>
  </w:num>
  <w:num w:numId="4" w16cid:durableId="15010087">
    <w:abstractNumId w:val="4"/>
  </w:num>
  <w:num w:numId="5" w16cid:durableId="203322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16A8B"/>
    <w:rsid w:val="000448AC"/>
    <w:rsid w:val="000473F9"/>
    <w:rsid w:val="00055BD5"/>
    <w:rsid w:val="0006375E"/>
    <w:rsid w:val="00067FCB"/>
    <w:rsid w:val="00074F7E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1E89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2BFF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E71F2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19D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00FF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E592D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16A8B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0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3</cp:revision>
  <cp:lastPrinted>2026-05-14T18:08:00Z</cp:lastPrinted>
  <dcterms:created xsi:type="dcterms:W3CDTF">2026-05-14T18:07:00Z</dcterms:created>
  <dcterms:modified xsi:type="dcterms:W3CDTF">2026-05-14T18:08:00Z</dcterms:modified>
</cp:coreProperties>
</file>