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0E9B9" w14:textId="6056790A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</w:p>
    <w:p w14:paraId="3F732996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35D26CB2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2025</w:t>
      </w:r>
    </w:p>
    <w:p w14:paraId="5C923CB3" w14:textId="4C1E807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II.a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II.b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II.c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II.d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________________/_____ de _______________ de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C955A" w14:textId="77777777" w:rsidR="00ED5651" w:rsidRDefault="00ED5651">
      <w:r>
        <w:separator/>
      </w:r>
    </w:p>
  </w:endnote>
  <w:endnote w:type="continuationSeparator" w:id="0">
    <w:p w14:paraId="16E0267E" w14:textId="77777777" w:rsidR="00ED5651" w:rsidRDefault="00E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F0DEF" w14:textId="77777777" w:rsidR="00ED5651" w:rsidRDefault="00ED5651">
      <w:r>
        <w:separator/>
      </w:r>
    </w:p>
  </w:footnote>
  <w:footnote w:type="continuationSeparator" w:id="0">
    <w:p w14:paraId="4E584683" w14:textId="77777777" w:rsidR="00ED5651" w:rsidRDefault="00E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634158">
    <w:abstractNumId w:val="1"/>
  </w:num>
  <w:num w:numId="2" w16cid:durableId="1038312590">
    <w:abstractNumId w:val="3"/>
  </w:num>
  <w:num w:numId="3" w16cid:durableId="68233857">
    <w:abstractNumId w:val="2"/>
  </w:num>
  <w:num w:numId="4" w16cid:durableId="1532690527">
    <w:abstractNumId w:val="4"/>
  </w:num>
  <w:num w:numId="5" w16cid:durableId="212874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16B5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5B1C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6972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1DFB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5651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1D1A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5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17</cp:revision>
  <cp:lastPrinted>2026-05-26T19:39:00Z</cp:lastPrinted>
  <dcterms:created xsi:type="dcterms:W3CDTF">2025-04-15T21:20:00Z</dcterms:created>
  <dcterms:modified xsi:type="dcterms:W3CDTF">2026-05-26T19:39:00Z</dcterms:modified>
</cp:coreProperties>
</file>