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DF018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540A440A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1B540F79" w14:textId="4CBB547A" w:rsidR="00BB32D3" w:rsidRPr="00BB32D3" w:rsidRDefault="00303A5D" w:rsidP="00BB32D3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ANEXO IX</w:t>
      </w:r>
    </w:p>
    <w:p w14:paraId="02E24511" w14:textId="77777777" w:rsidR="00BB32D3" w:rsidRPr="00BB32D3" w:rsidRDefault="00BB32D3" w:rsidP="00BB32D3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>MODELO DE DECLARAÇÃO DE DISPENSA DE VISITA TÉCNICA PRÉVIA</w:t>
      </w:r>
    </w:p>
    <w:p w14:paraId="3D8041D1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C69C1F2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PROCESSO ADMINISTRATIVO Nº 067/2026</w:t>
      </w:r>
    </w:p>
    <w:p w14:paraId="00425BA7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303A5D">
        <w:rPr>
          <w:rFonts w:ascii="Arial" w:eastAsia="Calibri" w:hAnsi="Arial" w:cs="Arial"/>
          <w:b/>
          <w:bCs/>
          <w:sz w:val="22"/>
          <w:szCs w:val="22"/>
          <w:lang w:eastAsia="en-US"/>
        </w:rPr>
        <w:t>CONCORRÊNCIA ELETRÔNICA Nº 000/2026</w:t>
      </w:r>
    </w:p>
    <w:p w14:paraId="0CC2B72A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OBJETO: 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Contratação de empresa especializada para execução de obra de engenharia destinada à construção de Pavilhão de Eventos no Parque de Exposições Colorindo </w:t>
      </w:r>
      <w:proofErr w:type="spellStart"/>
      <w:r w:rsidRPr="00BB32D3">
        <w:rPr>
          <w:rFonts w:ascii="Arial" w:eastAsia="Calibri" w:hAnsi="Arial" w:cs="Arial"/>
          <w:sz w:val="22"/>
          <w:szCs w:val="22"/>
          <w:lang w:eastAsia="en-US"/>
        </w:rPr>
        <w:t>Pezarico</w:t>
      </w:r>
      <w:proofErr w:type="spellEnd"/>
      <w:r w:rsidRPr="00BB32D3">
        <w:rPr>
          <w:rFonts w:ascii="Arial" w:eastAsia="Calibri" w:hAnsi="Arial" w:cs="Arial"/>
          <w:sz w:val="22"/>
          <w:szCs w:val="22"/>
          <w:lang w:eastAsia="en-US"/>
        </w:rPr>
        <w:t>, no Município de Laguna Carapã/MS, vinculada ao Convênio nº 984299, Proposta nº 059688/2025, junto ao Ministério da Integração e do Desenvolvimento Regional (MIDR)/SUDECO.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</w:t>
      </w:r>
    </w:p>
    <w:p w14:paraId="24F98128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2DC948C" w14:textId="77777777" w:rsidR="00BB32D3" w:rsidRPr="00BB32D3" w:rsidRDefault="00BB32D3" w:rsidP="00BB32D3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>A empresa [razão social], inscrita no CNPJ sob o nº [●], com sede à [endereço completo], neste ato representada por [nome do representante legal], [nacionalidade], [estado civil], [profissão], portador(a) do RG nº [●] e CPF nº [●], DECLARA, para os devidos fins, sob as penas da lei, que:</w:t>
      </w:r>
    </w:p>
    <w:p w14:paraId="333B6BDB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opta por 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NÃO REALIZAR A VISITA TÉCNICA PRÉVIA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ao local de execução do objeto da </w:t>
      </w:r>
      <w:r w:rsidRPr="00303A5D">
        <w:rPr>
          <w:rFonts w:ascii="Arial" w:eastAsia="Calibri" w:hAnsi="Arial" w:cs="Arial"/>
          <w:sz w:val="22"/>
          <w:szCs w:val="22"/>
          <w:lang w:eastAsia="en-US"/>
        </w:rPr>
        <w:t>Concorrência Eletrônica nº 000/2026;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09A57A1B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tem 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PLENO CONHECIMENTO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das condições e peculiaridades do local onde será executada a obra, bem como das características, natureza, complexidade, condições de acesso, condições de execução e demais aspectos que possam influenciar direta ou indiretamente na formulação da proposta e na execução contratual; </w:t>
      </w:r>
    </w:p>
    <w:p w14:paraId="2C4A08DB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tomou conhecimento de todas as informações e das condições locais necessárias ao cumprimento das obrigações objeto da licitação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, por meio da análise dos documentos que instruem o certame, especialmente edital, termo de referência, projetos, memorial descritivo, planilhas orçamentárias, cronograma físico-financeiro e demais anexos pertinentes; </w:t>
      </w:r>
    </w:p>
    <w:p w14:paraId="2F428DBE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assume integral responsabilidade pela dispensa da vistoria técnica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, não podendo alegar futuramente desconhecimento das condições do local, das dificuldades existentes, das medidas necessárias à execução dos serviços ou de 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lastRenderedPageBreak/>
        <w:t xml:space="preserve">qualquer elemento que possa repercutir sobre os custos, prazos e obrigações assumidas; </w:t>
      </w:r>
    </w:p>
    <w:p w14:paraId="27447B7E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não utilizará a ausência de visita técnica como fundamento para pleitear alterações contratuais, acréscimos de valores, prorrogações de prazo ou quaisquer reivindicações relacionadas ao desconhecimento prévio do local de execução. </w:t>
      </w:r>
    </w:p>
    <w:p w14:paraId="09425B38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1B22548" w14:textId="77777777" w:rsidR="00BB32D3" w:rsidRPr="00BB32D3" w:rsidRDefault="00BB32D3" w:rsidP="00BB32D3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>Por ser expressão da verdade, firma a presente declaração para que produza todos os efeitos legais.</w:t>
      </w:r>
    </w:p>
    <w:p w14:paraId="3A4D2A9D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D6896F6" w14:textId="4378CBCB" w:rsidR="00BB32D3" w:rsidRPr="00BB32D3" w:rsidRDefault="00BB32D3" w:rsidP="00BB32D3">
      <w:pPr>
        <w:spacing w:after="120" w:line="312" w:lineRule="auto"/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proofErr w:type="spellStart"/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Loca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L</w:t>
      </w:r>
      <w:proofErr w:type="spellEnd"/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, data.</w:t>
      </w:r>
    </w:p>
    <w:p w14:paraId="7074319B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4A00A22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AB199E2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6963A6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___________________________</w:t>
      </w:r>
    </w:p>
    <w:p w14:paraId="08208431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NOME</w:t>
      </w:r>
    </w:p>
    <w:p w14:paraId="627BF7B5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REPRESENTANTE LEGAL</w:t>
      </w:r>
    </w:p>
    <w:p w14:paraId="48DAC587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RAZÃO SOCIAL DA EMPRESA</w:t>
      </w:r>
    </w:p>
    <w:p w14:paraId="0BD89FAB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CNPJ</w:t>
      </w:r>
    </w:p>
    <w:p w14:paraId="10720B8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2305066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2890830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0BD695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733E501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CE506CB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94272C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5397496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83A7EDA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7213B4E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0ECC51A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6523EE7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C43F03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562848F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8425FC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BB20BB1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877424C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2370B8B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4C2943D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7BD993D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65ED67A" w14:textId="44B9EF93" w:rsidR="00D41612" w:rsidRPr="00D41612" w:rsidRDefault="00D41612" w:rsidP="00303A5D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02E81" w14:textId="77777777" w:rsidR="004E45C6" w:rsidRDefault="004E45C6">
      <w:r>
        <w:separator/>
      </w:r>
    </w:p>
  </w:endnote>
  <w:endnote w:type="continuationSeparator" w:id="0">
    <w:p w14:paraId="42A5F643" w14:textId="77777777" w:rsidR="004E45C6" w:rsidRDefault="004E4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AFDD2" w14:textId="77777777" w:rsidR="004E45C6" w:rsidRDefault="004E45C6">
      <w:r>
        <w:separator/>
      </w:r>
    </w:p>
  </w:footnote>
  <w:footnote w:type="continuationSeparator" w:id="0">
    <w:p w14:paraId="0619D42D" w14:textId="77777777" w:rsidR="004E45C6" w:rsidRDefault="004E4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BIqwIAAKk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1D65E9"/>
    <w:multiLevelType w:val="multilevel"/>
    <w:tmpl w:val="B3D23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931504">
    <w:abstractNumId w:val="1"/>
  </w:num>
  <w:num w:numId="2" w16cid:durableId="2035883302">
    <w:abstractNumId w:val="3"/>
  </w:num>
  <w:num w:numId="3" w16cid:durableId="631863381">
    <w:abstractNumId w:val="2"/>
  </w:num>
  <w:num w:numId="4" w16cid:durableId="2106489183">
    <w:abstractNumId w:val="4"/>
  </w:num>
  <w:num w:numId="5" w16cid:durableId="350185741">
    <w:abstractNumId w:val="0"/>
  </w:num>
  <w:num w:numId="6" w16cid:durableId="12123082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2508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62E47"/>
    <w:rsid w:val="00185EDA"/>
    <w:rsid w:val="001A7F1A"/>
    <w:rsid w:val="001C2808"/>
    <w:rsid w:val="001E0566"/>
    <w:rsid w:val="001E7976"/>
    <w:rsid w:val="001E7A37"/>
    <w:rsid w:val="00205146"/>
    <w:rsid w:val="00221E89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B418D"/>
    <w:rsid w:val="002C18C6"/>
    <w:rsid w:val="002D121E"/>
    <w:rsid w:val="002D655A"/>
    <w:rsid w:val="002E1B2A"/>
    <w:rsid w:val="00303A5D"/>
    <w:rsid w:val="0030445C"/>
    <w:rsid w:val="00305A54"/>
    <w:rsid w:val="00311579"/>
    <w:rsid w:val="00326F2A"/>
    <w:rsid w:val="0033377D"/>
    <w:rsid w:val="003350A0"/>
    <w:rsid w:val="00335911"/>
    <w:rsid w:val="00341287"/>
    <w:rsid w:val="0035692A"/>
    <w:rsid w:val="003646E7"/>
    <w:rsid w:val="00364D6D"/>
    <w:rsid w:val="0037432E"/>
    <w:rsid w:val="003D3A6C"/>
    <w:rsid w:val="003D3EE7"/>
    <w:rsid w:val="003D483B"/>
    <w:rsid w:val="003F6F0F"/>
    <w:rsid w:val="00406AE5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4E45C6"/>
    <w:rsid w:val="004E757B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46F1A"/>
    <w:rsid w:val="00650ED2"/>
    <w:rsid w:val="0065211A"/>
    <w:rsid w:val="00657D9B"/>
    <w:rsid w:val="00681453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51DD"/>
    <w:rsid w:val="00733C4C"/>
    <w:rsid w:val="0074061F"/>
    <w:rsid w:val="007440D4"/>
    <w:rsid w:val="007531D6"/>
    <w:rsid w:val="007655AD"/>
    <w:rsid w:val="00774324"/>
    <w:rsid w:val="007758C3"/>
    <w:rsid w:val="0078527F"/>
    <w:rsid w:val="00785C0D"/>
    <w:rsid w:val="00795DAB"/>
    <w:rsid w:val="007A1127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351B"/>
    <w:rsid w:val="007F6BD7"/>
    <w:rsid w:val="008217BB"/>
    <w:rsid w:val="00836040"/>
    <w:rsid w:val="00855CAF"/>
    <w:rsid w:val="00861B58"/>
    <w:rsid w:val="00864608"/>
    <w:rsid w:val="00867C16"/>
    <w:rsid w:val="00875C8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94603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9595F"/>
    <w:rsid w:val="00AA0756"/>
    <w:rsid w:val="00AA1404"/>
    <w:rsid w:val="00AB0457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65A88"/>
    <w:rsid w:val="00B7101F"/>
    <w:rsid w:val="00B73BF3"/>
    <w:rsid w:val="00B77B6B"/>
    <w:rsid w:val="00BA046D"/>
    <w:rsid w:val="00BA7FB4"/>
    <w:rsid w:val="00BB32D3"/>
    <w:rsid w:val="00BC1BEE"/>
    <w:rsid w:val="00BD2FC6"/>
    <w:rsid w:val="00BF2087"/>
    <w:rsid w:val="00C07F7B"/>
    <w:rsid w:val="00C10BDC"/>
    <w:rsid w:val="00C262C4"/>
    <w:rsid w:val="00C31B17"/>
    <w:rsid w:val="00C40C21"/>
    <w:rsid w:val="00C4174D"/>
    <w:rsid w:val="00C47CE3"/>
    <w:rsid w:val="00C61837"/>
    <w:rsid w:val="00C625DC"/>
    <w:rsid w:val="00C716DF"/>
    <w:rsid w:val="00C756C6"/>
    <w:rsid w:val="00C81F3B"/>
    <w:rsid w:val="00C90B44"/>
    <w:rsid w:val="00C93F4C"/>
    <w:rsid w:val="00C9653B"/>
    <w:rsid w:val="00CA0F02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02C9A"/>
    <w:rsid w:val="00D161F1"/>
    <w:rsid w:val="00D2266F"/>
    <w:rsid w:val="00D23806"/>
    <w:rsid w:val="00D41612"/>
    <w:rsid w:val="00D4407E"/>
    <w:rsid w:val="00D55BB3"/>
    <w:rsid w:val="00D6338D"/>
    <w:rsid w:val="00D635BD"/>
    <w:rsid w:val="00D77A6B"/>
    <w:rsid w:val="00D77AA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B5BE7"/>
    <w:rsid w:val="00EC20AF"/>
    <w:rsid w:val="00ED6526"/>
    <w:rsid w:val="00ED7DED"/>
    <w:rsid w:val="00EE4B94"/>
    <w:rsid w:val="00EF0E1E"/>
    <w:rsid w:val="00F0411A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0</TotalTime>
  <Pages>2</Pages>
  <Words>360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2</cp:revision>
  <cp:lastPrinted>2026-04-09T11:51:00Z</cp:lastPrinted>
  <dcterms:created xsi:type="dcterms:W3CDTF">2026-05-28T17:30:00Z</dcterms:created>
  <dcterms:modified xsi:type="dcterms:W3CDTF">2026-05-28T17:30:00Z</dcterms:modified>
</cp:coreProperties>
</file>