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D9921" w14:textId="77777777" w:rsidR="00AD2A7C" w:rsidRDefault="00AD2A7C" w:rsidP="00AD2A7C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4A000C6" w14:textId="41890FBD" w:rsidR="00247738" w:rsidRDefault="00F10F9F" w:rsidP="00AD2A7C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ANEXO </w:t>
      </w:r>
      <w:r w:rsidR="00237C8A">
        <w:rPr>
          <w:rFonts w:ascii="Arial" w:eastAsia="Calibri" w:hAnsi="Arial" w:cs="Arial"/>
          <w:b/>
          <w:bCs/>
          <w:sz w:val="22"/>
          <w:szCs w:val="22"/>
          <w:lang w:eastAsia="en-US"/>
        </w:rPr>
        <w:t>VIII</w:t>
      </w:r>
    </w:p>
    <w:p w14:paraId="5D871FAA" w14:textId="77777777" w:rsidR="00AD2A7C" w:rsidRDefault="00AD2A7C" w:rsidP="00AD2A7C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B1113F8" w14:textId="4DC5CA90" w:rsidR="00AD2A7C" w:rsidRDefault="00F10F9F" w:rsidP="00AD2A7C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 xml:space="preserve">MODELO DE </w:t>
      </w:r>
      <w:r w:rsidR="00B940E2" w:rsidRPr="00F10F9F"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 xml:space="preserve">DECLARAÇÃO </w:t>
      </w:r>
      <w:r w:rsidR="00B940E2"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>DE</w:t>
      </w:r>
      <w:r w:rsidR="00353021"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 xml:space="preserve"> VISITA TÉCNICA</w:t>
      </w:r>
    </w:p>
    <w:p w14:paraId="7F5883D4" w14:textId="77777777" w:rsidR="00AD2A7C" w:rsidRDefault="00AD2A7C" w:rsidP="00AD2A7C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</w:pPr>
    </w:p>
    <w:p w14:paraId="563E4800" w14:textId="77777777" w:rsidR="00AD2A7C" w:rsidRPr="00AD2A7C" w:rsidRDefault="00AD2A7C" w:rsidP="00AD2A7C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</w:pPr>
    </w:p>
    <w:p w14:paraId="04620793" w14:textId="485403BB" w:rsidR="00F10F9F" w:rsidRP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PROCESSO ADMINISTRATIVO Nº 0</w:t>
      </w:r>
      <w:r w:rsidR="00AD2A7C">
        <w:rPr>
          <w:rFonts w:ascii="Arial" w:eastAsia="Calibri" w:hAnsi="Arial" w:cs="Arial"/>
          <w:b/>
          <w:bCs/>
          <w:sz w:val="22"/>
          <w:szCs w:val="22"/>
          <w:lang w:eastAsia="en-US"/>
        </w:rPr>
        <w:t>90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</w:p>
    <w:p w14:paraId="3FC943B5" w14:textId="46318C66" w:rsidR="00F10F9F" w:rsidRDefault="00AD2A7C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PREGÃO </w:t>
      </w:r>
      <w:r w:rsidR="00F10F9F" w:rsidRPr="0073726B">
        <w:rPr>
          <w:rFonts w:ascii="Arial" w:eastAsia="Calibri" w:hAnsi="Arial" w:cs="Arial"/>
          <w:b/>
          <w:bCs/>
          <w:sz w:val="22"/>
          <w:szCs w:val="22"/>
          <w:lang w:eastAsia="en-US"/>
        </w:rPr>
        <w:t>ELETRÔNIC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O</w:t>
      </w:r>
      <w:r w:rsidR="00F10F9F" w:rsidRPr="0073726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Nº </w:t>
      </w:r>
      <w:r w:rsidR="00F834DF">
        <w:rPr>
          <w:rFonts w:ascii="Arial" w:eastAsia="Calibri" w:hAnsi="Arial" w:cs="Arial"/>
          <w:b/>
          <w:bCs/>
          <w:sz w:val="22"/>
          <w:szCs w:val="22"/>
          <w:lang w:eastAsia="en-US"/>
        </w:rPr>
        <w:t>023</w:t>
      </w:r>
      <w:r w:rsidR="00F10F9F" w:rsidRPr="0073726B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</w:p>
    <w:p w14:paraId="337BCEB1" w14:textId="77777777" w:rsidR="00AD2A7C" w:rsidRPr="00F10F9F" w:rsidRDefault="00AD2A7C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D5888B5" w14:textId="25133125" w:rsidR="00F10F9F" w:rsidRPr="00AD2A7C" w:rsidRDefault="00F10F9F" w:rsidP="00F10F9F">
      <w:pPr>
        <w:spacing w:after="120" w:line="31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OBJETO: </w:t>
      </w:r>
      <w:r w:rsidR="00AD2A7C" w:rsidRPr="00AD2A7C">
        <w:rPr>
          <w:rFonts w:ascii="Arial" w:eastAsia="Calibri" w:hAnsi="Arial" w:cs="Arial"/>
          <w:sz w:val="22"/>
          <w:szCs w:val="22"/>
          <w:lang w:eastAsia="en-US"/>
        </w:rPr>
        <w:t>Contratação de empresa especializada em prestação de serviços de tecnologia da informação para o fornecimento de licenças de direito de uso de softwares voltados à gestão pública, compreendendo um software de Gerenciamento Eletrônico de Documentos (GED), com duas (02) ilhas completas de digitalização, compostas por scanner, computador, mesa, cadeira e mão de obra com dois (02) funcionários responsáveis pela execução dos serviços, e um software de Gestão da Lei Geral de Proteção de Dados (LGPD), além dos serviços de implantação, migração de dados, customização e treinamento, bem como a prestação de serviços de digitalização de documentos, abrangendo o tratamento, organização, digitalização e arquivamento, além da disponibilização da mão de obra e dos equipamentos necessários à execução das atividades, solicitados pelo Secretaria Municipal de Administração de Laguna Carapã/MS.</w:t>
      </w:r>
    </w:p>
    <w:p w14:paraId="18814B1E" w14:textId="5870A16B" w:rsidR="00F10F9F" w:rsidRPr="00F10F9F" w:rsidRDefault="00F10F9F" w:rsidP="00F10F9F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Declaramos, para os devidos fins, que a empresa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[razão social]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inscrita no CNPJ sob o nº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[●]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com sede à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[endereço completo]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por intermédio de seu representante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[nome do representante da empresa]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portador(a) do RG nº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[●]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e CPF nº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[●]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</w:t>
      </w:r>
      <w:r w:rsidR="00353021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REALIZOU VISITA TÉCNICA PRÉVIA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no local de execução do objeto d</w:t>
      </w:r>
      <w:r w:rsidR="00AD2A7C">
        <w:rPr>
          <w:rFonts w:ascii="Arial" w:eastAsia="Calibri" w:hAnsi="Arial" w:cs="Arial"/>
          <w:sz w:val="22"/>
          <w:szCs w:val="22"/>
          <w:lang w:eastAsia="en-US"/>
        </w:rPr>
        <w:t>o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AD2A7C">
        <w:rPr>
          <w:rFonts w:ascii="Arial" w:eastAsia="Calibri" w:hAnsi="Arial" w:cs="Arial"/>
          <w:sz w:val="22"/>
          <w:szCs w:val="22"/>
          <w:lang w:eastAsia="en-US"/>
        </w:rPr>
        <w:t xml:space="preserve">Pregão </w:t>
      </w:r>
      <w:r w:rsidRPr="0073726B">
        <w:rPr>
          <w:rFonts w:ascii="Arial" w:eastAsia="Calibri" w:hAnsi="Arial" w:cs="Arial"/>
          <w:sz w:val="22"/>
          <w:szCs w:val="22"/>
          <w:lang w:eastAsia="en-US"/>
        </w:rPr>
        <w:t xml:space="preserve"> Eletrônic</w:t>
      </w:r>
      <w:r w:rsidR="00AD2A7C">
        <w:rPr>
          <w:rFonts w:ascii="Arial" w:eastAsia="Calibri" w:hAnsi="Arial" w:cs="Arial"/>
          <w:sz w:val="22"/>
          <w:szCs w:val="22"/>
          <w:lang w:eastAsia="en-US"/>
        </w:rPr>
        <w:t>o</w:t>
      </w:r>
      <w:r w:rsidRPr="0073726B">
        <w:rPr>
          <w:rFonts w:ascii="Arial" w:eastAsia="Calibri" w:hAnsi="Arial" w:cs="Arial"/>
          <w:sz w:val="22"/>
          <w:szCs w:val="22"/>
          <w:lang w:eastAsia="en-US"/>
        </w:rPr>
        <w:t xml:space="preserve"> nº </w:t>
      </w:r>
      <w:r w:rsidR="00F834DF" w:rsidRPr="00F834DF">
        <w:rPr>
          <w:rFonts w:ascii="Arial" w:eastAsia="Calibri" w:hAnsi="Arial" w:cs="Arial"/>
          <w:b/>
          <w:bCs/>
          <w:sz w:val="22"/>
          <w:szCs w:val="22"/>
          <w:lang w:eastAsia="en-US"/>
        </w:rPr>
        <w:t>023</w:t>
      </w:r>
      <w:r w:rsidRPr="00F834DF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  <w:r w:rsidRPr="0073726B">
        <w:rPr>
          <w:rFonts w:ascii="Arial" w:eastAsia="Calibri" w:hAnsi="Arial" w:cs="Arial"/>
          <w:sz w:val="22"/>
          <w:szCs w:val="22"/>
          <w:lang w:eastAsia="en-US"/>
        </w:rPr>
        <w:t>,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2454FA">
        <w:rPr>
          <w:rFonts w:ascii="Arial" w:eastAsia="Calibri" w:hAnsi="Arial" w:cs="Arial"/>
          <w:sz w:val="22"/>
          <w:szCs w:val="22"/>
          <w:lang w:eastAsia="en-US"/>
        </w:rPr>
        <w:t>tomando conhecimento das condições e peculiaridades inerentes à natureza dos serviços, das características do local, das condições de acesso, logística, infraestrutura existente e demais informações necessárias à formulação da proposta e à futura execução contratual.</w:t>
      </w:r>
    </w:p>
    <w:p w14:paraId="332B7CB1" w14:textId="77777777" w:rsidR="00F10F9F" w:rsidRPr="00F10F9F" w:rsidRDefault="00F10F9F" w:rsidP="00F10F9F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sz w:val="22"/>
          <w:szCs w:val="22"/>
          <w:lang w:eastAsia="en-US"/>
        </w:rPr>
        <w:t>Declara-se, ainda, que a empresa obteve informações suficientes para o correto dimensionamento de sua proposta, não podendo alegar posteriormente desconhecimento das condições verificadas para fins de eximir-se das obrigações assumidas em eventual contratação.</w:t>
      </w:r>
    </w:p>
    <w:p w14:paraId="5E4EA795" w14:textId="77777777" w:rsidR="00AD2A7C" w:rsidRDefault="00F10F9F" w:rsidP="00AD2A7C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sz w:val="22"/>
          <w:szCs w:val="22"/>
          <w:lang w:eastAsia="en-US"/>
        </w:rPr>
        <w:lastRenderedPageBreak/>
        <w:t>Por ser expressão da verdade, firma a presente declaração para que produza todos os efeitos legais.</w:t>
      </w:r>
    </w:p>
    <w:p w14:paraId="44C57C9E" w14:textId="77777777" w:rsidR="00AD2A7C" w:rsidRDefault="00AD2A7C" w:rsidP="00AD2A7C">
      <w:pPr>
        <w:spacing w:after="120" w:line="312" w:lineRule="auto"/>
        <w:ind w:firstLine="1134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ABCC118" w14:textId="2E5D1A44" w:rsidR="00F10F9F" w:rsidRDefault="00F10F9F" w:rsidP="00AD2A7C">
      <w:pPr>
        <w:spacing w:after="120" w:line="312" w:lineRule="auto"/>
        <w:ind w:firstLine="1134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Loca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l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, data.</w:t>
      </w:r>
    </w:p>
    <w:p w14:paraId="45DE8880" w14:textId="77777777" w:rsidR="00AD2A7C" w:rsidRPr="00AD2A7C" w:rsidRDefault="00AD2A7C" w:rsidP="00AD2A7C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774C71F1" w14:textId="1DDBAD1D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________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______________</w:t>
      </w:r>
    </w:p>
    <w:p w14:paraId="4ABC19AB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NOME</w:t>
      </w:r>
    </w:p>
    <w:p w14:paraId="2D319D59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REPRESENTANTE LEGAL</w:t>
      </w:r>
    </w:p>
    <w:p w14:paraId="636E2C35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RAZÃO SOCIAL DA EMPRESA</w:t>
      </w:r>
    </w:p>
    <w:p w14:paraId="14A2D508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CNPJ</w:t>
      </w:r>
    </w:p>
    <w:p w14:paraId="45D35D56" w14:textId="77777777" w:rsidR="00F10F9F" w:rsidRPr="00F10F9F" w:rsidRDefault="00F10F9F" w:rsidP="00F10F9F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sectPr w:rsidR="00F10F9F" w:rsidRPr="00F10F9F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FB453" w14:textId="77777777" w:rsidR="00231224" w:rsidRDefault="00231224">
      <w:r>
        <w:separator/>
      </w:r>
    </w:p>
  </w:endnote>
  <w:endnote w:type="continuationSeparator" w:id="0">
    <w:p w14:paraId="49AF5036" w14:textId="77777777" w:rsidR="00231224" w:rsidRDefault="00231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DD020" w14:textId="77777777" w:rsidR="00231224" w:rsidRDefault="00231224">
      <w:r>
        <w:separator/>
      </w:r>
    </w:p>
  </w:footnote>
  <w:footnote w:type="continuationSeparator" w:id="0">
    <w:p w14:paraId="54DF2D47" w14:textId="77777777" w:rsidR="00231224" w:rsidRDefault="00231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5910">
    <w:abstractNumId w:val="1"/>
  </w:num>
  <w:num w:numId="2" w16cid:durableId="1009254426">
    <w:abstractNumId w:val="3"/>
  </w:num>
  <w:num w:numId="3" w16cid:durableId="48960734">
    <w:abstractNumId w:val="2"/>
  </w:num>
  <w:num w:numId="4" w16cid:durableId="1161047206">
    <w:abstractNumId w:val="4"/>
  </w:num>
  <w:num w:numId="5" w16cid:durableId="1413504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2508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169B"/>
    <w:rsid w:val="00123F46"/>
    <w:rsid w:val="00123FBC"/>
    <w:rsid w:val="00125E0E"/>
    <w:rsid w:val="00131B0F"/>
    <w:rsid w:val="00131BF9"/>
    <w:rsid w:val="00133BDD"/>
    <w:rsid w:val="00135560"/>
    <w:rsid w:val="00156E2F"/>
    <w:rsid w:val="00162E47"/>
    <w:rsid w:val="00185EDA"/>
    <w:rsid w:val="001A3175"/>
    <w:rsid w:val="001A7F1A"/>
    <w:rsid w:val="001C2808"/>
    <w:rsid w:val="001E0566"/>
    <w:rsid w:val="001E7976"/>
    <w:rsid w:val="001E7A37"/>
    <w:rsid w:val="00205146"/>
    <w:rsid w:val="00221E89"/>
    <w:rsid w:val="00222DF0"/>
    <w:rsid w:val="00225762"/>
    <w:rsid w:val="00231224"/>
    <w:rsid w:val="00235E1A"/>
    <w:rsid w:val="00237C8A"/>
    <w:rsid w:val="002454FA"/>
    <w:rsid w:val="00246118"/>
    <w:rsid w:val="00247738"/>
    <w:rsid w:val="00252471"/>
    <w:rsid w:val="00266EA3"/>
    <w:rsid w:val="00282FBF"/>
    <w:rsid w:val="00283AC8"/>
    <w:rsid w:val="00285EEC"/>
    <w:rsid w:val="00293CD1"/>
    <w:rsid w:val="00296054"/>
    <w:rsid w:val="002A389B"/>
    <w:rsid w:val="002B418D"/>
    <w:rsid w:val="002C18C6"/>
    <w:rsid w:val="002D655A"/>
    <w:rsid w:val="002E1B2A"/>
    <w:rsid w:val="0030445C"/>
    <w:rsid w:val="00305A54"/>
    <w:rsid w:val="00311579"/>
    <w:rsid w:val="00326F2A"/>
    <w:rsid w:val="0033377D"/>
    <w:rsid w:val="003350A0"/>
    <w:rsid w:val="00353021"/>
    <w:rsid w:val="0035692A"/>
    <w:rsid w:val="003646E7"/>
    <w:rsid w:val="00364D6D"/>
    <w:rsid w:val="0037432E"/>
    <w:rsid w:val="003D3A6C"/>
    <w:rsid w:val="003D3EE7"/>
    <w:rsid w:val="003D483B"/>
    <w:rsid w:val="003F6F0F"/>
    <w:rsid w:val="00406AE5"/>
    <w:rsid w:val="00407009"/>
    <w:rsid w:val="0041670B"/>
    <w:rsid w:val="004220E3"/>
    <w:rsid w:val="00427A2C"/>
    <w:rsid w:val="004376D1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1A7E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0278"/>
    <w:rsid w:val="00615BC9"/>
    <w:rsid w:val="00624FB4"/>
    <w:rsid w:val="00625F90"/>
    <w:rsid w:val="006260B4"/>
    <w:rsid w:val="0062783D"/>
    <w:rsid w:val="006334F4"/>
    <w:rsid w:val="00633DB6"/>
    <w:rsid w:val="00633F1F"/>
    <w:rsid w:val="00635A41"/>
    <w:rsid w:val="0064265B"/>
    <w:rsid w:val="00650ED2"/>
    <w:rsid w:val="0065211A"/>
    <w:rsid w:val="00657D9B"/>
    <w:rsid w:val="00681453"/>
    <w:rsid w:val="006850D2"/>
    <w:rsid w:val="00685A2A"/>
    <w:rsid w:val="00686339"/>
    <w:rsid w:val="00686BE1"/>
    <w:rsid w:val="006938B7"/>
    <w:rsid w:val="006967D9"/>
    <w:rsid w:val="0069781B"/>
    <w:rsid w:val="006A143E"/>
    <w:rsid w:val="006A2A5A"/>
    <w:rsid w:val="006A319A"/>
    <w:rsid w:val="006B58E1"/>
    <w:rsid w:val="006C3649"/>
    <w:rsid w:val="006D49CF"/>
    <w:rsid w:val="006F4283"/>
    <w:rsid w:val="006F46A7"/>
    <w:rsid w:val="00702FB1"/>
    <w:rsid w:val="00711D55"/>
    <w:rsid w:val="0071344A"/>
    <w:rsid w:val="007251DD"/>
    <w:rsid w:val="00733C4C"/>
    <w:rsid w:val="0073726B"/>
    <w:rsid w:val="0074061F"/>
    <w:rsid w:val="007440D4"/>
    <w:rsid w:val="007531D6"/>
    <w:rsid w:val="007655AD"/>
    <w:rsid w:val="00774324"/>
    <w:rsid w:val="007758C3"/>
    <w:rsid w:val="0078527F"/>
    <w:rsid w:val="00785C0D"/>
    <w:rsid w:val="00795DAB"/>
    <w:rsid w:val="007A1127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351B"/>
    <w:rsid w:val="007F6BD7"/>
    <w:rsid w:val="008144D5"/>
    <w:rsid w:val="008217BB"/>
    <w:rsid w:val="00836040"/>
    <w:rsid w:val="00844409"/>
    <w:rsid w:val="00855CAF"/>
    <w:rsid w:val="00861B58"/>
    <w:rsid w:val="00864608"/>
    <w:rsid w:val="00867C16"/>
    <w:rsid w:val="00875C8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94603"/>
    <w:rsid w:val="009A3F18"/>
    <w:rsid w:val="009A4310"/>
    <w:rsid w:val="009A534A"/>
    <w:rsid w:val="009B0521"/>
    <w:rsid w:val="009B3987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457"/>
    <w:rsid w:val="00AB0F46"/>
    <w:rsid w:val="00AB406A"/>
    <w:rsid w:val="00AB69D1"/>
    <w:rsid w:val="00AC7DE8"/>
    <w:rsid w:val="00AD2A7C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65A88"/>
    <w:rsid w:val="00B7101F"/>
    <w:rsid w:val="00B73BF3"/>
    <w:rsid w:val="00B77B6B"/>
    <w:rsid w:val="00B940E2"/>
    <w:rsid w:val="00BA046D"/>
    <w:rsid w:val="00BA7FB4"/>
    <w:rsid w:val="00BC1BEE"/>
    <w:rsid w:val="00BD2FC6"/>
    <w:rsid w:val="00BD3316"/>
    <w:rsid w:val="00BF2087"/>
    <w:rsid w:val="00C05F79"/>
    <w:rsid w:val="00C07F7B"/>
    <w:rsid w:val="00C10BDC"/>
    <w:rsid w:val="00C262C4"/>
    <w:rsid w:val="00C31B17"/>
    <w:rsid w:val="00C40C21"/>
    <w:rsid w:val="00C4174D"/>
    <w:rsid w:val="00C47CE3"/>
    <w:rsid w:val="00C61837"/>
    <w:rsid w:val="00C625DC"/>
    <w:rsid w:val="00C716DF"/>
    <w:rsid w:val="00C756C6"/>
    <w:rsid w:val="00C81F3B"/>
    <w:rsid w:val="00C90B44"/>
    <w:rsid w:val="00C93F4C"/>
    <w:rsid w:val="00C9653B"/>
    <w:rsid w:val="00CA0F02"/>
    <w:rsid w:val="00CB4085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02C9A"/>
    <w:rsid w:val="00D13A5A"/>
    <w:rsid w:val="00D161F1"/>
    <w:rsid w:val="00D2266F"/>
    <w:rsid w:val="00D23806"/>
    <w:rsid w:val="00D41612"/>
    <w:rsid w:val="00D4407E"/>
    <w:rsid w:val="00D55BB3"/>
    <w:rsid w:val="00D6338D"/>
    <w:rsid w:val="00D635BD"/>
    <w:rsid w:val="00D77A6B"/>
    <w:rsid w:val="00D77AA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26CEA"/>
    <w:rsid w:val="00E355EF"/>
    <w:rsid w:val="00E506A4"/>
    <w:rsid w:val="00E70983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F0411A"/>
    <w:rsid w:val="00F10F9F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34DF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6</TotalTime>
  <Pages>2</Pages>
  <Words>324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8</cp:revision>
  <cp:lastPrinted>2026-04-10T13:09:00Z</cp:lastPrinted>
  <dcterms:created xsi:type="dcterms:W3CDTF">2026-04-10T12:44:00Z</dcterms:created>
  <dcterms:modified xsi:type="dcterms:W3CDTF">2026-06-22T18:09:00Z</dcterms:modified>
</cp:coreProperties>
</file>