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F018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540A440A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1B540F79" w14:textId="4CBB547A" w:rsidR="00BB32D3" w:rsidRPr="00BB32D3" w:rsidRDefault="00303A5D" w:rsidP="00BB32D3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ANEXO IX</w:t>
      </w:r>
    </w:p>
    <w:p w14:paraId="02E24511" w14:textId="77777777" w:rsidR="00BB32D3" w:rsidRPr="00BB32D3" w:rsidRDefault="00BB32D3" w:rsidP="00BB32D3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MODELO DE DECLARAÇÃO DE DISPENSA DE VISITA TÉCNICA PRÉVIA</w:t>
      </w:r>
    </w:p>
    <w:p w14:paraId="3D8041D1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C69C1F2" w14:textId="4DFF7AF9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PROCESSO ADMINISTRATIVO Nº 0</w:t>
      </w:r>
      <w:r w:rsidR="00B52C37">
        <w:rPr>
          <w:rFonts w:ascii="Arial" w:eastAsia="Calibri" w:hAnsi="Arial" w:cs="Arial"/>
          <w:b/>
          <w:bCs/>
          <w:sz w:val="22"/>
          <w:szCs w:val="22"/>
          <w:lang w:eastAsia="en-US"/>
        </w:rPr>
        <w:t>90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00425BA7" w14:textId="33D3A00B" w:rsidR="00BB32D3" w:rsidRDefault="00B52C37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PREGÃO </w:t>
      </w:r>
      <w:r w:rsidR="00BB32D3" w:rsidRPr="00303A5D">
        <w:rPr>
          <w:rFonts w:ascii="Arial" w:eastAsia="Calibri" w:hAnsi="Arial" w:cs="Arial"/>
          <w:b/>
          <w:bCs/>
          <w:sz w:val="22"/>
          <w:szCs w:val="22"/>
          <w:lang w:eastAsia="en-US"/>
        </w:rPr>
        <w:t>ELETRÔNIC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O</w:t>
      </w:r>
      <w:r w:rsidR="00BB32D3" w:rsidRPr="00303A5D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Nº 0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23</w:t>
      </w:r>
      <w:r w:rsidR="00BB32D3" w:rsidRPr="00303A5D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7A6DC500" w14:textId="77777777" w:rsidR="00B52C37" w:rsidRPr="00BB32D3" w:rsidRDefault="00B52C37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4F98128" w14:textId="602B886F" w:rsidR="00BB32D3" w:rsidRPr="00B52C37" w:rsidRDefault="00BB32D3" w:rsidP="00BB32D3">
      <w:pPr>
        <w:spacing w:after="120" w:line="31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OBJETO: </w:t>
      </w:r>
      <w:r w:rsidR="00B52C37" w:rsidRPr="00AD2A7C">
        <w:rPr>
          <w:rFonts w:ascii="Arial" w:eastAsia="Calibri" w:hAnsi="Arial" w:cs="Arial"/>
          <w:sz w:val="22"/>
          <w:szCs w:val="22"/>
          <w:lang w:eastAsia="en-US"/>
        </w:rPr>
        <w:t>Contratação de empresa especializada em prestação de serviços de tecnologia da informação para o fornecimento de licenças de direito de uso de softwares voltados à gestão pública, compreendendo um software de Gerenciamento Eletrônico de Documentos (GED), com duas (02) ilhas completas de digitalização, compostas por scanner, computador, mesa, cadeira e mão de obra com dois (02) funcionários responsáveis pela execução dos serviços, e um software de Gestão da Lei Geral de Proteção de Dados (LGPD), além dos serviços de implantação, migração de dados, customização e treinamento, bem como a prestação de serviços de digitalização de documentos, abrangendo o tratamento, organização, digitalização e arquivamento, além da disponibilização da mão de obra e dos equipamentos necessários à execução das atividades, solicitados pelo Secretaria Municipal de Administração de Laguna Carapã/MS.</w:t>
      </w:r>
    </w:p>
    <w:p w14:paraId="12DC948C" w14:textId="77777777" w:rsidR="00BB32D3" w:rsidRPr="00BB32D3" w:rsidRDefault="00BB32D3" w:rsidP="00BB32D3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>A empresa [razão social], inscrita no CNPJ sob o nº [●], com sede à [endereço completo], neste ato representada por [nome do representante legal], [nacionalidade], [estado civil], [profissão], portador(a) do RG nº [●] e CPF nº [●], DECLARA, para os devidos fins, sob as penas da lei, que:</w:t>
      </w:r>
    </w:p>
    <w:p w14:paraId="333B6BDB" w14:textId="2E2D3C32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opta por 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NÃO REALIZAR A VISITA TÉCNICA PRÉVIA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ao local de execução do objeto d</w:t>
      </w:r>
      <w:r w:rsidR="00B52C37">
        <w:rPr>
          <w:rFonts w:ascii="Arial" w:eastAsia="Calibri" w:hAnsi="Arial" w:cs="Arial"/>
          <w:sz w:val="22"/>
          <w:szCs w:val="22"/>
          <w:lang w:eastAsia="en-US"/>
        </w:rPr>
        <w:t xml:space="preserve">o Pregão </w:t>
      </w:r>
      <w:r w:rsidRPr="00303A5D">
        <w:rPr>
          <w:rFonts w:ascii="Arial" w:eastAsia="Calibri" w:hAnsi="Arial" w:cs="Arial"/>
          <w:sz w:val="22"/>
          <w:szCs w:val="22"/>
          <w:lang w:eastAsia="en-US"/>
        </w:rPr>
        <w:t>Eletrônic</w:t>
      </w:r>
      <w:r w:rsidR="00B52C37">
        <w:rPr>
          <w:rFonts w:ascii="Arial" w:eastAsia="Calibri" w:hAnsi="Arial" w:cs="Arial"/>
          <w:sz w:val="22"/>
          <w:szCs w:val="22"/>
          <w:lang w:eastAsia="en-US"/>
        </w:rPr>
        <w:t>o</w:t>
      </w:r>
      <w:r w:rsidRPr="00303A5D">
        <w:rPr>
          <w:rFonts w:ascii="Arial" w:eastAsia="Calibri" w:hAnsi="Arial" w:cs="Arial"/>
          <w:sz w:val="22"/>
          <w:szCs w:val="22"/>
          <w:lang w:eastAsia="en-US"/>
        </w:rPr>
        <w:t xml:space="preserve"> nº 0</w:t>
      </w:r>
      <w:r w:rsidR="00B52C37">
        <w:rPr>
          <w:rFonts w:ascii="Arial" w:eastAsia="Calibri" w:hAnsi="Arial" w:cs="Arial"/>
          <w:sz w:val="22"/>
          <w:szCs w:val="22"/>
          <w:lang w:eastAsia="en-US"/>
        </w:rPr>
        <w:t>23</w:t>
      </w:r>
      <w:r w:rsidRPr="00303A5D">
        <w:rPr>
          <w:rFonts w:ascii="Arial" w:eastAsia="Calibri" w:hAnsi="Arial" w:cs="Arial"/>
          <w:sz w:val="22"/>
          <w:szCs w:val="22"/>
          <w:lang w:eastAsia="en-US"/>
        </w:rPr>
        <w:t>/2026;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9A57A1B" w14:textId="28E868C4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tem 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PLENO CONHECIMENTO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das condições e peculiaridades </w:t>
      </w:r>
      <w:r w:rsidR="00B52C37">
        <w:rPr>
          <w:rFonts w:ascii="Arial" w:eastAsia="Calibri" w:hAnsi="Arial" w:cs="Arial"/>
          <w:sz w:val="22"/>
          <w:szCs w:val="22"/>
          <w:lang w:eastAsia="en-US"/>
        </w:rPr>
        <w:t xml:space="preserve">do objeto licitado </w:t>
      </w:r>
      <w:r w:rsidR="00B52C37" w:rsidRPr="00BB32D3">
        <w:rPr>
          <w:rFonts w:ascii="Arial" w:eastAsia="Calibri" w:hAnsi="Arial" w:cs="Arial"/>
          <w:sz w:val="22"/>
          <w:szCs w:val="22"/>
          <w:lang w:eastAsia="en-US"/>
        </w:rPr>
        <w:t>bem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como das características, natureza, complexidade, condições de execução e demais aspectos que possam influenciar direta ou indiretamente na formulação da proposta e na execução contratual; </w:t>
      </w:r>
    </w:p>
    <w:p w14:paraId="2C4A08DB" w14:textId="065C945B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tomou conhecimento de todas as informações e das condições locais necessárias ao cumprimento das obrigações objeto da licitação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, por meio da análise dos documentos que instruem o certame, especialmente edital, termo de referência e demais anexos pertinentes; </w:t>
      </w:r>
    </w:p>
    <w:p w14:paraId="2F428DBE" w14:textId="410F7198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lastRenderedPageBreak/>
        <w:t>assume integral responsabilidade pela dispensa da vistoria técnica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, não podendo alegar futuramente desconhecimento das dificuldades existentes, das medidas necessárias à execução dos serviços ou de qualquer elemento que possa repercutir sobre os custos, prazos e obrigações assumidas; </w:t>
      </w:r>
    </w:p>
    <w:p w14:paraId="09425B38" w14:textId="32D628D4" w:rsidR="00BB32D3" w:rsidRPr="00B52C37" w:rsidRDefault="00BB32D3" w:rsidP="00770D9D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52C37">
        <w:rPr>
          <w:rFonts w:ascii="Arial" w:eastAsia="Calibri" w:hAnsi="Arial" w:cs="Arial"/>
          <w:sz w:val="22"/>
          <w:szCs w:val="22"/>
          <w:lang w:eastAsia="en-US"/>
        </w:rPr>
        <w:t>não utilizará a ausência de visita técnica como fundamento para pleitear alterações contratuais, acréscimos de valores, prorrogações de prazo ou quaisquer reivindicações relacionadas ao desconhecimento prévio</w:t>
      </w:r>
      <w:r w:rsidR="00B52C37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340225F" w14:textId="77777777" w:rsidR="00B52C37" w:rsidRPr="00B52C37" w:rsidRDefault="00B52C37" w:rsidP="00770D9D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1B22548" w14:textId="77777777" w:rsidR="00BB32D3" w:rsidRPr="00BB32D3" w:rsidRDefault="00BB32D3" w:rsidP="00BB32D3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>Por ser expressão da verdade, firma a presente declaração para que produza todos os efeitos legais.</w:t>
      </w:r>
    </w:p>
    <w:p w14:paraId="3A4D2A9D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D6896F6" w14:textId="325008E7" w:rsidR="00BB32D3" w:rsidRPr="00BB32D3" w:rsidRDefault="00BB32D3" w:rsidP="00BB32D3">
      <w:pPr>
        <w:spacing w:after="120" w:line="312" w:lineRule="auto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Loca</w:t>
      </w:r>
      <w:r w:rsidR="00B52C37">
        <w:rPr>
          <w:rFonts w:ascii="Arial" w:eastAsia="Calibri" w:hAnsi="Arial" w:cs="Arial"/>
          <w:b/>
          <w:bCs/>
          <w:sz w:val="22"/>
          <w:szCs w:val="22"/>
          <w:lang w:eastAsia="en-US"/>
        </w:rPr>
        <w:t>l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, data.</w:t>
      </w:r>
    </w:p>
    <w:p w14:paraId="7074319B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4A00A22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AB199E2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6963A6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___________________________</w:t>
      </w:r>
    </w:p>
    <w:p w14:paraId="08208431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NOME</w:t>
      </w:r>
    </w:p>
    <w:p w14:paraId="627BF7B5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REPRESENTANTE LEGAL</w:t>
      </w:r>
    </w:p>
    <w:p w14:paraId="48DAC587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RAZÃO SOCIAL DA EMPRESA</w:t>
      </w:r>
    </w:p>
    <w:p w14:paraId="0BD89FAB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CNPJ</w:t>
      </w:r>
    </w:p>
    <w:p w14:paraId="10720B8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2305066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2890830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0BD695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33E501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CE506CB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94272C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5397496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3A7EDA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7213B4E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0ECC51A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523EE7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C43F03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562848F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8425FC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BB20BB1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877424C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2370B8B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4C2943D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BD993D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65ED67A" w14:textId="44B9EF93" w:rsidR="00D41612" w:rsidRPr="00D41612" w:rsidRDefault="00D41612" w:rsidP="00303A5D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10BD5" w14:textId="77777777" w:rsidR="002225B5" w:rsidRDefault="002225B5">
      <w:r>
        <w:separator/>
      </w:r>
    </w:p>
  </w:endnote>
  <w:endnote w:type="continuationSeparator" w:id="0">
    <w:p w14:paraId="660647A5" w14:textId="77777777" w:rsidR="002225B5" w:rsidRDefault="00222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F789" w14:textId="77777777" w:rsidR="002225B5" w:rsidRDefault="002225B5">
      <w:r>
        <w:separator/>
      </w:r>
    </w:p>
  </w:footnote>
  <w:footnote w:type="continuationSeparator" w:id="0">
    <w:p w14:paraId="384E7201" w14:textId="77777777" w:rsidR="002225B5" w:rsidRDefault="00222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D65E9"/>
    <w:multiLevelType w:val="multilevel"/>
    <w:tmpl w:val="B3D23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931504">
    <w:abstractNumId w:val="1"/>
  </w:num>
  <w:num w:numId="2" w16cid:durableId="2035883302">
    <w:abstractNumId w:val="3"/>
  </w:num>
  <w:num w:numId="3" w16cid:durableId="631863381">
    <w:abstractNumId w:val="2"/>
  </w:num>
  <w:num w:numId="4" w16cid:durableId="2106489183">
    <w:abstractNumId w:val="4"/>
  </w:num>
  <w:num w:numId="5" w16cid:durableId="350185741">
    <w:abstractNumId w:val="0"/>
  </w:num>
  <w:num w:numId="6" w16cid:durableId="12123082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2508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62E47"/>
    <w:rsid w:val="00185EDA"/>
    <w:rsid w:val="001A7F1A"/>
    <w:rsid w:val="001C2808"/>
    <w:rsid w:val="001E0566"/>
    <w:rsid w:val="001E7976"/>
    <w:rsid w:val="001E7A37"/>
    <w:rsid w:val="00205146"/>
    <w:rsid w:val="00221E89"/>
    <w:rsid w:val="002225B5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B418D"/>
    <w:rsid w:val="002C18C6"/>
    <w:rsid w:val="002D121E"/>
    <w:rsid w:val="002D655A"/>
    <w:rsid w:val="002E1B2A"/>
    <w:rsid w:val="00303A5D"/>
    <w:rsid w:val="0030445C"/>
    <w:rsid w:val="00305A54"/>
    <w:rsid w:val="00311579"/>
    <w:rsid w:val="00326F2A"/>
    <w:rsid w:val="0033377D"/>
    <w:rsid w:val="003350A0"/>
    <w:rsid w:val="00335911"/>
    <w:rsid w:val="00341287"/>
    <w:rsid w:val="0035692A"/>
    <w:rsid w:val="003646E7"/>
    <w:rsid w:val="00364D6D"/>
    <w:rsid w:val="0037432E"/>
    <w:rsid w:val="003D3A6C"/>
    <w:rsid w:val="003D3EE7"/>
    <w:rsid w:val="003D483B"/>
    <w:rsid w:val="003F6F0F"/>
    <w:rsid w:val="00406AE5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4E45C6"/>
    <w:rsid w:val="004E757B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46F1A"/>
    <w:rsid w:val="00650ED2"/>
    <w:rsid w:val="0065211A"/>
    <w:rsid w:val="00657D9B"/>
    <w:rsid w:val="00681453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51DD"/>
    <w:rsid w:val="00733C4C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1127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351B"/>
    <w:rsid w:val="007F6BD7"/>
    <w:rsid w:val="008217BB"/>
    <w:rsid w:val="00836040"/>
    <w:rsid w:val="00844409"/>
    <w:rsid w:val="00855CAF"/>
    <w:rsid w:val="00861B58"/>
    <w:rsid w:val="00864608"/>
    <w:rsid w:val="00867C16"/>
    <w:rsid w:val="00875C8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94603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9595F"/>
    <w:rsid w:val="00AA0756"/>
    <w:rsid w:val="00AA1404"/>
    <w:rsid w:val="00AB0457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2C37"/>
    <w:rsid w:val="00B56C10"/>
    <w:rsid w:val="00B57AC0"/>
    <w:rsid w:val="00B65A88"/>
    <w:rsid w:val="00B7101F"/>
    <w:rsid w:val="00B73BF3"/>
    <w:rsid w:val="00B77B6B"/>
    <w:rsid w:val="00BA046D"/>
    <w:rsid w:val="00BA7FB4"/>
    <w:rsid w:val="00BB32D3"/>
    <w:rsid w:val="00BC1BEE"/>
    <w:rsid w:val="00BD2FC6"/>
    <w:rsid w:val="00BF2087"/>
    <w:rsid w:val="00C07F7B"/>
    <w:rsid w:val="00C10BDC"/>
    <w:rsid w:val="00C262C4"/>
    <w:rsid w:val="00C31B17"/>
    <w:rsid w:val="00C40C21"/>
    <w:rsid w:val="00C4174D"/>
    <w:rsid w:val="00C47CE3"/>
    <w:rsid w:val="00C61837"/>
    <w:rsid w:val="00C625DC"/>
    <w:rsid w:val="00C716DF"/>
    <w:rsid w:val="00C756C6"/>
    <w:rsid w:val="00C81F3B"/>
    <w:rsid w:val="00C90B44"/>
    <w:rsid w:val="00C93F4C"/>
    <w:rsid w:val="00C9653B"/>
    <w:rsid w:val="00CA0F02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02C9A"/>
    <w:rsid w:val="00D161F1"/>
    <w:rsid w:val="00D2266F"/>
    <w:rsid w:val="00D23806"/>
    <w:rsid w:val="00D41612"/>
    <w:rsid w:val="00D4407E"/>
    <w:rsid w:val="00D55BB3"/>
    <w:rsid w:val="00D6338D"/>
    <w:rsid w:val="00D635BD"/>
    <w:rsid w:val="00D77A6B"/>
    <w:rsid w:val="00D77AAC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B5BE7"/>
    <w:rsid w:val="00EC20AF"/>
    <w:rsid w:val="00ED6526"/>
    <w:rsid w:val="00ED7DED"/>
    <w:rsid w:val="00EE4B94"/>
    <w:rsid w:val="00EF0E1E"/>
    <w:rsid w:val="00F0411A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4</TotalTime>
  <Pages>3</Pages>
  <Words>418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3</cp:revision>
  <cp:lastPrinted>2026-04-09T11:51:00Z</cp:lastPrinted>
  <dcterms:created xsi:type="dcterms:W3CDTF">2026-05-28T17:30:00Z</dcterms:created>
  <dcterms:modified xsi:type="dcterms:W3CDTF">2026-06-22T18:13:00Z</dcterms:modified>
</cp:coreProperties>
</file>