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1DF018" w14:textId="77777777" w:rsidR="00C93F4C" w:rsidRDefault="00C93F4C" w:rsidP="00C93F4C">
      <w:pPr>
        <w:jc w:val="center"/>
        <w:rPr>
          <w:rFonts w:ascii="Arial" w:hAnsi="Arial" w:cs="Arial"/>
          <w:b/>
          <w:sz w:val="24"/>
          <w:szCs w:val="24"/>
        </w:rPr>
      </w:pPr>
    </w:p>
    <w:p w14:paraId="540A440A" w14:textId="77777777" w:rsidR="00C93F4C" w:rsidRDefault="00C93F4C" w:rsidP="00C93F4C">
      <w:pPr>
        <w:jc w:val="center"/>
        <w:rPr>
          <w:rFonts w:ascii="Arial" w:hAnsi="Arial" w:cs="Arial"/>
          <w:b/>
          <w:sz w:val="24"/>
          <w:szCs w:val="24"/>
        </w:rPr>
      </w:pPr>
    </w:p>
    <w:p w14:paraId="1B540F79" w14:textId="4CBB547A" w:rsidR="00BB32D3" w:rsidRPr="00BB32D3" w:rsidRDefault="00303A5D" w:rsidP="00BB32D3">
      <w:pPr>
        <w:spacing w:after="120" w:line="312" w:lineRule="auto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ANEXO IX</w:t>
      </w:r>
    </w:p>
    <w:p w14:paraId="02E24511" w14:textId="77777777" w:rsidR="00BB32D3" w:rsidRPr="00BB32D3" w:rsidRDefault="00BB32D3" w:rsidP="00BB32D3">
      <w:pPr>
        <w:spacing w:after="120" w:line="312" w:lineRule="auto"/>
        <w:jc w:val="center"/>
        <w:rPr>
          <w:rFonts w:ascii="Arial" w:eastAsia="Calibri" w:hAnsi="Arial" w:cs="Arial"/>
          <w:b/>
          <w:bCs/>
          <w:sz w:val="22"/>
          <w:szCs w:val="22"/>
          <w:u w:val="single"/>
          <w:lang w:eastAsia="en-US"/>
        </w:rPr>
      </w:pPr>
      <w:r w:rsidRPr="00BB32D3">
        <w:rPr>
          <w:rFonts w:ascii="Arial" w:eastAsia="Calibri" w:hAnsi="Arial" w:cs="Arial"/>
          <w:b/>
          <w:bCs/>
          <w:sz w:val="22"/>
          <w:szCs w:val="22"/>
          <w:u w:val="single"/>
          <w:lang w:eastAsia="en-US"/>
        </w:rPr>
        <w:t>MODELO DE DECLARAÇÃO DE DISPENSA DE VISITA TÉCNICA PRÉVIA</w:t>
      </w:r>
    </w:p>
    <w:p w14:paraId="3D8041D1" w14:textId="77777777" w:rsidR="00BB32D3" w:rsidRPr="00BB32D3" w:rsidRDefault="00BB32D3" w:rsidP="00BB32D3">
      <w:pPr>
        <w:spacing w:after="120" w:line="312" w:lineRule="auto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C69C1F2" w14:textId="62928FEC" w:rsidR="00BB32D3" w:rsidRPr="00BB32D3" w:rsidRDefault="00BB32D3" w:rsidP="00BB32D3">
      <w:pPr>
        <w:spacing w:after="120" w:line="312" w:lineRule="auto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PROCESSO ADMINISTRATIVO Nº </w:t>
      </w:r>
      <w:r w:rsidR="00832A27">
        <w:rPr>
          <w:rFonts w:ascii="Arial" w:eastAsia="Calibri" w:hAnsi="Arial" w:cs="Arial"/>
          <w:b/>
          <w:bCs/>
          <w:sz w:val="22"/>
          <w:szCs w:val="22"/>
          <w:lang w:eastAsia="en-US"/>
        </w:rPr>
        <w:t>107</w:t>
      </w: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>/2026</w:t>
      </w:r>
    </w:p>
    <w:p w14:paraId="00425BA7" w14:textId="706FD8CD" w:rsidR="00BB32D3" w:rsidRPr="00BB32D3" w:rsidRDefault="00BB32D3" w:rsidP="00BB32D3">
      <w:pPr>
        <w:spacing w:after="120" w:line="312" w:lineRule="auto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303A5D">
        <w:rPr>
          <w:rFonts w:ascii="Arial" w:eastAsia="Calibri" w:hAnsi="Arial" w:cs="Arial"/>
          <w:b/>
          <w:bCs/>
          <w:sz w:val="22"/>
          <w:szCs w:val="22"/>
          <w:lang w:eastAsia="en-US"/>
        </w:rPr>
        <w:t>CONCORRÊNCIA ELETRÔNICA Nº 00</w:t>
      </w:r>
      <w:r w:rsidR="00832A27">
        <w:rPr>
          <w:rFonts w:ascii="Arial" w:eastAsia="Calibri" w:hAnsi="Arial" w:cs="Arial"/>
          <w:b/>
          <w:bCs/>
          <w:sz w:val="22"/>
          <w:szCs w:val="22"/>
          <w:lang w:eastAsia="en-US"/>
        </w:rPr>
        <w:t>9</w:t>
      </w:r>
      <w:r w:rsidRPr="00303A5D">
        <w:rPr>
          <w:rFonts w:ascii="Arial" w:eastAsia="Calibri" w:hAnsi="Arial" w:cs="Arial"/>
          <w:b/>
          <w:bCs/>
          <w:sz w:val="22"/>
          <w:szCs w:val="22"/>
          <w:lang w:eastAsia="en-US"/>
        </w:rPr>
        <w:t>/2026</w:t>
      </w:r>
    </w:p>
    <w:p w14:paraId="24F98128" w14:textId="7257BD36" w:rsidR="00BB32D3" w:rsidRPr="00BB32D3" w:rsidRDefault="00BB32D3" w:rsidP="00BB32D3">
      <w:pPr>
        <w:spacing w:after="120" w:line="312" w:lineRule="auto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OBJETO: </w:t>
      </w:r>
      <w:bookmarkStart w:id="0" w:name="_Hlk207798315"/>
      <w:r w:rsidR="00832A27">
        <w:rPr>
          <w:rFonts w:ascii="Arial" w:eastAsia="Calibri" w:hAnsi="Arial" w:cs="Arial"/>
          <w:sz w:val="22"/>
          <w:szCs w:val="22"/>
          <w:lang w:eastAsia="en-US"/>
        </w:rPr>
        <w:t xml:space="preserve">Contratação de empresa </w:t>
      </w:r>
      <w:bookmarkEnd w:id="0"/>
      <w:r w:rsidR="00832A27">
        <w:rPr>
          <w:rFonts w:ascii="Arial" w:eastAsia="Calibri" w:hAnsi="Arial" w:cs="Arial"/>
          <w:sz w:val="22"/>
          <w:szCs w:val="22"/>
          <w:lang w:eastAsia="en-US"/>
        </w:rPr>
        <w:t xml:space="preserve">especializada </w:t>
      </w:r>
      <w:r w:rsidR="00832A27">
        <w:rPr>
          <w:rFonts w:ascii="Arial" w:eastAsia="Calibri" w:hAnsi="Arial" w:cs="Arial"/>
          <w:bCs/>
          <w:sz w:val="22"/>
          <w:szCs w:val="22"/>
          <w:lang w:eastAsia="en-US"/>
        </w:rPr>
        <w:t>para execução de obras de engenharia destinadas</w:t>
      </w:r>
      <w:r w:rsidR="00832A27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832A27">
        <w:rPr>
          <w:rFonts w:ascii="Arial" w:eastAsia="Calibri" w:hAnsi="Arial" w:cs="Arial"/>
          <w:bCs/>
          <w:sz w:val="22"/>
          <w:szCs w:val="22"/>
          <w:lang w:eastAsia="en-US"/>
        </w:rPr>
        <w:t>à implantação, reforma e revitalização de áreas de recreação infantil no Município de Laguna Carapã/MS</w:t>
      </w:r>
      <w:r w:rsidR="00832A27">
        <w:rPr>
          <w:rFonts w:ascii="Arial" w:eastAsia="Calibri" w:hAnsi="Arial" w:cs="Arial"/>
          <w:sz w:val="22"/>
          <w:szCs w:val="22"/>
          <w:lang w:eastAsia="en-US"/>
        </w:rPr>
        <w:t>.</w:t>
      </w:r>
    </w:p>
    <w:p w14:paraId="12DC948C" w14:textId="77777777" w:rsidR="00BB32D3" w:rsidRPr="00BB32D3" w:rsidRDefault="00BB32D3" w:rsidP="00BB32D3">
      <w:pPr>
        <w:spacing w:after="120" w:line="312" w:lineRule="auto"/>
        <w:ind w:firstLine="113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sz w:val="22"/>
          <w:szCs w:val="22"/>
          <w:lang w:eastAsia="en-US"/>
        </w:rPr>
        <w:t>A empresa [razão social], inscrita no CNPJ sob o nº [●], com sede à [endereço completo], neste ato representada por [nome do representante legal], [nacionalidade], [estado civil], [profissão], portador(a) do RG nº [●] e CPF nº [●], DECLARA, para os devidos fins, sob as penas da lei, que:</w:t>
      </w:r>
    </w:p>
    <w:p w14:paraId="333B6BDB" w14:textId="77777777" w:rsidR="00BB32D3" w:rsidRPr="00BB32D3" w:rsidRDefault="00BB32D3" w:rsidP="00BB32D3">
      <w:pPr>
        <w:numPr>
          <w:ilvl w:val="0"/>
          <w:numId w:val="6"/>
        </w:numPr>
        <w:spacing w:after="120" w:line="312" w:lineRule="auto"/>
        <w:ind w:left="113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sz w:val="22"/>
          <w:szCs w:val="22"/>
          <w:lang w:eastAsia="en-US"/>
        </w:rPr>
        <w:t xml:space="preserve">opta por </w:t>
      </w: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>NÃO REALIZAR A VISITA TÉCNICA PRÉVIA</w:t>
      </w:r>
      <w:r w:rsidRPr="00BB32D3">
        <w:rPr>
          <w:rFonts w:ascii="Arial" w:eastAsia="Calibri" w:hAnsi="Arial" w:cs="Arial"/>
          <w:sz w:val="22"/>
          <w:szCs w:val="22"/>
          <w:lang w:eastAsia="en-US"/>
        </w:rPr>
        <w:t xml:space="preserve"> ao local de execução do objeto da </w:t>
      </w:r>
      <w:r w:rsidRPr="00303A5D">
        <w:rPr>
          <w:rFonts w:ascii="Arial" w:eastAsia="Calibri" w:hAnsi="Arial" w:cs="Arial"/>
          <w:sz w:val="22"/>
          <w:szCs w:val="22"/>
          <w:lang w:eastAsia="en-US"/>
        </w:rPr>
        <w:t>Concorrência Eletrônica nº 000/2026;</w:t>
      </w:r>
      <w:r w:rsidRPr="00BB32D3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</w:p>
    <w:p w14:paraId="09A57A1B" w14:textId="77777777" w:rsidR="00BB32D3" w:rsidRPr="00BB32D3" w:rsidRDefault="00BB32D3" w:rsidP="00BB32D3">
      <w:pPr>
        <w:numPr>
          <w:ilvl w:val="0"/>
          <w:numId w:val="6"/>
        </w:numPr>
        <w:spacing w:after="120" w:line="312" w:lineRule="auto"/>
        <w:ind w:left="113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sz w:val="22"/>
          <w:szCs w:val="22"/>
          <w:lang w:eastAsia="en-US"/>
        </w:rPr>
        <w:t xml:space="preserve">tem </w:t>
      </w: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>PLENO CONHECIMENTO</w:t>
      </w:r>
      <w:r w:rsidRPr="00BB32D3">
        <w:rPr>
          <w:rFonts w:ascii="Arial" w:eastAsia="Calibri" w:hAnsi="Arial" w:cs="Arial"/>
          <w:sz w:val="22"/>
          <w:szCs w:val="22"/>
          <w:lang w:eastAsia="en-US"/>
        </w:rPr>
        <w:t xml:space="preserve"> das condições e peculiaridades do local onde será executada a obra, bem como das características, natureza, complexidade, condições de acesso, condições de execução e demais aspectos que possam influenciar direta ou indiretamente na formulação da proposta e na execução contratual; </w:t>
      </w:r>
    </w:p>
    <w:p w14:paraId="2C4A08DB" w14:textId="77777777" w:rsidR="00BB32D3" w:rsidRPr="00BB32D3" w:rsidRDefault="00BB32D3" w:rsidP="00BB32D3">
      <w:pPr>
        <w:numPr>
          <w:ilvl w:val="0"/>
          <w:numId w:val="6"/>
        </w:numPr>
        <w:spacing w:after="120" w:line="312" w:lineRule="auto"/>
        <w:ind w:left="113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>tomou conhecimento de todas as informações e das condições locais necessárias ao cumprimento das obrigações objeto da licitação</w:t>
      </w:r>
      <w:r w:rsidRPr="00BB32D3">
        <w:rPr>
          <w:rFonts w:ascii="Arial" w:eastAsia="Calibri" w:hAnsi="Arial" w:cs="Arial"/>
          <w:sz w:val="22"/>
          <w:szCs w:val="22"/>
          <w:lang w:eastAsia="en-US"/>
        </w:rPr>
        <w:t xml:space="preserve">, por meio da análise dos documentos que instruem o certame, especialmente edital, termo de referência, projetos, memorial descritivo, planilhas orçamentárias, cronograma físico-financeiro e demais anexos pertinentes; </w:t>
      </w:r>
    </w:p>
    <w:p w14:paraId="2F428DBE" w14:textId="77777777" w:rsidR="00BB32D3" w:rsidRPr="00BB32D3" w:rsidRDefault="00BB32D3" w:rsidP="00BB32D3">
      <w:pPr>
        <w:numPr>
          <w:ilvl w:val="0"/>
          <w:numId w:val="6"/>
        </w:numPr>
        <w:spacing w:after="120" w:line="312" w:lineRule="auto"/>
        <w:ind w:left="113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>assume integral responsabilidade pela dispensa da vistoria técnica</w:t>
      </w:r>
      <w:r w:rsidRPr="00BB32D3">
        <w:rPr>
          <w:rFonts w:ascii="Arial" w:eastAsia="Calibri" w:hAnsi="Arial" w:cs="Arial"/>
          <w:sz w:val="22"/>
          <w:szCs w:val="22"/>
          <w:lang w:eastAsia="en-US"/>
        </w:rPr>
        <w:t xml:space="preserve">, não podendo alegar futuramente desconhecimento das condições do local, das dificuldades existentes, das medidas necessárias à execução dos serviços ou de qualquer elemento que possa repercutir sobre os custos, prazos e obrigações assumidas; </w:t>
      </w:r>
    </w:p>
    <w:p w14:paraId="27447B7E" w14:textId="77777777" w:rsidR="00BB32D3" w:rsidRPr="00BB32D3" w:rsidRDefault="00BB32D3" w:rsidP="00BB32D3">
      <w:pPr>
        <w:numPr>
          <w:ilvl w:val="0"/>
          <w:numId w:val="6"/>
        </w:numPr>
        <w:spacing w:after="120" w:line="312" w:lineRule="auto"/>
        <w:ind w:left="113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sz w:val="22"/>
          <w:szCs w:val="22"/>
          <w:lang w:eastAsia="en-US"/>
        </w:rPr>
        <w:lastRenderedPageBreak/>
        <w:t xml:space="preserve">não utilizará a ausência de visita técnica como fundamento para pleitear alterações contratuais, acréscimos de valores, prorrogações de prazo ou quaisquer reivindicações relacionadas ao desconhecimento prévio do local de execução. </w:t>
      </w:r>
    </w:p>
    <w:p w14:paraId="09425B38" w14:textId="77777777" w:rsidR="00BB32D3" w:rsidRPr="00BB32D3" w:rsidRDefault="00BB32D3" w:rsidP="00BB32D3">
      <w:pPr>
        <w:spacing w:after="120" w:line="312" w:lineRule="auto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51B22548" w14:textId="77777777" w:rsidR="00BB32D3" w:rsidRPr="00BB32D3" w:rsidRDefault="00BB32D3" w:rsidP="00BB32D3">
      <w:pPr>
        <w:spacing w:after="120" w:line="312" w:lineRule="auto"/>
        <w:ind w:firstLine="113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sz w:val="22"/>
          <w:szCs w:val="22"/>
          <w:lang w:eastAsia="en-US"/>
        </w:rPr>
        <w:t>Por ser expressão da verdade, firma a presente declaração para que produza todos os efeitos legais.</w:t>
      </w:r>
    </w:p>
    <w:p w14:paraId="3A4D2A9D" w14:textId="77777777" w:rsidR="00BB32D3" w:rsidRPr="00BB32D3" w:rsidRDefault="00BB32D3" w:rsidP="00BB32D3">
      <w:pPr>
        <w:spacing w:after="120" w:line="312" w:lineRule="auto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3D6896F6" w14:textId="4378CBCB" w:rsidR="00BB32D3" w:rsidRPr="00BB32D3" w:rsidRDefault="00BB32D3" w:rsidP="00BB32D3">
      <w:pPr>
        <w:spacing w:after="120" w:line="312" w:lineRule="auto"/>
        <w:jc w:val="right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>Loca</w:t>
      </w: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L</w:t>
      </w: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>, data.</w:t>
      </w:r>
    </w:p>
    <w:p w14:paraId="7074319B" w14:textId="77777777" w:rsidR="00BB32D3" w:rsidRPr="00BB32D3" w:rsidRDefault="00BB32D3" w:rsidP="00BB32D3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34A00A22" w14:textId="77777777" w:rsidR="00BB32D3" w:rsidRPr="00BB32D3" w:rsidRDefault="00BB32D3" w:rsidP="00BB32D3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AB199E2" w14:textId="77777777" w:rsidR="00BB32D3" w:rsidRPr="00BB32D3" w:rsidRDefault="00BB32D3" w:rsidP="00BB32D3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0A6963A6" w14:textId="77777777" w:rsidR="00BB32D3" w:rsidRPr="00BB32D3" w:rsidRDefault="00BB32D3" w:rsidP="00BB32D3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>___________________________</w:t>
      </w:r>
    </w:p>
    <w:p w14:paraId="08208431" w14:textId="77777777" w:rsidR="00BB32D3" w:rsidRPr="00BB32D3" w:rsidRDefault="00BB32D3" w:rsidP="00BB32D3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>NOME</w:t>
      </w:r>
    </w:p>
    <w:p w14:paraId="627BF7B5" w14:textId="77777777" w:rsidR="00BB32D3" w:rsidRPr="00BB32D3" w:rsidRDefault="00BB32D3" w:rsidP="00BB32D3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>REPRESENTANTE LEGAL</w:t>
      </w:r>
    </w:p>
    <w:p w14:paraId="48DAC587" w14:textId="77777777" w:rsidR="00BB32D3" w:rsidRPr="00BB32D3" w:rsidRDefault="00BB32D3" w:rsidP="00BB32D3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>RAZÃO SOCIAL DA EMPRESA</w:t>
      </w:r>
    </w:p>
    <w:p w14:paraId="0BD89FAB" w14:textId="77777777" w:rsidR="00BB32D3" w:rsidRPr="00BB32D3" w:rsidRDefault="00BB32D3" w:rsidP="00BB32D3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>CNPJ</w:t>
      </w:r>
    </w:p>
    <w:p w14:paraId="10720B83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02305066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2890830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2E0BD695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733E501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3CE506CB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394272C3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45397496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483A7EDA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07213B4E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20ECC51A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36523EE7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0C43F033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2562848F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4F8425FC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BB20BB1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877424C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32370B8B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04C2943D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37BD993D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265ED67A" w14:textId="44B9EF93" w:rsidR="00D41612" w:rsidRPr="00D41612" w:rsidRDefault="00D41612" w:rsidP="00303A5D">
      <w:pPr>
        <w:rPr>
          <w:sz w:val="24"/>
          <w:szCs w:val="24"/>
        </w:rPr>
      </w:pPr>
    </w:p>
    <w:sectPr w:rsidR="00D41612" w:rsidRPr="00D41612" w:rsidSect="00205146">
      <w:headerReference w:type="default" r:id="rId7"/>
      <w:footerReference w:type="default" r:id="rId8"/>
      <w:pgSz w:w="11907" w:h="16840" w:code="9"/>
      <w:pgMar w:top="2268" w:right="1134" w:bottom="2268" w:left="1701" w:header="425" w:footer="7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A15DC" w14:textId="77777777" w:rsidR="00402D08" w:rsidRDefault="00402D08">
      <w:r>
        <w:separator/>
      </w:r>
    </w:p>
  </w:endnote>
  <w:endnote w:type="continuationSeparator" w:id="0">
    <w:p w14:paraId="7E73DD0F" w14:textId="77777777" w:rsidR="00402D08" w:rsidRDefault="00402D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16ED1" w14:textId="0629D346" w:rsidR="00861B58" w:rsidRDefault="006F4283" w:rsidP="00861B58">
    <w:pPr>
      <w:pStyle w:val="Rodap"/>
      <w:ind w:left="708"/>
      <w:rPr>
        <w:b/>
        <w:color w:val="1F497D"/>
        <w:sz w:val="16"/>
      </w:rPr>
    </w:pPr>
    <w:r>
      <w:rPr>
        <w:noProof/>
      </w:rPr>
      <w:drawing>
        <wp:anchor distT="0" distB="0" distL="114300" distR="114300" simplePos="0" relativeHeight="251662848" behindDoc="0" locked="0" layoutInCell="1" allowOverlap="1" wp14:anchorId="7116C0AE" wp14:editId="5EB808B8">
          <wp:simplePos x="0" y="0"/>
          <wp:positionH relativeFrom="margin">
            <wp:align>left</wp:align>
          </wp:positionH>
          <wp:positionV relativeFrom="paragraph">
            <wp:posOffset>-151765</wp:posOffset>
          </wp:positionV>
          <wp:extent cx="944880" cy="990600"/>
          <wp:effectExtent l="0" t="0" r="7620" b="0"/>
          <wp:wrapNone/>
          <wp:docPr id="4735" name="Picture 473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35" name="Picture 4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4880" cy="990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61B58">
      <w:rPr>
        <w:rFonts w:ascii="Arial Black" w:hAnsi="Arial Black"/>
        <w:b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794F95E5" wp14:editId="42C94EA3">
              <wp:simplePos x="0" y="0"/>
              <wp:positionH relativeFrom="margin">
                <wp:posOffset>-78105</wp:posOffset>
              </wp:positionH>
              <wp:positionV relativeFrom="paragraph">
                <wp:posOffset>-186055</wp:posOffset>
              </wp:positionV>
              <wp:extent cx="5962650" cy="0"/>
              <wp:effectExtent l="0" t="0" r="0" b="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ECDE736" id="Conector reto 3" o:spid="_x0000_s1026" style="position:absolute;z-index:2516618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6.15pt,-14.65pt" to="463.35pt,-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" strokecolor="#1f497d [3215]" strokeweight="1.5pt">
              <w10:wrap anchorx="margin"/>
            </v:line>
          </w:pict>
        </mc:Fallback>
      </mc:AlternateContent>
    </w:r>
    <w:r w:rsidR="00861B58">
      <w:rPr>
        <w:b/>
        <w:color w:val="1F497D"/>
        <w:sz w:val="16"/>
      </w:rPr>
      <w:t xml:space="preserve">                                           </w:t>
    </w:r>
  </w:p>
  <w:p w14:paraId="615AF1BE" w14:textId="6774EB53" w:rsidR="00E14048" w:rsidRPr="000045F0" w:rsidRDefault="00861B58" w:rsidP="00861B58">
    <w:pPr>
      <w:pStyle w:val="Rodap"/>
      <w:ind w:left="708"/>
      <w:rPr>
        <w:b/>
        <w:color w:val="1F497D"/>
        <w:sz w:val="16"/>
      </w:rPr>
    </w:pPr>
    <w:r>
      <w:rPr>
        <w:b/>
        <w:color w:val="1F497D"/>
        <w:sz w:val="16"/>
      </w:rPr>
      <w:t xml:space="preserve">                                            </w:t>
    </w:r>
    <w:r w:rsidR="00E14048" w:rsidRPr="00861B58">
      <w:rPr>
        <w:b/>
        <w:color w:val="1F497D"/>
        <w:sz w:val="16"/>
      </w:rPr>
      <w:t>AV. Mate N.º 650 -</w:t>
    </w:r>
    <w:r w:rsidR="004220E3" w:rsidRPr="00861B58">
      <w:rPr>
        <w:b/>
        <w:color w:val="1F497D"/>
        <w:sz w:val="16"/>
      </w:rPr>
      <w:t xml:space="preserve"> </w:t>
    </w:r>
    <w:r w:rsidR="00E14048" w:rsidRPr="00861B58">
      <w:rPr>
        <w:b/>
        <w:color w:val="1F497D"/>
        <w:sz w:val="16"/>
      </w:rPr>
      <w:t>Fone: (</w:t>
    </w:r>
    <w:r w:rsidR="004220E3" w:rsidRPr="00861B58">
      <w:rPr>
        <w:b/>
        <w:color w:val="1F497D"/>
        <w:sz w:val="16"/>
      </w:rPr>
      <w:t>67) 3438-1202</w:t>
    </w:r>
    <w:r w:rsidR="00E14048" w:rsidRPr="00861B58">
      <w:rPr>
        <w:b/>
        <w:color w:val="1F497D"/>
        <w:sz w:val="16"/>
      </w:rPr>
      <w:t xml:space="preserve"> e 3438-1192 </w:t>
    </w:r>
    <w:r w:rsidRPr="00861B58">
      <w:rPr>
        <w:b/>
        <w:color w:val="1F497D"/>
        <w:sz w:val="16"/>
      </w:rPr>
      <w:t>Erva</w:t>
    </w:r>
  </w:p>
  <w:p w14:paraId="78F8EC72" w14:textId="77777777" w:rsidR="00E14048" w:rsidRPr="000045F0" w:rsidRDefault="00E14048" w:rsidP="00861B58">
    <w:pPr>
      <w:pStyle w:val="Rodap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CEP 79920-000 – Laguna Carapã - MS</w:t>
    </w:r>
  </w:p>
  <w:p w14:paraId="6AB7D74A" w14:textId="6032214E" w:rsidR="00861B58" w:rsidRPr="000045F0" w:rsidRDefault="00861B58" w:rsidP="00530C1C">
    <w:pPr>
      <w:pStyle w:val="Rodap"/>
      <w:contextualSpacing/>
      <w:mirrorIndents/>
      <w:jc w:val="center"/>
      <w:outlineLvl w:val="0"/>
      <w:rPr>
        <w:b/>
        <w:color w:val="1F497D"/>
        <w:sz w:val="16"/>
      </w:rPr>
    </w:pPr>
    <w:r w:rsidRPr="00861B58">
      <w:rPr>
        <w:b/>
        <w:color w:val="1F497D"/>
        <w:sz w:val="18"/>
      </w:rPr>
      <w:t xml:space="preserve"> </w:t>
    </w:r>
    <w:r>
      <w:rPr>
        <w:b/>
        <w:color w:val="1F497D"/>
        <w:sz w:val="18"/>
      </w:rPr>
      <w:t xml:space="preserve">          </w:t>
    </w:r>
    <w:r w:rsidRPr="000045F0">
      <w:rPr>
        <w:b/>
        <w:color w:val="1F497D"/>
        <w:sz w:val="18"/>
      </w:rPr>
      <w:t>Email</w:t>
    </w:r>
    <w:r w:rsidRPr="000045F0">
      <w:rPr>
        <w:b/>
        <w:color w:val="1F497D"/>
        <w:sz w:val="16"/>
      </w:rPr>
      <w:t xml:space="preserve">:gabinete@lagunacarapa.ms.gov.br – site: www.lagunacarapa.ms.gov.br </w:t>
    </w:r>
  </w:p>
  <w:p w14:paraId="439AF82D" w14:textId="29CB2367" w:rsidR="00E14048" w:rsidRDefault="00E14048" w:rsidP="00530C1C">
    <w:pPr>
      <w:pStyle w:val="Rodap"/>
      <w:contextualSpacing/>
      <w:mirrorIndents/>
      <w:outlineLvl w:val="0"/>
    </w:pPr>
  </w:p>
  <w:p w14:paraId="0B74C641" w14:textId="77777777" w:rsidR="00861B58" w:rsidRDefault="00861B5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B9F9E0" w14:textId="77777777" w:rsidR="00402D08" w:rsidRDefault="00402D08">
      <w:r>
        <w:separator/>
      </w:r>
    </w:p>
  </w:footnote>
  <w:footnote w:type="continuationSeparator" w:id="0">
    <w:p w14:paraId="7AA1C4A8" w14:textId="77777777" w:rsidR="00402D08" w:rsidRDefault="00402D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F0777" w14:textId="64CB2205" w:rsidR="00DF1724" w:rsidRDefault="00E355EF" w:rsidP="00DF1724">
    <w:pPr>
      <w:pStyle w:val="Cabealho"/>
      <w:jc w:val="center"/>
    </w:pPr>
    <w:r>
      <w:rPr>
        <w:noProof/>
      </w:rPr>
      <w:drawing>
        <wp:inline distT="0" distB="0" distL="0" distR="0" wp14:anchorId="5FE505DD" wp14:editId="50D8CD69">
          <wp:extent cx="991368" cy="9000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1368" cy="90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0E411C" w14:textId="77777777" w:rsidR="00E14048" w:rsidRPr="000045F0" w:rsidRDefault="00E14048" w:rsidP="00E14048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14:paraId="32E4CA0E" w14:textId="77777777" w:rsidR="00E14048" w:rsidRPr="000045F0" w:rsidRDefault="00E14048" w:rsidP="00E14048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14:paraId="0E2850BB" w14:textId="77777777" w:rsidR="00E14048" w:rsidRDefault="00E14048" w:rsidP="00E14048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14:paraId="3BADE103" w14:textId="77777777" w:rsidR="0011173E" w:rsidRDefault="00EA68F0">
    <w:pPr>
      <w:pStyle w:val="Cabealho"/>
    </w:pPr>
    <w:r>
      <w:rPr>
        <w:rFonts w:ascii="Arial Black" w:hAnsi="Arial Black"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313CF4A7" wp14:editId="0A826856">
              <wp:simplePos x="0" y="0"/>
              <wp:positionH relativeFrom="column">
                <wp:posOffset>-137160</wp:posOffset>
              </wp:positionH>
              <wp:positionV relativeFrom="paragraph">
                <wp:posOffset>77470</wp:posOffset>
              </wp:positionV>
              <wp:extent cx="5962650" cy="0"/>
              <wp:effectExtent l="0" t="0" r="19050" b="19050"/>
              <wp:wrapNone/>
              <wp:docPr id="1" name="Conector re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0719E00" id="Conector reto 1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8pt,6.1pt" to="458.7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" strokecolor="#1f497d [3215]" strokeweight="1.5pt"/>
          </w:pict>
        </mc:Fallback>
      </mc:AlternateContent>
    </w:r>
    <w:r w:rsidR="00F62078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E97186" wp14:editId="61B50A0E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CC78BF" w14:textId="77777777" w:rsidR="0011173E" w:rsidRPr="005A6260" w:rsidRDefault="0011173E" w:rsidP="00702FB1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E97186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76.9pt;margin-top:57.75pt;width:63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" filled="f" stroked="f">
              <v:textbox inset="0,0,0,0">
                <w:txbxContent>
                  <w:p w14:paraId="3FCC78BF" w14:textId="77777777" w:rsidR="0011173E" w:rsidRPr="005A6260" w:rsidRDefault="0011173E" w:rsidP="00702FB1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00EA2"/>
    <w:multiLevelType w:val="hybridMultilevel"/>
    <w:tmpl w:val="F794709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4F75BC"/>
    <w:multiLevelType w:val="hybridMultilevel"/>
    <w:tmpl w:val="0DC82A7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DA2B8A"/>
    <w:multiLevelType w:val="hybridMultilevel"/>
    <w:tmpl w:val="B98845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B03D35"/>
    <w:multiLevelType w:val="hybridMultilevel"/>
    <w:tmpl w:val="908A95F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2E7640"/>
    <w:multiLevelType w:val="hybridMultilevel"/>
    <w:tmpl w:val="19481DC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1D65E9"/>
    <w:multiLevelType w:val="multilevel"/>
    <w:tmpl w:val="B3D23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15931504">
    <w:abstractNumId w:val="1"/>
  </w:num>
  <w:num w:numId="2" w16cid:durableId="2035883302">
    <w:abstractNumId w:val="3"/>
  </w:num>
  <w:num w:numId="3" w16cid:durableId="631863381">
    <w:abstractNumId w:val="2"/>
  </w:num>
  <w:num w:numId="4" w16cid:durableId="2106489183">
    <w:abstractNumId w:val="4"/>
  </w:num>
  <w:num w:numId="5" w16cid:durableId="350185741">
    <w:abstractNumId w:val="0"/>
  </w:num>
  <w:num w:numId="6" w16cid:durableId="12123082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89B"/>
    <w:rsid w:val="000448AC"/>
    <w:rsid w:val="000473F9"/>
    <w:rsid w:val="00055BD5"/>
    <w:rsid w:val="00067FCB"/>
    <w:rsid w:val="00076B4D"/>
    <w:rsid w:val="00080F43"/>
    <w:rsid w:val="000911C1"/>
    <w:rsid w:val="000A2508"/>
    <w:rsid w:val="000A3D60"/>
    <w:rsid w:val="000A4579"/>
    <w:rsid w:val="000B1305"/>
    <w:rsid w:val="000B6701"/>
    <w:rsid w:val="000C01CE"/>
    <w:rsid w:val="000C0D2A"/>
    <w:rsid w:val="000C315E"/>
    <w:rsid w:val="000D136F"/>
    <w:rsid w:val="000E007D"/>
    <w:rsid w:val="000E06F4"/>
    <w:rsid w:val="000F00F6"/>
    <w:rsid w:val="000F65C8"/>
    <w:rsid w:val="000F68CF"/>
    <w:rsid w:val="00100F56"/>
    <w:rsid w:val="00103113"/>
    <w:rsid w:val="00104EDC"/>
    <w:rsid w:val="0011173E"/>
    <w:rsid w:val="00123F46"/>
    <w:rsid w:val="00123FBC"/>
    <w:rsid w:val="00125E0E"/>
    <w:rsid w:val="00131B0F"/>
    <w:rsid w:val="00131BF9"/>
    <w:rsid w:val="00133BDD"/>
    <w:rsid w:val="00135560"/>
    <w:rsid w:val="00156E2F"/>
    <w:rsid w:val="00162E47"/>
    <w:rsid w:val="00185EDA"/>
    <w:rsid w:val="001A7F1A"/>
    <w:rsid w:val="001C2808"/>
    <w:rsid w:val="001E0566"/>
    <w:rsid w:val="001E7976"/>
    <w:rsid w:val="001E7A37"/>
    <w:rsid w:val="00205146"/>
    <w:rsid w:val="00221E89"/>
    <w:rsid w:val="00222DF0"/>
    <w:rsid w:val="00225762"/>
    <w:rsid w:val="00235E1A"/>
    <w:rsid w:val="00246118"/>
    <w:rsid w:val="00252471"/>
    <w:rsid w:val="00266EA3"/>
    <w:rsid w:val="00282FBF"/>
    <w:rsid w:val="00283AC8"/>
    <w:rsid w:val="00285EEC"/>
    <w:rsid w:val="00293CD1"/>
    <w:rsid w:val="00296054"/>
    <w:rsid w:val="002A389B"/>
    <w:rsid w:val="002B418D"/>
    <w:rsid w:val="002C18C6"/>
    <w:rsid w:val="002D121E"/>
    <w:rsid w:val="002D655A"/>
    <w:rsid w:val="002E1B2A"/>
    <w:rsid w:val="00303A5D"/>
    <w:rsid w:val="0030445C"/>
    <w:rsid w:val="00305A54"/>
    <w:rsid w:val="00311579"/>
    <w:rsid w:val="00326F2A"/>
    <w:rsid w:val="0033377D"/>
    <w:rsid w:val="003350A0"/>
    <w:rsid w:val="00335911"/>
    <w:rsid w:val="00341287"/>
    <w:rsid w:val="0035692A"/>
    <w:rsid w:val="003646E7"/>
    <w:rsid w:val="00364D6D"/>
    <w:rsid w:val="0037432E"/>
    <w:rsid w:val="003D3A6C"/>
    <w:rsid w:val="003D3EE7"/>
    <w:rsid w:val="003D483B"/>
    <w:rsid w:val="003F6F0F"/>
    <w:rsid w:val="00402D08"/>
    <w:rsid w:val="00406AE5"/>
    <w:rsid w:val="00407009"/>
    <w:rsid w:val="0041670B"/>
    <w:rsid w:val="004220E3"/>
    <w:rsid w:val="00427A2C"/>
    <w:rsid w:val="00462FF5"/>
    <w:rsid w:val="00471147"/>
    <w:rsid w:val="00486190"/>
    <w:rsid w:val="00490E75"/>
    <w:rsid w:val="00496238"/>
    <w:rsid w:val="0049709D"/>
    <w:rsid w:val="004A3A48"/>
    <w:rsid w:val="004B1820"/>
    <w:rsid w:val="004B4BDD"/>
    <w:rsid w:val="004B6B70"/>
    <w:rsid w:val="004B6CB0"/>
    <w:rsid w:val="004C7813"/>
    <w:rsid w:val="004C7C65"/>
    <w:rsid w:val="004D701F"/>
    <w:rsid w:val="004E0B7E"/>
    <w:rsid w:val="004E0BD2"/>
    <w:rsid w:val="004E45C6"/>
    <w:rsid w:val="004E757B"/>
    <w:rsid w:val="00507BB8"/>
    <w:rsid w:val="005128D6"/>
    <w:rsid w:val="00530C1C"/>
    <w:rsid w:val="00533CF3"/>
    <w:rsid w:val="00546FEB"/>
    <w:rsid w:val="00552798"/>
    <w:rsid w:val="00565077"/>
    <w:rsid w:val="00591565"/>
    <w:rsid w:val="005A35BD"/>
    <w:rsid w:val="005A388E"/>
    <w:rsid w:val="005A62F5"/>
    <w:rsid w:val="005C3599"/>
    <w:rsid w:val="005C570C"/>
    <w:rsid w:val="005D27F4"/>
    <w:rsid w:val="005D65F1"/>
    <w:rsid w:val="005E074F"/>
    <w:rsid w:val="005E2652"/>
    <w:rsid w:val="005E4507"/>
    <w:rsid w:val="00604556"/>
    <w:rsid w:val="00605705"/>
    <w:rsid w:val="00615BC9"/>
    <w:rsid w:val="00624FB4"/>
    <w:rsid w:val="00625F90"/>
    <w:rsid w:val="0062783D"/>
    <w:rsid w:val="006334F4"/>
    <w:rsid w:val="00633DB6"/>
    <w:rsid w:val="00633F1F"/>
    <w:rsid w:val="00635A41"/>
    <w:rsid w:val="0064265B"/>
    <w:rsid w:val="00646F1A"/>
    <w:rsid w:val="00650ED2"/>
    <w:rsid w:val="0065211A"/>
    <w:rsid w:val="00657D9B"/>
    <w:rsid w:val="00681453"/>
    <w:rsid w:val="006850D2"/>
    <w:rsid w:val="00685A2A"/>
    <w:rsid w:val="00686339"/>
    <w:rsid w:val="00686BE1"/>
    <w:rsid w:val="006938B7"/>
    <w:rsid w:val="006967D9"/>
    <w:rsid w:val="006A143E"/>
    <w:rsid w:val="006A2A5A"/>
    <w:rsid w:val="006A319A"/>
    <w:rsid w:val="006B58E1"/>
    <w:rsid w:val="006D49CF"/>
    <w:rsid w:val="006F4283"/>
    <w:rsid w:val="006F46A7"/>
    <w:rsid w:val="00702FB1"/>
    <w:rsid w:val="00711D55"/>
    <w:rsid w:val="0071344A"/>
    <w:rsid w:val="007251DD"/>
    <w:rsid w:val="00733C4C"/>
    <w:rsid w:val="0074061F"/>
    <w:rsid w:val="007440D4"/>
    <w:rsid w:val="007531D6"/>
    <w:rsid w:val="007655AD"/>
    <w:rsid w:val="00774324"/>
    <w:rsid w:val="007758C3"/>
    <w:rsid w:val="0078527F"/>
    <w:rsid w:val="00785C0D"/>
    <w:rsid w:val="00795DAB"/>
    <w:rsid w:val="007A1127"/>
    <w:rsid w:val="007A248A"/>
    <w:rsid w:val="007A4448"/>
    <w:rsid w:val="007B5883"/>
    <w:rsid w:val="007C0113"/>
    <w:rsid w:val="007C59B0"/>
    <w:rsid w:val="007D4F64"/>
    <w:rsid w:val="007E066F"/>
    <w:rsid w:val="007E0E56"/>
    <w:rsid w:val="007E2224"/>
    <w:rsid w:val="007E61B6"/>
    <w:rsid w:val="007F278D"/>
    <w:rsid w:val="007F351B"/>
    <w:rsid w:val="007F6BD7"/>
    <w:rsid w:val="008217BB"/>
    <w:rsid w:val="00832A27"/>
    <w:rsid w:val="00836040"/>
    <w:rsid w:val="00855CAF"/>
    <w:rsid w:val="00861B58"/>
    <w:rsid w:val="00864608"/>
    <w:rsid w:val="00867C16"/>
    <w:rsid w:val="00875C86"/>
    <w:rsid w:val="008765E3"/>
    <w:rsid w:val="00884CB9"/>
    <w:rsid w:val="0089629E"/>
    <w:rsid w:val="008975BE"/>
    <w:rsid w:val="0089798D"/>
    <w:rsid w:val="008A708E"/>
    <w:rsid w:val="008C2B6A"/>
    <w:rsid w:val="008D24FF"/>
    <w:rsid w:val="008D412E"/>
    <w:rsid w:val="008D5ADF"/>
    <w:rsid w:val="008E64E4"/>
    <w:rsid w:val="008F0E7E"/>
    <w:rsid w:val="008F1E5A"/>
    <w:rsid w:val="008F62B4"/>
    <w:rsid w:val="009163C8"/>
    <w:rsid w:val="00921409"/>
    <w:rsid w:val="009305EC"/>
    <w:rsid w:val="009308B8"/>
    <w:rsid w:val="009332D2"/>
    <w:rsid w:val="0093389F"/>
    <w:rsid w:val="009419E3"/>
    <w:rsid w:val="00945E94"/>
    <w:rsid w:val="00977ECF"/>
    <w:rsid w:val="00984979"/>
    <w:rsid w:val="00993D79"/>
    <w:rsid w:val="00994603"/>
    <w:rsid w:val="009A3F18"/>
    <w:rsid w:val="009A4310"/>
    <w:rsid w:val="009A534A"/>
    <w:rsid w:val="009B0521"/>
    <w:rsid w:val="009C24AD"/>
    <w:rsid w:val="009C480D"/>
    <w:rsid w:val="009C6C6F"/>
    <w:rsid w:val="009C7218"/>
    <w:rsid w:val="009D1DA2"/>
    <w:rsid w:val="009D4EE8"/>
    <w:rsid w:val="009D6AF6"/>
    <w:rsid w:val="009F5AAF"/>
    <w:rsid w:val="009F775A"/>
    <w:rsid w:val="00A038A0"/>
    <w:rsid w:val="00A0661F"/>
    <w:rsid w:val="00A1102B"/>
    <w:rsid w:val="00A114A9"/>
    <w:rsid w:val="00A14BE2"/>
    <w:rsid w:val="00A23C56"/>
    <w:rsid w:val="00A24820"/>
    <w:rsid w:val="00A3730E"/>
    <w:rsid w:val="00A41ADB"/>
    <w:rsid w:val="00A67E4E"/>
    <w:rsid w:val="00A723CE"/>
    <w:rsid w:val="00A7773C"/>
    <w:rsid w:val="00A872E1"/>
    <w:rsid w:val="00A9595F"/>
    <w:rsid w:val="00AA0756"/>
    <w:rsid w:val="00AA1404"/>
    <w:rsid w:val="00AA68E3"/>
    <w:rsid w:val="00AB0457"/>
    <w:rsid w:val="00AB0F46"/>
    <w:rsid w:val="00AB406A"/>
    <w:rsid w:val="00AB69D1"/>
    <w:rsid w:val="00AC7DE8"/>
    <w:rsid w:val="00AD6279"/>
    <w:rsid w:val="00AE359D"/>
    <w:rsid w:val="00AF2D47"/>
    <w:rsid w:val="00B03034"/>
    <w:rsid w:val="00B058EE"/>
    <w:rsid w:val="00B2257B"/>
    <w:rsid w:val="00B25FED"/>
    <w:rsid w:val="00B32BBD"/>
    <w:rsid w:val="00B36B2C"/>
    <w:rsid w:val="00B46EC6"/>
    <w:rsid w:val="00B56C10"/>
    <w:rsid w:val="00B57AC0"/>
    <w:rsid w:val="00B65A88"/>
    <w:rsid w:val="00B7101F"/>
    <w:rsid w:val="00B73BF3"/>
    <w:rsid w:val="00B77B6B"/>
    <w:rsid w:val="00BA046D"/>
    <w:rsid w:val="00BA7FB4"/>
    <w:rsid w:val="00BB32D3"/>
    <w:rsid w:val="00BC1BEE"/>
    <w:rsid w:val="00BD2FC6"/>
    <w:rsid w:val="00BF2087"/>
    <w:rsid w:val="00C07F7B"/>
    <w:rsid w:val="00C10BDC"/>
    <w:rsid w:val="00C262C4"/>
    <w:rsid w:val="00C31B17"/>
    <w:rsid w:val="00C40C21"/>
    <w:rsid w:val="00C4174D"/>
    <w:rsid w:val="00C47CE3"/>
    <w:rsid w:val="00C61837"/>
    <w:rsid w:val="00C625DC"/>
    <w:rsid w:val="00C716DF"/>
    <w:rsid w:val="00C756C6"/>
    <w:rsid w:val="00C81F3B"/>
    <w:rsid w:val="00C90B44"/>
    <w:rsid w:val="00C93F4C"/>
    <w:rsid w:val="00C9653B"/>
    <w:rsid w:val="00CA0F02"/>
    <w:rsid w:val="00CB4085"/>
    <w:rsid w:val="00CB5BF5"/>
    <w:rsid w:val="00CB62CE"/>
    <w:rsid w:val="00CC1D9D"/>
    <w:rsid w:val="00CC77A1"/>
    <w:rsid w:val="00CD5DFC"/>
    <w:rsid w:val="00CE3A82"/>
    <w:rsid w:val="00CE5FF7"/>
    <w:rsid w:val="00CF59F2"/>
    <w:rsid w:val="00CF62E0"/>
    <w:rsid w:val="00D00EE6"/>
    <w:rsid w:val="00D02C9A"/>
    <w:rsid w:val="00D161F1"/>
    <w:rsid w:val="00D2266F"/>
    <w:rsid w:val="00D23806"/>
    <w:rsid w:val="00D41612"/>
    <w:rsid w:val="00D4407E"/>
    <w:rsid w:val="00D55BB3"/>
    <w:rsid w:val="00D6338D"/>
    <w:rsid w:val="00D635BD"/>
    <w:rsid w:val="00D77A6B"/>
    <w:rsid w:val="00D77AAC"/>
    <w:rsid w:val="00D93D83"/>
    <w:rsid w:val="00DB1CBD"/>
    <w:rsid w:val="00DC71E4"/>
    <w:rsid w:val="00DF1724"/>
    <w:rsid w:val="00DF54F3"/>
    <w:rsid w:val="00E02D32"/>
    <w:rsid w:val="00E035C4"/>
    <w:rsid w:val="00E0509E"/>
    <w:rsid w:val="00E0532C"/>
    <w:rsid w:val="00E14048"/>
    <w:rsid w:val="00E16577"/>
    <w:rsid w:val="00E20375"/>
    <w:rsid w:val="00E21D47"/>
    <w:rsid w:val="00E22A05"/>
    <w:rsid w:val="00E355EF"/>
    <w:rsid w:val="00E506A4"/>
    <w:rsid w:val="00E734F0"/>
    <w:rsid w:val="00E762A6"/>
    <w:rsid w:val="00E81C9A"/>
    <w:rsid w:val="00E827F1"/>
    <w:rsid w:val="00E866C0"/>
    <w:rsid w:val="00E918B2"/>
    <w:rsid w:val="00EA68F0"/>
    <w:rsid w:val="00EB5BE7"/>
    <w:rsid w:val="00EC20AF"/>
    <w:rsid w:val="00ED6526"/>
    <w:rsid w:val="00ED7DED"/>
    <w:rsid w:val="00EE4B94"/>
    <w:rsid w:val="00EF0E1E"/>
    <w:rsid w:val="00F0411A"/>
    <w:rsid w:val="00F22EF8"/>
    <w:rsid w:val="00F308FA"/>
    <w:rsid w:val="00F35CD8"/>
    <w:rsid w:val="00F4551F"/>
    <w:rsid w:val="00F525B7"/>
    <w:rsid w:val="00F52DFC"/>
    <w:rsid w:val="00F5337B"/>
    <w:rsid w:val="00F57CD1"/>
    <w:rsid w:val="00F62078"/>
    <w:rsid w:val="00F77314"/>
    <w:rsid w:val="00F82D84"/>
    <w:rsid w:val="00F870A2"/>
    <w:rsid w:val="00F9104A"/>
    <w:rsid w:val="00F924F5"/>
    <w:rsid w:val="00F941C9"/>
    <w:rsid w:val="00F943C0"/>
    <w:rsid w:val="00FA01AA"/>
    <w:rsid w:val="00FA13BE"/>
    <w:rsid w:val="00FB07F7"/>
    <w:rsid w:val="00FB16DC"/>
    <w:rsid w:val="00FC4DAC"/>
    <w:rsid w:val="00FD309E"/>
    <w:rsid w:val="00FE5417"/>
    <w:rsid w:val="00FF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5713E8"/>
  <w15:docId w15:val="{977AF000-C959-49B1-ADC8-81DE67F0D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25F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F2D4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AF2D47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9D4E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2">
    <w:name w:val="Body Text 2"/>
    <w:basedOn w:val="Normal"/>
    <w:link w:val="Corpodetexto2Char"/>
    <w:rsid w:val="00A24820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A24820"/>
  </w:style>
  <w:style w:type="paragraph" w:styleId="Textodebalo">
    <w:name w:val="Balloon Text"/>
    <w:basedOn w:val="Normal"/>
    <w:link w:val="TextodebaloChar"/>
    <w:rsid w:val="00DF172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DF1724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E14048"/>
  </w:style>
  <w:style w:type="character" w:customStyle="1" w:styleId="RodapChar">
    <w:name w:val="Rodapé Char"/>
    <w:link w:val="Rodap"/>
    <w:uiPriority w:val="99"/>
    <w:rsid w:val="00E140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4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IENTE\Documents\TIMBRADO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TIMBRADO 2017</Template>
  <TotalTime>0</TotalTime>
  <Pages>1</Pages>
  <Words>337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Senhores secretários, coordenadores e assistentes,</vt:lpstr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Senhores secretários, coordenadores e assistentes,</dc:title>
  <dc:creator>Usuário do Windows</dc:creator>
  <cp:lastModifiedBy>Office</cp:lastModifiedBy>
  <cp:revision>4</cp:revision>
  <cp:lastPrinted>2026-04-09T11:51:00Z</cp:lastPrinted>
  <dcterms:created xsi:type="dcterms:W3CDTF">2026-05-28T17:30:00Z</dcterms:created>
  <dcterms:modified xsi:type="dcterms:W3CDTF">2026-06-26T19:32:00Z</dcterms:modified>
</cp:coreProperties>
</file>