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BAF44" w14:textId="0F141E25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bookmarkStart w:id="0" w:name="_GoBack"/>
      <w:bookmarkEnd w:id="0"/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6D4B2B7E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5020C1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6AE98A3D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E783B" w14:textId="77777777" w:rsidR="007E4B91" w:rsidRDefault="007E4B91">
      <w:r>
        <w:separator/>
      </w:r>
    </w:p>
  </w:endnote>
  <w:endnote w:type="continuationSeparator" w:id="0">
    <w:p w14:paraId="61B7DD4C" w14:textId="77777777" w:rsidR="007E4B91" w:rsidRDefault="007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C8175" w14:textId="77777777" w:rsidR="007E4B91" w:rsidRDefault="007E4B91">
      <w:r>
        <w:separator/>
      </w:r>
    </w:p>
  </w:footnote>
  <w:footnote w:type="continuationSeparator" w:id="0">
    <w:p w14:paraId="543E77B9" w14:textId="77777777" w:rsidR="007E4B91" w:rsidRDefault="007E4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57C12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20C1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EF0F27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4</TotalTime>
  <Pages>1</Pages>
  <Words>171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17</cp:revision>
  <cp:lastPrinted>2025-04-30T19:01:00Z</cp:lastPrinted>
  <dcterms:created xsi:type="dcterms:W3CDTF">2025-04-14T22:41:00Z</dcterms:created>
  <dcterms:modified xsi:type="dcterms:W3CDTF">2026-05-05T11:45:00Z</dcterms:modified>
</cp:coreProperties>
</file>