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DF018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540A440A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64A000C6" w14:textId="72FC16C2" w:rsidR="00247738" w:rsidRDefault="00F10F9F" w:rsidP="00F10F9F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ANEXO </w:t>
      </w:r>
      <w:r w:rsidR="00237C8A">
        <w:rPr>
          <w:rFonts w:ascii="Arial" w:eastAsia="Calibri" w:hAnsi="Arial" w:cs="Arial"/>
          <w:b/>
          <w:bCs/>
          <w:sz w:val="22"/>
          <w:szCs w:val="22"/>
          <w:lang w:eastAsia="en-US"/>
        </w:rPr>
        <w:t>VIII</w:t>
      </w:r>
    </w:p>
    <w:p w14:paraId="430EB654" w14:textId="694AAA12" w:rsidR="00F10F9F" w:rsidRPr="00F10F9F" w:rsidRDefault="00F10F9F" w:rsidP="00F10F9F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>MODELO DE DECLARAÇÃO DE VISITA TÉCNICA PRÉVIA</w:t>
      </w:r>
    </w:p>
    <w:p w14:paraId="26757DA6" w14:textId="77777777" w:rsidR="00F10F9F" w:rsidRP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4620793" w14:textId="6404CF0A" w:rsidR="00F10F9F" w:rsidRP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PROCESSO ADMINISTRATIVO Nº </w:t>
      </w:r>
      <w:r w:rsidR="00DD3CAE">
        <w:rPr>
          <w:rFonts w:ascii="Arial" w:eastAsia="Calibri" w:hAnsi="Arial" w:cs="Arial"/>
          <w:b/>
          <w:bCs/>
          <w:sz w:val="22"/>
          <w:szCs w:val="22"/>
          <w:lang w:eastAsia="en-US"/>
        </w:rPr>
        <w:t>1</w:t>
      </w:r>
      <w:r w:rsidR="003309F6">
        <w:rPr>
          <w:rFonts w:ascii="Arial" w:eastAsia="Calibri" w:hAnsi="Arial" w:cs="Arial"/>
          <w:b/>
          <w:bCs/>
          <w:sz w:val="22"/>
          <w:szCs w:val="22"/>
          <w:lang w:eastAsia="en-US"/>
        </w:rPr>
        <w:t>54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</w:p>
    <w:p w14:paraId="3FC943B5" w14:textId="2A868474" w:rsid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73726B">
        <w:rPr>
          <w:rFonts w:ascii="Arial" w:eastAsia="Calibri" w:hAnsi="Arial" w:cs="Arial"/>
          <w:b/>
          <w:bCs/>
          <w:sz w:val="22"/>
          <w:szCs w:val="22"/>
          <w:lang w:eastAsia="en-US"/>
        </w:rPr>
        <w:t>CONCORRÊNCIA ELETRÔNICA Nº 0</w:t>
      </w:r>
      <w:r w:rsidR="003309F6">
        <w:rPr>
          <w:rFonts w:ascii="Arial" w:eastAsia="Calibri" w:hAnsi="Arial" w:cs="Arial"/>
          <w:b/>
          <w:bCs/>
          <w:sz w:val="22"/>
          <w:szCs w:val="22"/>
          <w:lang w:eastAsia="en-US"/>
        </w:rPr>
        <w:t>11</w:t>
      </w:r>
      <w:r w:rsidRPr="0073726B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</w:p>
    <w:p w14:paraId="339955EB" w14:textId="77777777" w:rsidR="00DD3CAE" w:rsidRPr="00F10F9F" w:rsidRDefault="00DD3CAE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424DED8" w14:textId="5C117CDE" w:rsidR="003309F6" w:rsidRPr="003309F6" w:rsidRDefault="00F10F9F" w:rsidP="00F10F9F">
      <w:pPr>
        <w:spacing w:after="120" w:line="31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OBJETO: </w:t>
      </w:r>
      <w:r w:rsidR="003309F6" w:rsidRPr="003309F6">
        <w:rPr>
          <w:rFonts w:ascii="Arial" w:eastAsia="Calibri" w:hAnsi="Arial" w:cs="Arial"/>
          <w:sz w:val="22"/>
          <w:szCs w:val="22"/>
          <w:lang w:eastAsia="en-US"/>
        </w:rPr>
        <w:t xml:space="preserve">Contratação de empresa especializada em obras de engenharia para execução da 2ª etapa da obra de ampliação do Centro de Educação Infantil – CEI </w:t>
      </w:r>
      <w:proofErr w:type="spellStart"/>
      <w:r w:rsidR="003309F6" w:rsidRPr="003309F6">
        <w:rPr>
          <w:rFonts w:ascii="Arial" w:eastAsia="Calibri" w:hAnsi="Arial" w:cs="Arial"/>
          <w:sz w:val="22"/>
          <w:szCs w:val="22"/>
          <w:lang w:eastAsia="en-US"/>
        </w:rPr>
        <w:t>Dolvanino</w:t>
      </w:r>
      <w:proofErr w:type="spellEnd"/>
      <w:r w:rsidR="003309F6" w:rsidRPr="003309F6">
        <w:rPr>
          <w:rFonts w:ascii="Arial" w:eastAsia="Calibri" w:hAnsi="Arial" w:cs="Arial"/>
          <w:sz w:val="22"/>
          <w:szCs w:val="22"/>
          <w:lang w:eastAsia="en-US"/>
        </w:rPr>
        <w:t xml:space="preserve"> Triches, no Município de Laguna Carapã/MS.</w:t>
      </w:r>
    </w:p>
    <w:p w14:paraId="18814B1E" w14:textId="77777777" w:rsidR="00F10F9F" w:rsidRPr="00F10F9F" w:rsidRDefault="00F10F9F" w:rsidP="00F10F9F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Declaramos, para os devidos fins, que a empresa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[razão social]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inscrita no CNPJ sob o nº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[●]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com sede à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[endereço completo]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por intermédio de seu representante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[nome do representante da empresa]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portador(a) do RG nº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[●]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e CPF nº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[●]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REALIZOU VISITA TÉCNICA PRÉVIA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no local de execução do objeto da </w:t>
      </w:r>
      <w:r w:rsidRPr="0073726B">
        <w:rPr>
          <w:rFonts w:ascii="Arial" w:eastAsia="Calibri" w:hAnsi="Arial" w:cs="Arial"/>
          <w:sz w:val="22"/>
          <w:szCs w:val="22"/>
          <w:lang w:eastAsia="en-US"/>
        </w:rPr>
        <w:t>Concorrência Eletrônica nº 000/2026,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tomando conhecimento das condições e peculiaridades inerentes à natureza dos serviços, das características do local, das condições de acesso, logística, infraestrutura existente e demais informações necessárias à formulação da proposta e à futura execução contratual.</w:t>
      </w:r>
    </w:p>
    <w:p w14:paraId="332B7CB1" w14:textId="77777777" w:rsidR="00F10F9F" w:rsidRPr="00F10F9F" w:rsidRDefault="00F10F9F" w:rsidP="00F10F9F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sz w:val="22"/>
          <w:szCs w:val="22"/>
          <w:lang w:eastAsia="en-US"/>
        </w:rPr>
        <w:t>Declara-se, ainda, que a empresa obteve informações suficientes para o correto dimensionamento de sua proposta, não podendo alegar posteriormente desconhecimento das condições verificadas para fins de eximir-se das obrigações assumidas em eventual contratação.</w:t>
      </w:r>
    </w:p>
    <w:p w14:paraId="265B4E05" w14:textId="77777777" w:rsidR="00F10F9F" w:rsidRPr="00F10F9F" w:rsidRDefault="00F10F9F" w:rsidP="00F10F9F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sz w:val="22"/>
          <w:szCs w:val="22"/>
          <w:lang w:eastAsia="en-US"/>
        </w:rPr>
        <w:t>Por ser expressão da verdade, firma a presente declaração para que produza todos os efeitos legais.</w:t>
      </w:r>
    </w:p>
    <w:p w14:paraId="17CCE6BE" w14:textId="0C7E3A9C" w:rsidR="00F10F9F" w:rsidRPr="00F10F9F" w:rsidRDefault="00F10F9F" w:rsidP="00F10F9F">
      <w:pPr>
        <w:spacing w:after="120" w:line="312" w:lineRule="auto"/>
        <w:jc w:val="right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Loca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l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, data.</w:t>
      </w:r>
    </w:p>
    <w:p w14:paraId="2ABCC118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4C71F1" w14:textId="1DDBAD1D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________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______________</w:t>
      </w:r>
    </w:p>
    <w:p w14:paraId="4ABC19AB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NOME</w:t>
      </w:r>
    </w:p>
    <w:p w14:paraId="2D319D59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REPRESENTANTE LEGAL</w:t>
      </w:r>
    </w:p>
    <w:p w14:paraId="636E2C35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RAZÃO SOCIAL DA EMPRESA</w:t>
      </w:r>
    </w:p>
    <w:p w14:paraId="14A2D508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CNPJ</w:t>
      </w:r>
    </w:p>
    <w:p w14:paraId="45D35D56" w14:textId="77777777" w:rsidR="00F10F9F" w:rsidRPr="00F10F9F" w:rsidRDefault="00F10F9F" w:rsidP="00F10F9F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sectPr w:rsidR="00F10F9F" w:rsidRPr="00F10F9F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E03B1" w14:textId="77777777" w:rsidR="009055C1" w:rsidRDefault="009055C1">
      <w:r>
        <w:separator/>
      </w:r>
    </w:p>
  </w:endnote>
  <w:endnote w:type="continuationSeparator" w:id="0">
    <w:p w14:paraId="57CEC195" w14:textId="77777777" w:rsidR="009055C1" w:rsidRDefault="00905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704C7" w14:textId="77777777" w:rsidR="009055C1" w:rsidRDefault="009055C1">
      <w:r>
        <w:separator/>
      </w:r>
    </w:p>
  </w:footnote>
  <w:footnote w:type="continuationSeparator" w:id="0">
    <w:p w14:paraId="245E8E1B" w14:textId="77777777" w:rsidR="009055C1" w:rsidRDefault="00905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1844561">
    <w:abstractNumId w:val="1"/>
  </w:num>
  <w:num w:numId="2" w16cid:durableId="2096129519">
    <w:abstractNumId w:val="3"/>
  </w:num>
  <w:num w:numId="3" w16cid:durableId="1455782516">
    <w:abstractNumId w:val="2"/>
  </w:num>
  <w:num w:numId="4" w16cid:durableId="785735140">
    <w:abstractNumId w:val="4"/>
  </w:num>
  <w:num w:numId="5" w16cid:durableId="1019703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2508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62E47"/>
    <w:rsid w:val="00185EDA"/>
    <w:rsid w:val="001A7F1A"/>
    <w:rsid w:val="001C2808"/>
    <w:rsid w:val="001E0566"/>
    <w:rsid w:val="001E7976"/>
    <w:rsid w:val="001E7A37"/>
    <w:rsid w:val="00205146"/>
    <w:rsid w:val="00221E89"/>
    <w:rsid w:val="00222DF0"/>
    <w:rsid w:val="00225762"/>
    <w:rsid w:val="00235E1A"/>
    <w:rsid w:val="00237C8A"/>
    <w:rsid w:val="00246118"/>
    <w:rsid w:val="00247738"/>
    <w:rsid w:val="00252471"/>
    <w:rsid w:val="00266EA3"/>
    <w:rsid w:val="00282FBF"/>
    <w:rsid w:val="00283AC8"/>
    <w:rsid w:val="00285EEC"/>
    <w:rsid w:val="00293CD1"/>
    <w:rsid w:val="00296054"/>
    <w:rsid w:val="002A389B"/>
    <w:rsid w:val="002B418D"/>
    <w:rsid w:val="002C18C6"/>
    <w:rsid w:val="002D036A"/>
    <w:rsid w:val="002D655A"/>
    <w:rsid w:val="002E1B2A"/>
    <w:rsid w:val="00301B7D"/>
    <w:rsid w:val="0030445C"/>
    <w:rsid w:val="00305A54"/>
    <w:rsid w:val="00311579"/>
    <w:rsid w:val="00326F2A"/>
    <w:rsid w:val="003309F6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6AE5"/>
    <w:rsid w:val="00407009"/>
    <w:rsid w:val="0041670B"/>
    <w:rsid w:val="004220E3"/>
    <w:rsid w:val="00427A2C"/>
    <w:rsid w:val="004376D1"/>
    <w:rsid w:val="00456EA9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25B64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46F1A"/>
    <w:rsid w:val="00650ED2"/>
    <w:rsid w:val="0065211A"/>
    <w:rsid w:val="00657D9B"/>
    <w:rsid w:val="00681453"/>
    <w:rsid w:val="006850D2"/>
    <w:rsid w:val="00685A2A"/>
    <w:rsid w:val="00686339"/>
    <w:rsid w:val="00686BE1"/>
    <w:rsid w:val="006938B7"/>
    <w:rsid w:val="006967D9"/>
    <w:rsid w:val="0069781B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51DD"/>
    <w:rsid w:val="00733C4C"/>
    <w:rsid w:val="0073726B"/>
    <w:rsid w:val="0074061F"/>
    <w:rsid w:val="007440D4"/>
    <w:rsid w:val="007531D6"/>
    <w:rsid w:val="007655AD"/>
    <w:rsid w:val="00774324"/>
    <w:rsid w:val="007758C3"/>
    <w:rsid w:val="0078527F"/>
    <w:rsid w:val="00785C0D"/>
    <w:rsid w:val="00795DAB"/>
    <w:rsid w:val="007A1127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351B"/>
    <w:rsid w:val="007F6BD7"/>
    <w:rsid w:val="008144D5"/>
    <w:rsid w:val="008217BB"/>
    <w:rsid w:val="00836040"/>
    <w:rsid w:val="00855CAF"/>
    <w:rsid w:val="00861B58"/>
    <w:rsid w:val="00864608"/>
    <w:rsid w:val="00867C16"/>
    <w:rsid w:val="00875C8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055C1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94603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457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65A88"/>
    <w:rsid w:val="00B7101F"/>
    <w:rsid w:val="00B73BF3"/>
    <w:rsid w:val="00B77B6B"/>
    <w:rsid w:val="00BA046D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174D"/>
    <w:rsid w:val="00C47CE3"/>
    <w:rsid w:val="00C61837"/>
    <w:rsid w:val="00C625DC"/>
    <w:rsid w:val="00C716DF"/>
    <w:rsid w:val="00C756C6"/>
    <w:rsid w:val="00C81F3B"/>
    <w:rsid w:val="00C90B44"/>
    <w:rsid w:val="00C93F4C"/>
    <w:rsid w:val="00C9653B"/>
    <w:rsid w:val="00CA0F02"/>
    <w:rsid w:val="00CB4085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02C9A"/>
    <w:rsid w:val="00D13A5A"/>
    <w:rsid w:val="00D161F1"/>
    <w:rsid w:val="00D2266F"/>
    <w:rsid w:val="00D23806"/>
    <w:rsid w:val="00D41612"/>
    <w:rsid w:val="00D4407E"/>
    <w:rsid w:val="00D55BB3"/>
    <w:rsid w:val="00D6338D"/>
    <w:rsid w:val="00D635BD"/>
    <w:rsid w:val="00D77A6B"/>
    <w:rsid w:val="00D77AAC"/>
    <w:rsid w:val="00D93D83"/>
    <w:rsid w:val="00DB1CBD"/>
    <w:rsid w:val="00DC71E4"/>
    <w:rsid w:val="00DD3CAE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3BA"/>
    <w:rsid w:val="00E21D47"/>
    <w:rsid w:val="00E22A05"/>
    <w:rsid w:val="00E26CEA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F0411A"/>
    <w:rsid w:val="00F10F9F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3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6</cp:revision>
  <cp:lastPrinted>2026-04-09T11:36:00Z</cp:lastPrinted>
  <dcterms:created xsi:type="dcterms:W3CDTF">2026-05-28T17:30:00Z</dcterms:created>
  <dcterms:modified xsi:type="dcterms:W3CDTF">2026-10-22T19:31:00Z</dcterms:modified>
</cp:coreProperties>
</file>