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BAF44" w14:textId="0661D761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  <w:r w:rsidR="00E260BC">
        <w:rPr>
          <w:rFonts w:ascii="Arial" w:eastAsia="Arial" w:hAnsi="Arial" w:cs="Arial"/>
          <w:b/>
          <w:sz w:val="19"/>
          <w:szCs w:val="19"/>
        </w:rPr>
        <w:t>II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6D4B2B7E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057C12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5020C1">
        <w:rPr>
          <w:rFonts w:ascii="Arial" w:eastAsia="Arial" w:hAnsi="Arial" w:cs="Arial"/>
          <w:b/>
          <w:sz w:val="19"/>
          <w:szCs w:val="19"/>
        </w:rPr>
        <w:t>2026</w:t>
      </w:r>
    </w:p>
    <w:p w14:paraId="79DFFCCF" w14:textId="6AE98A3D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057C12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E2169">
        <w:rPr>
          <w:rFonts w:ascii="Arial" w:eastAsia="Arial" w:hAnsi="Arial" w:cs="Arial"/>
          <w:b/>
          <w:sz w:val="19"/>
          <w:szCs w:val="19"/>
        </w:rPr>
        <w:t>2026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(  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(  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________________/_____ de _______________ de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A84F7" w14:textId="77777777" w:rsidR="00EC761E" w:rsidRDefault="00EC761E">
      <w:r>
        <w:separator/>
      </w:r>
    </w:p>
  </w:endnote>
  <w:endnote w:type="continuationSeparator" w:id="0">
    <w:p w14:paraId="104E0555" w14:textId="77777777" w:rsidR="00EC761E" w:rsidRDefault="00EC7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DDEB6" w14:textId="77777777" w:rsidR="002F5E5A" w:rsidRDefault="002F5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50B9" w14:textId="77777777" w:rsidR="002F5E5A" w:rsidRDefault="002F5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CEC34" w14:textId="77777777" w:rsidR="00EC761E" w:rsidRDefault="00EC761E">
      <w:r>
        <w:separator/>
      </w:r>
    </w:p>
  </w:footnote>
  <w:footnote w:type="continuationSeparator" w:id="0">
    <w:p w14:paraId="3A68D7AE" w14:textId="77777777" w:rsidR="00EC761E" w:rsidRDefault="00EC7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FDE3" w14:textId="77777777" w:rsidR="002F5E5A" w:rsidRDefault="002F5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638B8" w14:textId="77777777" w:rsidR="002F5E5A" w:rsidRDefault="002F5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775910">
    <w:abstractNumId w:val="1"/>
  </w:num>
  <w:num w:numId="2" w16cid:durableId="1367294143">
    <w:abstractNumId w:val="3"/>
  </w:num>
  <w:num w:numId="3" w16cid:durableId="945235856">
    <w:abstractNumId w:val="2"/>
  </w:num>
  <w:num w:numId="4" w16cid:durableId="1967390801">
    <w:abstractNumId w:val="4"/>
  </w:num>
  <w:num w:numId="5" w16cid:durableId="23940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57C12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71AD7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219D"/>
    <w:rsid w:val="004C7813"/>
    <w:rsid w:val="004C7C65"/>
    <w:rsid w:val="004D701F"/>
    <w:rsid w:val="004E0B7E"/>
    <w:rsid w:val="004E0BD2"/>
    <w:rsid w:val="005020C1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684F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73FD"/>
    <w:rsid w:val="00733C4C"/>
    <w:rsid w:val="00734FC4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4B91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E3BFA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5BD3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1E3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3003"/>
    <w:rsid w:val="00BA7FB4"/>
    <w:rsid w:val="00BC1BEE"/>
    <w:rsid w:val="00BD2FC6"/>
    <w:rsid w:val="00BF2087"/>
    <w:rsid w:val="00C07F7B"/>
    <w:rsid w:val="00C10BDC"/>
    <w:rsid w:val="00C262C4"/>
    <w:rsid w:val="00C31B17"/>
    <w:rsid w:val="00C352D6"/>
    <w:rsid w:val="00C40C21"/>
    <w:rsid w:val="00C47CE3"/>
    <w:rsid w:val="00C55793"/>
    <w:rsid w:val="00C61837"/>
    <w:rsid w:val="00C625DC"/>
    <w:rsid w:val="00C716DF"/>
    <w:rsid w:val="00C81F3B"/>
    <w:rsid w:val="00C8618E"/>
    <w:rsid w:val="00C90B44"/>
    <w:rsid w:val="00C9653B"/>
    <w:rsid w:val="00CB4085"/>
    <w:rsid w:val="00CB5BF5"/>
    <w:rsid w:val="00CB62CE"/>
    <w:rsid w:val="00CC1D9D"/>
    <w:rsid w:val="00CC77A1"/>
    <w:rsid w:val="00CD5DFC"/>
    <w:rsid w:val="00CD75B5"/>
    <w:rsid w:val="00CE2169"/>
    <w:rsid w:val="00CE3A82"/>
    <w:rsid w:val="00CE5FF7"/>
    <w:rsid w:val="00CF59F2"/>
    <w:rsid w:val="00CF62E0"/>
    <w:rsid w:val="00D00EE6"/>
    <w:rsid w:val="00D161F1"/>
    <w:rsid w:val="00D2266F"/>
    <w:rsid w:val="00D23806"/>
    <w:rsid w:val="00D23CCB"/>
    <w:rsid w:val="00D311C8"/>
    <w:rsid w:val="00D41612"/>
    <w:rsid w:val="00D4407E"/>
    <w:rsid w:val="00D55BB3"/>
    <w:rsid w:val="00D635BD"/>
    <w:rsid w:val="00D77A6B"/>
    <w:rsid w:val="00D77AAC"/>
    <w:rsid w:val="00D87D9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60BC"/>
    <w:rsid w:val="00E355EF"/>
    <w:rsid w:val="00E4359C"/>
    <w:rsid w:val="00E506A4"/>
    <w:rsid w:val="00E66D91"/>
    <w:rsid w:val="00E734F0"/>
    <w:rsid w:val="00E762A6"/>
    <w:rsid w:val="00E81C9A"/>
    <w:rsid w:val="00E827F1"/>
    <w:rsid w:val="00E866C0"/>
    <w:rsid w:val="00E918B2"/>
    <w:rsid w:val="00EA68F0"/>
    <w:rsid w:val="00EC20AF"/>
    <w:rsid w:val="00EC761E"/>
    <w:rsid w:val="00ED6526"/>
    <w:rsid w:val="00ED7DED"/>
    <w:rsid w:val="00EE4B94"/>
    <w:rsid w:val="00EF0E1E"/>
    <w:rsid w:val="00EF0F27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6F83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A556E"/>
    <w:rsid w:val="00FB07F7"/>
    <w:rsid w:val="00FB16DC"/>
    <w:rsid w:val="00FC3FE6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0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2</cp:revision>
  <cp:lastPrinted>2025-04-30T19:01:00Z</cp:lastPrinted>
  <dcterms:created xsi:type="dcterms:W3CDTF">2026-10-22T13:49:00Z</dcterms:created>
  <dcterms:modified xsi:type="dcterms:W3CDTF">2026-10-22T13:49:00Z</dcterms:modified>
</cp:coreProperties>
</file>