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8588F" w14:textId="77777777" w:rsidR="00180F76" w:rsidRDefault="00180F76" w:rsidP="00180F76">
      <w:pPr>
        <w:pStyle w:val="normal0"/>
        <w:jc w:val="center"/>
        <w:rPr>
          <w:b/>
          <w:bCs/>
        </w:rPr>
      </w:pPr>
      <w:r>
        <w:rPr>
          <w:b/>
          <w:bCs/>
        </w:rPr>
        <w:t xml:space="preserve">ANEXO VIII </w:t>
      </w:r>
    </w:p>
    <w:p w14:paraId="3F8A1B73" w14:textId="77777777" w:rsidR="00180F76" w:rsidRDefault="00180F76" w:rsidP="00180F76">
      <w:pPr>
        <w:pStyle w:val="normal0"/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304BD8C7" w14:textId="77777777" w:rsidR="00180F76" w:rsidRDefault="00180F76" w:rsidP="00180F76">
      <w:pPr>
        <w:pStyle w:val="normal0"/>
        <w:jc w:val="center"/>
        <w:rPr>
          <w:b/>
          <w:bCs/>
        </w:rPr>
      </w:pPr>
      <w:r>
        <w:rPr>
          <w:b/>
          <w:bCs/>
        </w:rPr>
        <w:t>MODELO DE DECLARAÇÃO PARA FINS DE TRATAMENTO FAVORECIDO AO PRODUTOR RURAL PESSOA FÍSICA E AO AGRICULTOR FAMILIAR</w:t>
      </w:r>
    </w:p>
    <w:p w14:paraId="68C82780" w14:textId="77777777" w:rsidR="00180F76" w:rsidRDefault="00180F76" w:rsidP="00180F76">
      <w:pPr>
        <w:pStyle w:val="normal0"/>
        <w:jc w:val="both"/>
        <w:rPr>
          <w:b/>
        </w:rPr>
      </w:pPr>
    </w:p>
    <w:p w14:paraId="61A05834" w14:textId="77777777" w:rsidR="00180F76" w:rsidRDefault="00180F76" w:rsidP="00180F76">
      <w:pPr>
        <w:pStyle w:val="normal0"/>
        <w:jc w:val="both"/>
        <w:rPr>
          <w:b/>
        </w:rPr>
      </w:pPr>
    </w:p>
    <w:p w14:paraId="5F64A2A6" w14:textId="77777777" w:rsidR="00180F76" w:rsidRDefault="00180F76" w:rsidP="00180F76">
      <w:pPr>
        <w:pStyle w:val="normal0"/>
        <w:jc w:val="both"/>
        <w:rPr>
          <w:b/>
          <w:bCs/>
        </w:rPr>
      </w:pPr>
      <w:r>
        <w:rPr>
          <w:b/>
          <w:bCs/>
        </w:rPr>
        <w:t>PREGÃO PRESENCIAL Nº ____/2026</w:t>
      </w:r>
    </w:p>
    <w:p w14:paraId="32C09964" w14:textId="77777777" w:rsidR="00180F76" w:rsidRDefault="00180F76" w:rsidP="00180F76">
      <w:pPr>
        <w:pStyle w:val="normal0"/>
        <w:jc w:val="both"/>
        <w:rPr>
          <w:b/>
          <w:bCs/>
        </w:rPr>
      </w:pPr>
      <w:r>
        <w:rPr>
          <w:b/>
          <w:bCs/>
        </w:rPr>
        <w:t>MUNICÍPIO DE LAGUNA CARAPÃ/MS</w:t>
      </w:r>
    </w:p>
    <w:p w14:paraId="21C95810" w14:textId="77777777" w:rsidR="00180F76" w:rsidRDefault="00180F76" w:rsidP="00180F76">
      <w:pPr>
        <w:pStyle w:val="normal0"/>
        <w:jc w:val="both"/>
        <w:rPr>
          <w:b/>
          <w:bCs/>
        </w:rPr>
      </w:pPr>
    </w:p>
    <w:p w14:paraId="44442345" w14:textId="77777777" w:rsidR="00180F76" w:rsidRDefault="00180F76" w:rsidP="00180F76">
      <w:pPr>
        <w:pStyle w:val="normal0"/>
        <w:jc w:val="both"/>
        <w:rPr>
          <w:b/>
        </w:rPr>
      </w:pPr>
    </w:p>
    <w:p w14:paraId="0509F685" w14:textId="77777777" w:rsidR="00180F76" w:rsidRDefault="00180F76" w:rsidP="00180F76">
      <w:pPr>
        <w:pStyle w:val="normal0"/>
        <w:jc w:val="both"/>
        <w:rPr>
          <w:b/>
        </w:rPr>
      </w:pPr>
      <w:r>
        <w:rPr>
          <w:b/>
        </w:rPr>
        <w:t xml:space="preserve">Eu, </w:t>
      </w:r>
      <w:r>
        <w:rPr>
          <w:b/>
          <w:bCs/>
        </w:rPr>
        <w:t>________________________________________</w:t>
      </w:r>
      <w:r>
        <w:rPr>
          <w:b/>
        </w:rPr>
        <w:t xml:space="preserve">, inscrito(a) no CPF nº </w:t>
      </w:r>
      <w:r>
        <w:rPr>
          <w:b/>
          <w:bCs/>
        </w:rPr>
        <w:t>________________________</w:t>
      </w:r>
      <w:r>
        <w:rPr>
          <w:b/>
        </w:rPr>
        <w:t xml:space="preserve">, domiciliado(a) em </w:t>
      </w:r>
      <w:r>
        <w:rPr>
          <w:b/>
          <w:bCs/>
        </w:rPr>
        <w:t>________________________________________</w:t>
      </w:r>
      <w:r>
        <w:rPr>
          <w:b/>
        </w:rPr>
        <w:t>, DECLARO, sob as penas da lei, para os fins do subitem 5.4 do Edital, que:</w:t>
      </w:r>
    </w:p>
    <w:p w14:paraId="6A4307BB" w14:textId="77777777" w:rsidR="00180F76" w:rsidRDefault="00180F76" w:rsidP="00180F76">
      <w:pPr>
        <w:pStyle w:val="normal0"/>
        <w:jc w:val="both"/>
        <w:rPr>
          <w:b/>
        </w:rPr>
      </w:pPr>
    </w:p>
    <w:p w14:paraId="288C92B6" w14:textId="77777777" w:rsidR="00180F76" w:rsidRDefault="00180F76" w:rsidP="00180F76">
      <w:pPr>
        <w:pStyle w:val="normal0"/>
        <w:jc w:val="both"/>
        <w:rPr>
          <w:bCs/>
        </w:rPr>
      </w:pPr>
      <w:r>
        <w:rPr>
          <w:b/>
          <w:bCs/>
        </w:rPr>
        <w:t>I –</w:t>
      </w:r>
      <w:r>
        <w:rPr>
          <w:b/>
        </w:rPr>
        <w:t xml:space="preserve"> </w:t>
      </w:r>
      <w:r>
        <w:rPr>
          <w:bCs/>
        </w:rPr>
        <w:t>Possuo a condição de (assinalar conforme o caso):</w:t>
      </w:r>
    </w:p>
    <w:p w14:paraId="33E51AAC" w14:textId="77777777" w:rsidR="00180F76" w:rsidRDefault="00180F76" w:rsidP="00180F76">
      <w:pPr>
        <w:pStyle w:val="normal0"/>
        <w:jc w:val="both"/>
        <w:rPr>
          <w:bCs/>
        </w:rPr>
      </w:pPr>
      <w:proofErr w:type="gramStart"/>
      <w:r>
        <w:rPr>
          <w:bCs/>
        </w:rPr>
        <w:t>( )</w:t>
      </w:r>
      <w:proofErr w:type="gramEnd"/>
      <w:r>
        <w:rPr>
          <w:bCs/>
        </w:rPr>
        <w:t xml:space="preserve"> Produtor rural pessoa física;</w:t>
      </w:r>
    </w:p>
    <w:p w14:paraId="773D080E" w14:textId="77777777" w:rsidR="00180F76" w:rsidRDefault="00180F76" w:rsidP="00180F76">
      <w:pPr>
        <w:pStyle w:val="normal0"/>
        <w:jc w:val="both"/>
        <w:rPr>
          <w:bCs/>
        </w:rPr>
      </w:pPr>
      <w:proofErr w:type="gramStart"/>
      <w:r>
        <w:rPr>
          <w:bCs/>
        </w:rPr>
        <w:t>( )</w:t>
      </w:r>
      <w:proofErr w:type="gramEnd"/>
      <w:r>
        <w:rPr>
          <w:bCs/>
        </w:rPr>
        <w:t xml:space="preserve"> Agricultor familiar, nos termos da Lei nº 11.326/2006.</w:t>
      </w:r>
    </w:p>
    <w:p w14:paraId="7B6AFD8A" w14:textId="77777777" w:rsidR="00180F76" w:rsidRDefault="00180F76" w:rsidP="00180F76">
      <w:pPr>
        <w:pStyle w:val="normal0"/>
        <w:jc w:val="both"/>
        <w:rPr>
          <w:b/>
        </w:rPr>
      </w:pPr>
    </w:p>
    <w:p w14:paraId="528D8C18" w14:textId="77777777" w:rsidR="00180F76" w:rsidRDefault="00180F76" w:rsidP="00180F76">
      <w:pPr>
        <w:pStyle w:val="normal0"/>
        <w:jc w:val="both"/>
        <w:rPr>
          <w:b/>
        </w:rPr>
      </w:pPr>
      <w:r>
        <w:rPr>
          <w:b/>
          <w:bCs/>
        </w:rPr>
        <w:t>II –</w:t>
      </w:r>
      <w:r>
        <w:rPr>
          <w:b/>
        </w:rPr>
        <w:t xml:space="preserve"> </w:t>
      </w:r>
      <w:r>
        <w:rPr>
          <w:bCs/>
        </w:rPr>
        <w:t>A receita bruta anual auferida no ano-calendário anterior não ultrapassou o limite previsto no art. 3º, inciso II, da Lei Complementar nº 123/2006.</w:t>
      </w:r>
    </w:p>
    <w:p w14:paraId="1B446364" w14:textId="77777777" w:rsidR="00180F76" w:rsidRDefault="00180F76" w:rsidP="00180F76">
      <w:pPr>
        <w:pStyle w:val="normal0"/>
        <w:jc w:val="both"/>
        <w:rPr>
          <w:b/>
        </w:rPr>
      </w:pPr>
    </w:p>
    <w:p w14:paraId="29A5B1AC" w14:textId="77777777" w:rsidR="00180F76" w:rsidRDefault="00180F76" w:rsidP="00180F76">
      <w:pPr>
        <w:pStyle w:val="normal0"/>
        <w:jc w:val="both"/>
        <w:rPr>
          <w:b/>
        </w:rPr>
      </w:pPr>
      <w:r>
        <w:rPr>
          <w:b/>
          <w:bCs/>
        </w:rPr>
        <w:t>III –</w:t>
      </w:r>
      <w:r>
        <w:rPr>
          <w:b/>
        </w:rPr>
        <w:t xml:space="preserve"> </w:t>
      </w:r>
      <w:r>
        <w:rPr>
          <w:bCs/>
        </w:rPr>
        <w:t>Encontro-me em situação regular perante a Previdência Social e a Fazenda Municipal do meu domicílio.</w:t>
      </w:r>
    </w:p>
    <w:p w14:paraId="549DCBC1" w14:textId="77777777" w:rsidR="00180F76" w:rsidRDefault="00180F76" w:rsidP="00180F76">
      <w:pPr>
        <w:pStyle w:val="normal0"/>
        <w:jc w:val="both"/>
        <w:rPr>
          <w:b/>
        </w:rPr>
      </w:pPr>
    </w:p>
    <w:p w14:paraId="449E94C3" w14:textId="77777777" w:rsidR="00180F76" w:rsidRDefault="00180F76" w:rsidP="00180F76">
      <w:pPr>
        <w:pStyle w:val="normal0"/>
        <w:jc w:val="both"/>
        <w:rPr>
          <w:bCs/>
        </w:rPr>
      </w:pPr>
      <w:r>
        <w:rPr>
          <w:bCs/>
        </w:rPr>
        <w:t>Declaro que pretendo usufruir do tratamento diferenciado e favorecido previsto no art. 3º-A da Lei Complementar nº 123/2006 e que apresentarei os documentos comprobatórios exigidos no Edital, aproveitados aqueles já apresentados.</w:t>
      </w:r>
    </w:p>
    <w:p w14:paraId="12BDDB07" w14:textId="77777777" w:rsidR="00180F76" w:rsidRDefault="00180F76" w:rsidP="00180F76">
      <w:pPr>
        <w:pStyle w:val="normal0"/>
        <w:jc w:val="both"/>
        <w:rPr>
          <w:bCs/>
        </w:rPr>
      </w:pPr>
    </w:p>
    <w:p w14:paraId="18885B62" w14:textId="77777777" w:rsidR="00180F76" w:rsidRDefault="00180F76" w:rsidP="00180F76">
      <w:pPr>
        <w:pStyle w:val="normal0"/>
        <w:jc w:val="both"/>
        <w:rPr>
          <w:bCs/>
        </w:rPr>
      </w:pPr>
      <w:r>
        <w:rPr>
          <w:bCs/>
        </w:rPr>
        <w:t>Declaro, ainda, serem verdadeiras as informações prestadas, estando ciente das consequências legais da apresentação de declaração falsa.</w:t>
      </w:r>
    </w:p>
    <w:p w14:paraId="42268F26" w14:textId="77777777" w:rsidR="00180F76" w:rsidRDefault="00180F76" w:rsidP="00180F76">
      <w:pPr>
        <w:pStyle w:val="normal0"/>
        <w:jc w:val="both"/>
        <w:rPr>
          <w:b/>
        </w:rPr>
      </w:pPr>
    </w:p>
    <w:p w14:paraId="5C4E88C2" w14:textId="77777777" w:rsidR="00180F76" w:rsidRDefault="00180F76" w:rsidP="00180F76">
      <w:pPr>
        <w:pStyle w:val="normal0"/>
        <w:jc w:val="right"/>
        <w:rPr>
          <w:bCs/>
        </w:rPr>
      </w:pPr>
      <w:r>
        <w:rPr>
          <w:bCs/>
        </w:rPr>
        <w:t xml:space="preserve">________________________, ____ de __________________ </w:t>
      </w:r>
      <w:proofErr w:type="spellStart"/>
      <w:r>
        <w:rPr>
          <w:bCs/>
        </w:rPr>
        <w:t>de</w:t>
      </w:r>
      <w:proofErr w:type="spellEnd"/>
      <w:r>
        <w:rPr>
          <w:bCs/>
        </w:rPr>
        <w:t xml:space="preserve"> 2026.</w:t>
      </w:r>
    </w:p>
    <w:p w14:paraId="4BE16027" w14:textId="77777777" w:rsidR="00180F76" w:rsidRDefault="00180F76" w:rsidP="00180F76">
      <w:pPr>
        <w:pStyle w:val="normal0"/>
        <w:jc w:val="both"/>
        <w:rPr>
          <w:b/>
        </w:rPr>
      </w:pPr>
    </w:p>
    <w:p w14:paraId="2032A4AB" w14:textId="77777777" w:rsidR="00180F76" w:rsidRDefault="00180F76" w:rsidP="00180F76">
      <w:pPr>
        <w:pStyle w:val="normal0"/>
        <w:jc w:val="both"/>
        <w:rPr>
          <w:b/>
          <w:bCs/>
        </w:rPr>
      </w:pPr>
    </w:p>
    <w:p w14:paraId="51E3E832" w14:textId="77777777" w:rsidR="00180F76" w:rsidRDefault="00180F76" w:rsidP="00180F76">
      <w:pPr>
        <w:pStyle w:val="normal0"/>
        <w:jc w:val="both"/>
        <w:rPr>
          <w:b/>
          <w:bCs/>
        </w:rPr>
      </w:pPr>
    </w:p>
    <w:p w14:paraId="2F4FA938" w14:textId="77777777" w:rsidR="00180F76" w:rsidRDefault="00180F76" w:rsidP="00180F76">
      <w:pPr>
        <w:pStyle w:val="normal0"/>
        <w:jc w:val="both"/>
        <w:rPr>
          <w:b/>
          <w:bCs/>
        </w:rPr>
      </w:pPr>
    </w:p>
    <w:p w14:paraId="1E1BA821" w14:textId="77777777" w:rsidR="00180F76" w:rsidRDefault="00180F76" w:rsidP="00180F76">
      <w:pPr>
        <w:pStyle w:val="normal0"/>
        <w:jc w:val="center"/>
        <w:rPr>
          <w:b/>
        </w:rPr>
      </w:pPr>
      <w:r>
        <w:rPr>
          <w:b/>
          <w:bCs/>
        </w:rPr>
        <w:t>Assinatura do licitante ou de seu representante legal</w:t>
      </w:r>
    </w:p>
    <w:p w14:paraId="260DCB36" w14:textId="77777777" w:rsidR="00180F76" w:rsidRDefault="00180F76" w:rsidP="00180F76">
      <w:pPr>
        <w:pStyle w:val="normal0"/>
        <w:rPr>
          <w:b/>
        </w:rPr>
      </w:pPr>
    </w:p>
    <w:p w14:paraId="410F5FAA" w14:textId="77777777" w:rsidR="00D41612" w:rsidRPr="00180F76" w:rsidRDefault="00D41612" w:rsidP="00180F76"/>
    <w:sectPr w:rsidR="00D41612" w:rsidRPr="00180F76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D62BD" w14:textId="77777777" w:rsidR="00CE7D85" w:rsidRDefault="00CE7D85">
      <w:r>
        <w:separator/>
      </w:r>
    </w:p>
  </w:endnote>
  <w:endnote w:type="continuationSeparator" w:id="0">
    <w:p w14:paraId="53343BFE" w14:textId="77777777" w:rsidR="00CE7D85" w:rsidRDefault="00CE7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43648" w14:textId="77777777" w:rsidR="00CE7D85" w:rsidRDefault="00CE7D85">
      <w:r>
        <w:separator/>
      </w:r>
    </w:p>
  </w:footnote>
  <w:footnote w:type="continuationSeparator" w:id="0">
    <w:p w14:paraId="09FFDF40" w14:textId="77777777" w:rsidR="00CE7D85" w:rsidRDefault="00CE7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1312E"/>
    <w:multiLevelType w:val="hybridMultilevel"/>
    <w:tmpl w:val="0EE26E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EB7A07"/>
    <w:multiLevelType w:val="multilevel"/>
    <w:tmpl w:val="51E4186C"/>
    <w:lvl w:ilvl="0">
      <w:start w:val="1"/>
      <w:numFmt w:val="bullet"/>
      <w:lvlText w:val="➢"/>
      <w:lvlJc w:val="left"/>
      <w:pPr>
        <w:ind w:left="78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254361261">
    <w:abstractNumId w:val="1"/>
  </w:num>
  <w:num w:numId="2" w16cid:durableId="681053935">
    <w:abstractNumId w:val="4"/>
  </w:num>
  <w:num w:numId="3" w16cid:durableId="1060978562">
    <w:abstractNumId w:val="3"/>
  </w:num>
  <w:num w:numId="4" w16cid:durableId="15010087">
    <w:abstractNumId w:val="5"/>
  </w:num>
  <w:num w:numId="5" w16cid:durableId="2033221367">
    <w:abstractNumId w:val="0"/>
  </w:num>
  <w:num w:numId="6" w16cid:durableId="1082138097">
    <w:abstractNumId w:val="2"/>
  </w:num>
  <w:num w:numId="7" w16cid:durableId="12322350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448AC"/>
    <w:rsid w:val="000473F9"/>
    <w:rsid w:val="00055BD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0F76"/>
    <w:rsid w:val="00185EDA"/>
    <w:rsid w:val="001A7F1A"/>
    <w:rsid w:val="001C2808"/>
    <w:rsid w:val="001E0566"/>
    <w:rsid w:val="001E7976"/>
    <w:rsid w:val="00205146"/>
    <w:rsid w:val="00221E89"/>
    <w:rsid w:val="00222DF0"/>
    <w:rsid w:val="00225762"/>
    <w:rsid w:val="00235E1A"/>
    <w:rsid w:val="00246118"/>
    <w:rsid w:val="00252471"/>
    <w:rsid w:val="00266EA3"/>
    <w:rsid w:val="00271984"/>
    <w:rsid w:val="00282FBF"/>
    <w:rsid w:val="00283AC8"/>
    <w:rsid w:val="00285EEC"/>
    <w:rsid w:val="00293535"/>
    <w:rsid w:val="00293CD1"/>
    <w:rsid w:val="00296054"/>
    <w:rsid w:val="002A389B"/>
    <w:rsid w:val="002C18C6"/>
    <w:rsid w:val="002D655A"/>
    <w:rsid w:val="002E1B2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F6F0F"/>
    <w:rsid w:val="00407009"/>
    <w:rsid w:val="00407E62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81993"/>
    <w:rsid w:val="00583354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33C4C"/>
    <w:rsid w:val="0074061F"/>
    <w:rsid w:val="007440D4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2BFF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E71F2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19A3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65A88"/>
    <w:rsid w:val="00B7101F"/>
    <w:rsid w:val="00B73BF3"/>
    <w:rsid w:val="00B77B6B"/>
    <w:rsid w:val="00BA7FB4"/>
    <w:rsid w:val="00BC1BEE"/>
    <w:rsid w:val="00BD2FC6"/>
    <w:rsid w:val="00BF2087"/>
    <w:rsid w:val="00C07F7B"/>
    <w:rsid w:val="00C10BDC"/>
    <w:rsid w:val="00C262C4"/>
    <w:rsid w:val="00C31B17"/>
    <w:rsid w:val="00C40C21"/>
    <w:rsid w:val="00C47CE3"/>
    <w:rsid w:val="00C61837"/>
    <w:rsid w:val="00C625DC"/>
    <w:rsid w:val="00C716DF"/>
    <w:rsid w:val="00C81F3B"/>
    <w:rsid w:val="00C90B44"/>
    <w:rsid w:val="00C9653B"/>
    <w:rsid w:val="00CB4085"/>
    <w:rsid w:val="00CB5BF5"/>
    <w:rsid w:val="00CB62CE"/>
    <w:rsid w:val="00CC1D9D"/>
    <w:rsid w:val="00CC77A1"/>
    <w:rsid w:val="00CD5DFC"/>
    <w:rsid w:val="00CE3A82"/>
    <w:rsid w:val="00CE5FF7"/>
    <w:rsid w:val="00CE7D85"/>
    <w:rsid w:val="00CF59F2"/>
    <w:rsid w:val="00CF62E0"/>
    <w:rsid w:val="00D00EE6"/>
    <w:rsid w:val="00D161F1"/>
    <w:rsid w:val="00D2266F"/>
    <w:rsid w:val="00D23806"/>
    <w:rsid w:val="00D41612"/>
    <w:rsid w:val="00D4407E"/>
    <w:rsid w:val="00D55BB3"/>
    <w:rsid w:val="00D635BD"/>
    <w:rsid w:val="00D77A6B"/>
    <w:rsid w:val="00D77AA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E592D"/>
    <w:rsid w:val="00EF0E1E"/>
    <w:rsid w:val="00F160B3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styleId="NormalWeb">
    <w:name w:val="Normal (Web)"/>
    <w:aliases w:val="Char, Char"/>
    <w:basedOn w:val="Normal"/>
    <w:uiPriority w:val="34"/>
    <w:qFormat/>
    <w:rsid w:val="00581993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Hyperlink">
    <w:name w:val="Hyperlink"/>
    <w:uiPriority w:val="99"/>
    <w:unhideWhenUsed/>
    <w:rsid w:val="00581993"/>
    <w:rPr>
      <w:color w:val="0563C1"/>
      <w:u w:val="single"/>
    </w:rPr>
  </w:style>
  <w:style w:type="paragraph" w:customStyle="1" w:styleId="Normal1">
    <w:name w:val="Normal1"/>
    <w:rsid w:val="00581993"/>
    <w:pPr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Normal3">
    <w:name w:val="Normal3"/>
    <w:rsid w:val="00581993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normal0">
    <w:name w:val="normal"/>
    <w:rsid w:val="00180F76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0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2</cp:revision>
  <cp:lastPrinted>2026-10-07T17:30:00Z</cp:lastPrinted>
  <dcterms:created xsi:type="dcterms:W3CDTF">2026-10-22T13:56:00Z</dcterms:created>
  <dcterms:modified xsi:type="dcterms:W3CDTF">2026-10-22T13:56:00Z</dcterms:modified>
</cp:coreProperties>
</file>