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C0185" w14:textId="77777777" w:rsidR="00B569F4" w:rsidRDefault="00B569F4" w:rsidP="00B569F4">
      <w:pPr>
        <w:jc w:val="center"/>
        <w:rPr>
          <w:rFonts w:ascii="Arial" w:hAnsi="Arial" w:cs="Arial"/>
          <w:b/>
          <w:w w:val="98"/>
          <w:sz w:val="22"/>
          <w:szCs w:val="22"/>
        </w:rPr>
      </w:pPr>
      <w:r w:rsidRPr="00B569F4">
        <w:rPr>
          <w:rFonts w:ascii="Arial" w:hAnsi="Arial" w:cs="Arial"/>
          <w:b/>
          <w:w w:val="98"/>
          <w:sz w:val="22"/>
          <w:szCs w:val="22"/>
        </w:rPr>
        <w:t>ANEXO II</w:t>
      </w:r>
    </w:p>
    <w:p w14:paraId="7622D49C" w14:textId="4AA31113" w:rsidR="00A40A0F" w:rsidRPr="00A40A0F" w:rsidRDefault="00A40A0F" w:rsidP="00B569F4">
      <w:pPr>
        <w:jc w:val="center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REQUERIMENTO DE CREDENCIAMENTO </w:t>
      </w:r>
    </w:p>
    <w:p w14:paraId="31434E8C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</w:p>
    <w:p w14:paraId="7E291DA8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</w:t>
      </w:r>
    </w:p>
    <w:p w14:paraId="0A63BD35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PREFEITURA MUNICIPAL DE SIDROLÂNDIA/MS</w:t>
      </w:r>
    </w:p>
    <w:p w14:paraId="2F5E4171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A/C:  </w:t>
      </w:r>
      <w:r w:rsidRPr="00A40A0F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AGENTE DE CONTRATAÇÃO</w:t>
      </w: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 </w:t>
      </w:r>
    </w:p>
    <w:p w14:paraId="4E0165D0" w14:textId="5219F9DF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</w:pPr>
      <w:r w:rsidRPr="00A40A0F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ASSUNTO:</w:t>
      </w:r>
      <w:r w:rsidR="00B569F4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 xml:space="preserve"> EDITAL DE CREDENCIAMENTO Nº 27</w:t>
      </w:r>
      <w:r w:rsidRPr="00A40A0F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/2026</w:t>
      </w:r>
    </w:p>
    <w:p w14:paraId="26ABCDA2" w14:textId="77777777" w:rsidR="00A40A0F" w:rsidRPr="00A40A0F" w:rsidRDefault="00A40A0F" w:rsidP="00A40A0F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Cs/>
          <w:color w:val="000000"/>
          <w:kern w:val="1"/>
          <w:sz w:val="22"/>
          <w:szCs w:val="22"/>
          <w:lang w:eastAsia="zh-CN" w:bidi="pt-BR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1884"/>
        <w:gridCol w:w="2656"/>
      </w:tblGrid>
      <w:tr w:rsidR="00A40A0F" w:rsidRPr="00A40A0F" w14:paraId="1B6E08DA" w14:textId="77777777" w:rsidTr="004123D9">
        <w:trPr>
          <w:trHeight w:val="268"/>
        </w:trPr>
        <w:tc>
          <w:tcPr>
            <w:tcW w:w="8954" w:type="dxa"/>
            <w:gridSpan w:val="3"/>
          </w:tcPr>
          <w:p w14:paraId="27FC7700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>DADOS DA EMPRESA</w:t>
            </w:r>
          </w:p>
        </w:tc>
      </w:tr>
      <w:tr w:rsidR="00A40A0F" w:rsidRPr="00A40A0F" w14:paraId="780C762C" w14:textId="77777777" w:rsidTr="004123D9">
        <w:trPr>
          <w:trHeight w:val="268"/>
        </w:trPr>
        <w:tc>
          <w:tcPr>
            <w:tcW w:w="8954" w:type="dxa"/>
            <w:gridSpan w:val="3"/>
          </w:tcPr>
          <w:p w14:paraId="67566278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Razão Social da Empresa:</w:t>
            </w:r>
          </w:p>
        </w:tc>
      </w:tr>
      <w:tr w:rsidR="00A40A0F" w:rsidRPr="00A40A0F" w14:paraId="596F382F" w14:textId="77777777" w:rsidTr="004123D9">
        <w:trPr>
          <w:trHeight w:val="268"/>
        </w:trPr>
        <w:tc>
          <w:tcPr>
            <w:tcW w:w="8954" w:type="dxa"/>
            <w:gridSpan w:val="3"/>
          </w:tcPr>
          <w:p w14:paraId="111E7B5C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Nome Fantasia:</w:t>
            </w:r>
          </w:p>
        </w:tc>
      </w:tr>
      <w:tr w:rsidR="00A40A0F" w:rsidRPr="00A40A0F" w14:paraId="031A285A" w14:textId="77777777" w:rsidTr="004123D9">
        <w:trPr>
          <w:trHeight w:val="268"/>
        </w:trPr>
        <w:tc>
          <w:tcPr>
            <w:tcW w:w="4414" w:type="dxa"/>
          </w:tcPr>
          <w:p w14:paraId="1ACB5305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CNPJ:</w:t>
            </w:r>
          </w:p>
        </w:tc>
        <w:tc>
          <w:tcPr>
            <w:tcW w:w="4540" w:type="dxa"/>
            <w:gridSpan w:val="2"/>
          </w:tcPr>
          <w:p w14:paraId="053CA888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Inscrição Estadual:</w:t>
            </w:r>
          </w:p>
        </w:tc>
      </w:tr>
      <w:tr w:rsidR="00A40A0F" w:rsidRPr="00A40A0F" w14:paraId="611800F5" w14:textId="77777777" w:rsidTr="004123D9">
        <w:trPr>
          <w:trHeight w:val="268"/>
        </w:trPr>
        <w:tc>
          <w:tcPr>
            <w:tcW w:w="4414" w:type="dxa"/>
          </w:tcPr>
          <w:p w14:paraId="1D8AA7FD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1884" w:type="dxa"/>
          </w:tcPr>
          <w:p w14:paraId="6B5B5D97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2B22620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A40A0F" w:rsidRPr="00A40A0F" w14:paraId="1C3EE98A" w14:textId="77777777" w:rsidTr="004123D9">
        <w:trPr>
          <w:trHeight w:val="268"/>
        </w:trPr>
        <w:tc>
          <w:tcPr>
            <w:tcW w:w="4414" w:type="dxa"/>
          </w:tcPr>
          <w:p w14:paraId="70E9A359" w14:textId="45DA0013" w:rsidR="00A40A0F" w:rsidRPr="004123D9" w:rsidRDefault="00A40A0F" w:rsidP="004123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Telefones:</w:t>
            </w:r>
            <w:r w:rsidR="004123D9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</w:t>
            </w:r>
          </w:p>
        </w:tc>
        <w:tc>
          <w:tcPr>
            <w:tcW w:w="4540" w:type="dxa"/>
            <w:gridSpan w:val="2"/>
          </w:tcPr>
          <w:p w14:paraId="4E2C8032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E-mail:</w:t>
            </w:r>
          </w:p>
        </w:tc>
      </w:tr>
      <w:tr w:rsidR="00A40A0F" w:rsidRPr="00A40A0F" w14:paraId="62C0AD13" w14:textId="77777777" w:rsidTr="004123D9">
        <w:trPr>
          <w:trHeight w:val="256"/>
        </w:trPr>
        <w:tc>
          <w:tcPr>
            <w:tcW w:w="8954" w:type="dxa"/>
            <w:gridSpan w:val="3"/>
          </w:tcPr>
          <w:p w14:paraId="349211C6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REPRESENTANTE LEGAL P/ ASSINATURA DO TERMO DE CREDENCIAMENTO</w:t>
            </w:r>
          </w:p>
        </w:tc>
      </w:tr>
      <w:tr w:rsidR="00A40A0F" w:rsidRPr="00A40A0F" w14:paraId="202FEADD" w14:textId="77777777" w:rsidTr="004123D9">
        <w:trPr>
          <w:trHeight w:val="268"/>
        </w:trPr>
        <w:tc>
          <w:tcPr>
            <w:tcW w:w="8954" w:type="dxa"/>
            <w:gridSpan w:val="3"/>
          </w:tcPr>
          <w:p w14:paraId="14BC8B12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Nome Completo:</w:t>
            </w:r>
          </w:p>
        </w:tc>
      </w:tr>
      <w:tr w:rsidR="00A40A0F" w:rsidRPr="00A40A0F" w14:paraId="5594447E" w14:textId="77777777" w:rsidTr="004123D9">
        <w:trPr>
          <w:trHeight w:val="268"/>
        </w:trPr>
        <w:tc>
          <w:tcPr>
            <w:tcW w:w="4414" w:type="dxa"/>
          </w:tcPr>
          <w:p w14:paraId="6951D209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RG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             - Órgão Emissor:   </w:t>
            </w:r>
          </w:p>
        </w:tc>
        <w:tc>
          <w:tcPr>
            <w:tcW w:w="4540" w:type="dxa"/>
            <w:gridSpan w:val="2"/>
          </w:tcPr>
          <w:p w14:paraId="02F3947D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CPF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  <w:tr w:rsidR="00A40A0F" w:rsidRPr="00A40A0F" w14:paraId="08C1DF2C" w14:textId="77777777" w:rsidTr="004123D9">
        <w:trPr>
          <w:trHeight w:val="268"/>
        </w:trPr>
        <w:tc>
          <w:tcPr>
            <w:tcW w:w="4414" w:type="dxa"/>
          </w:tcPr>
          <w:p w14:paraId="341481C0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1884" w:type="dxa"/>
          </w:tcPr>
          <w:p w14:paraId="11C2636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696CA9F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A40A0F" w:rsidRPr="00A40A0F" w14:paraId="2152603C" w14:textId="77777777" w:rsidTr="004123D9">
        <w:trPr>
          <w:trHeight w:val="268"/>
        </w:trPr>
        <w:tc>
          <w:tcPr>
            <w:tcW w:w="4414" w:type="dxa"/>
          </w:tcPr>
          <w:p w14:paraId="109B5E6C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Telefones:</w:t>
            </w:r>
          </w:p>
        </w:tc>
        <w:tc>
          <w:tcPr>
            <w:tcW w:w="4540" w:type="dxa"/>
            <w:gridSpan w:val="2"/>
          </w:tcPr>
          <w:p w14:paraId="33821AFE" w14:textId="319D9116" w:rsidR="00A40A0F" w:rsidRPr="008D5337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E-mail</w:t>
            </w:r>
            <w:r w:rsidR="008D5337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para envio do Termo:</w:t>
            </w:r>
            <w:r w:rsidR="008D5337">
              <w:rPr>
                <w:rFonts w:ascii="Arial" w:hAnsi="Arial" w:cs="Arial"/>
                <w:sz w:val="22"/>
                <w:szCs w:val="22"/>
                <w:lang w:eastAsia="x-none"/>
              </w:rPr>
              <w:br/>
            </w:r>
          </w:p>
        </w:tc>
      </w:tr>
      <w:tr w:rsidR="00A40A0F" w:rsidRPr="00A40A0F" w14:paraId="494408A1" w14:textId="77777777" w:rsidTr="004123D9">
        <w:trPr>
          <w:trHeight w:val="268"/>
        </w:trPr>
        <w:tc>
          <w:tcPr>
            <w:tcW w:w="8954" w:type="dxa"/>
            <w:gridSpan w:val="3"/>
          </w:tcPr>
          <w:p w14:paraId="7042AF17" w14:textId="77777777" w:rsidR="00A40A0F" w:rsidRPr="00A40A0F" w:rsidRDefault="00A40A0F" w:rsidP="0078392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DADOS DA </w:t>
            </w:r>
            <w:r w:rsidRPr="00A40A0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BANCÁRIO</w:t>
            </w:r>
          </w:p>
        </w:tc>
      </w:tr>
      <w:tr w:rsidR="00A40A0F" w:rsidRPr="00A40A0F" w14:paraId="403BDF93" w14:textId="77777777" w:rsidTr="004123D9">
        <w:trPr>
          <w:trHeight w:val="268"/>
        </w:trPr>
        <w:tc>
          <w:tcPr>
            <w:tcW w:w="4414" w:type="dxa"/>
          </w:tcPr>
          <w:p w14:paraId="520BEB51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Banco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  <w:tc>
          <w:tcPr>
            <w:tcW w:w="1884" w:type="dxa"/>
          </w:tcPr>
          <w:p w14:paraId="2E4F72AB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Agência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: </w:t>
            </w:r>
          </w:p>
        </w:tc>
        <w:tc>
          <w:tcPr>
            <w:tcW w:w="2656" w:type="dxa"/>
          </w:tcPr>
          <w:p w14:paraId="38EEE7B5" w14:textId="77777777" w:rsidR="00A40A0F" w:rsidRPr="00A40A0F" w:rsidRDefault="00A40A0F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A40A0F">
              <w:rPr>
                <w:rFonts w:ascii="Arial" w:hAnsi="Arial" w:cs="Arial"/>
                <w:sz w:val="22"/>
                <w:szCs w:val="22"/>
                <w:lang w:eastAsia="x-none"/>
              </w:rPr>
              <w:t>C/C</w:t>
            </w:r>
            <w:r w:rsidRPr="00A40A0F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  <w:tr w:rsidR="004123D9" w:rsidRPr="00A40A0F" w14:paraId="26346661" w14:textId="77777777" w:rsidTr="0038747E">
        <w:trPr>
          <w:trHeight w:val="268"/>
        </w:trPr>
        <w:tc>
          <w:tcPr>
            <w:tcW w:w="8954" w:type="dxa"/>
            <w:gridSpan w:val="3"/>
          </w:tcPr>
          <w:p w14:paraId="285A2B1B" w14:textId="3B55F805" w:rsidR="004123D9" w:rsidRPr="004123D9" w:rsidRDefault="004123D9" w:rsidP="0078392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Para cadastro junto ao APP CREDENCIAMEI:</w:t>
            </w: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br/>
              <w:t>Telefones:</w:t>
            </w:r>
            <w:r>
              <w:rPr>
                <w:rFonts w:ascii="Arial" w:hAnsi="Arial" w:cs="Arial"/>
                <w:b/>
                <w:sz w:val="22"/>
                <w:szCs w:val="22"/>
                <w:lang w:eastAsia="x-none"/>
              </w:rPr>
              <w:br/>
              <w:t>E-mail:</w:t>
            </w:r>
          </w:p>
        </w:tc>
      </w:tr>
    </w:tbl>
    <w:p w14:paraId="53FCD58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2599898C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Prezados Senhores:</w:t>
      </w:r>
    </w:p>
    <w:p w14:paraId="0E3E74FD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D1AB913" w14:textId="15F02CDC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 xml:space="preserve">A empresa acima qualificada REQUER a sua inscrição como </w:t>
      </w:r>
      <w:r w:rsidRPr="00A40A0F">
        <w:rPr>
          <w:rFonts w:ascii="Arial" w:hAnsi="Arial" w:cs="Arial"/>
          <w:b/>
          <w:sz w:val="22"/>
          <w:szCs w:val="22"/>
        </w:rPr>
        <w:t>credenciada</w:t>
      </w:r>
      <w:r w:rsidRPr="00A40A0F">
        <w:rPr>
          <w:rFonts w:ascii="Arial" w:hAnsi="Arial" w:cs="Arial"/>
          <w:sz w:val="22"/>
          <w:szCs w:val="22"/>
        </w:rPr>
        <w:t xml:space="preserve"> para </w:t>
      </w:r>
      <w:r w:rsidR="004123D9" w:rsidRPr="004123D9">
        <w:rPr>
          <w:rFonts w:ascii="Arial" w:eastAsiaTheme="minorEastAsia" w:hAnsi="Arial" w:cs="Arial"/>
          <w:b/>
          <w:color w:val="000000"/>
          <w:sz w:val="22"/>
          <w:szCs w:val="22"/>
        </w:rPr>
        <w:t xml:space="preserve">fornecimento de </w:t>
      </w:r>
      <w:r w:rsidR="00893320" w:rsidRPr="00E75B05">
        <w:rPr>
          <w:rFonts w:ascii="Arial" w:hAnsi="Arial" w:cs="Arial"/>
          <w:b/>
          <w:color w:val="000000"/>
        </w:rPr>
        <w:t>artigos de Floricultura, conforme demanda, destinadas ao atendimento das Secretarias do Município de Sidrolândia/MS</w:t>
      </w:r>
      <w:r w:rsidRPr="00A40A0F">
        <w:rPr>
          <w:rFonts w:ascii="Arial" w:hAnsi="Arial" w:cs="Arial"/>
          <w:sz w:val="22"/>
          <w:szCs w:val="22"/>
        </w:rPr>
        <w:t xml:space="preserve">, mediante as condições estabelecidas no EDITAL DE </w:t>
      </w:r>
      <w:r w:rsidR="00B569F4">
        <w:rPr>
          <w:rFonts w:ascii="Arial" w:hAnsi="Arial" w:cs="Arial"/>
          <w:sz w:val="22"/>
          <w:szCs w:val="22"/>
        </w:rPr>
        <w:t>CREDENCIAMENTO Nº 27</w:t>
      </w:r>
      <w:bookmarkStart w:id="0" w:name="_GoBack"/>
      <w:bookmarkEnd w:id="0"/>
      <w:r w:rsidRPr="00A40A0F">
        <w:rPr>
          <w:rFonts w:ascii="Arial" w:hAnsi="Arial" w:cs="Arial"/>
          <w:sz w:val="22"/>
          <w:szCs w:val="22"/>
        </w:rPr>
        <w:t>/2026 e seus anexos, que se subordinam às normas gerais da Lei nº 14.133/2021, e suas alterações e no que couber.</w:t>
      </w:r>
    </w:p>
    <w:p w14:paraId="553AB2F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47F190B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Declaro para todos os fins de direito, conhecer todas as cláusulas e condições do edital e que concordo em fornecer os produtos/serviços pelos valores nele constante, nos itens propostos por esta empresa, respeitando as condições estabelecidas pelo edital, conforme seguem:</w:t>
      </w:r>
    </w:p>
    <w:p w14:paraId="194A9408" w14:textId="5AC7E9F6" w:rsid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587"/>
        <w:gridCol w:w="5078"/>
        <w:gridCol w:w="851"/>
        <w:gridCol w:w="709"/>
        <w:gridCol w:w="992"/>
        <w:gridCol w:w="845"/>
      </w:tblGrid>
      <w:tr w:rsidR="00E557C5" w:rsidRPr="00567B59" w14:paraId="7D43437E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362DEE7D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5078" w:type="dxa"/>
            <w:vAlign w:val="center"/>
          </w:tcPr>
          <w:p w14:paraId="286DFF34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b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vAlign w:val="center"/>
          </w:tcPr>
          <w:p w14:paraId="1EE42DCF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b/>
                <w:sz w:val="18"/>
                <w:szCs w:val="18"/>
              </w:rPr>
              <w:t>Un. de Medida</w:t>
            </w:r>
          </w:p>
        </w:tc>
        <w:tc>
          <w:tcPr>
            <w:tcW w:w="709" w:type="dxa"/>
            <w:vAlign w:val="center"/>
          </w:tcPr>
          <w:p w14:paraId="32BE0F5A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b/>
                <w:sz w:val="18"/>
                <w:szCs w:val="18"/>
              </w:rPr>
              <w:t>Qtd.</w:t>
            </w:r>
          </w:p>
        </w:tc>
        <w:tc>
          <w:tcPr>
            <w:tcW w:w="992" w:type="dxa"/>
            <w:vAlign w:val="center"/>
          </w:tcPr>
          <w:p w14:paraId="405FCF87" w14:textId="77777777" w:rsidR="002570E2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>
              <w:rPr>
                <w:rFonts w:ascii="Arial" w:eastAsia="Century Gothic" w:hAnsi="Arial" w:cs="Arial"/>
                <w:b/>
                <w:sz w:val="18"/>
                <w:szCs w:val="18"/>
              </w:rPr>
              <w:t>Vlr.</w:t>
            </w:r>
          </w:p>
          <w:p w14:paraId="36A95419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>
              <w:rPr>
                <w:rFonts w:ascii="Arial" w:eastAsia="Century Gothic" w:hAnsi="Arial" w:cs="Arial"/>
                <w:b/>
                <w:sz w:val="18"/>
                <w:szCs w:val="18"/>
              </w:rPr>
              <w:t>Unitário</w:t>
            </w:r>
          </w:p>
        </w:tc>
        <w:tc>
          <w:tcPr>
            <w:tcW w:w="845" w:type="dxa"/>
            <w:vAlign w:val="center"/>
          </w:tcPr>
          <w:p w14:paraId="190C05B2" w14:textId="073219E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b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b/>
                <w:sz w:val="18"/>
                <w:szCs w:val="18"/>
              </w:rPr>
              <w:t>Aceite</w:t>
            </w:r>
          </w:p>
        </w:tc>
      </w:tr>
      <w:tr w:rsidR="00E557C5" w:rsidRPr="00567B59" w14:paraId="2443B8B0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18814411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078" w:type="dxa"/>
            <w:vAlign w:val="center"/>
          </w:tcPr>
          <w:p w14:paraId="1F98F2DB" w14:textId="77777777" w:rsidR="002570E2" w:rsidRPr="00567B59" w:rsidRDefault="002570E2" w:rsidP="0003364C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Jabuticaba saco 0,60 à 0,80</w:t>
            </w:r>
          </w:p>
        </w:tc>
        <w:tc>
          <w:tcPr>
            <w:tcW w:w="851" w:type="dxa"/>
            <w:vAlign w:val="center"/>
          </w:tcPr>
          <w:p w14:paraId="49A97062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4493B9E" w14:textId="77777777" w:rsidR="002570E2" w:rsidRPr="00567B59" w:rsidRDefault="002570E2" w:rsidP="0003364C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1110</w:t>
            </w:r>
          </w:p>
        </w:tc>
        <w:tc>
          <w:tcPr>
            <w:tcW w:w="992" w:type="dxa"/>
            <w:vAlign w:val="center"/>
          </w:tcPr>
          <w:p w14:paraId="0880D1FA" w14:textId="77777777" w:rsidR="002570E2" w:rsidRPr="00855485" w:rsidRDefault="002570E2" w:rsidP="0003364C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R$ 42,45</w:t>
            </w:r>
          </w:p>
        </w:tc>
        <w:tc>
          <w:tcPr>
            <w:tcW w:w="845" w:type="dxa"/>
            <w:vAlign w:val="center"/>
          </w:tcPr>
          <w:p w14:paraId="5104126D" w14:textId="2915DAF1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567E9E1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51110A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5078" w:type="dxa"/>
            <w:vAlign w:val="center"/>
          </w:tcPr>
          <w:p w14:paraId="6AB438C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Pitanga saco 0,60 à 0,80</w:t>
            </w:r>
          </w:p>
        </w:tc>
        <w:tc>
          <w:tcPr>
            <w:tcW w:w="851" w:type="dxa"/>
            <w:vAlign w:val="center"/>
          </w:tcPr>
          <w:p w14:paraId="1EF2597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25E44A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1110</w:t>
            </w:r>
          </w:p>
        </w:tc>
        <w:tc>
          <w:tcPr>
            <w:tcW w:w="992" w:type="dxa"/>
            <w:vAlign w:val="center"/>
          </w:tcPr>
          <w:p w14:paraId="057BA2A4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R$ 34,69</w:t>
            </w:r>
          </w:p>
        </w:tc>
        <w:tc>
          <w:tcPr>
            <w:tcW w:w="845" w:type="dxa"/>
            <w:vAlign w:val="center"/>
          </w:tcPr>
          <w:p w14:paraId="731B325C" w14:textId="2BE9D13E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391B768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2E8463A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5078" w:type="dxa"/>
            <w:vAlign w:val="center"/>
          </w:tcPr>
          <w:p w14:paraId="65F28D20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Manga saco 0,60 à 0,80</w:t>
            </w:r>
          </w:p>
        </w:tc>
        <w:tc>
          <w:tcPr>
            <w:tcW w:w="851" w:type="dxa"/>
            <w:vAlign w:val="center"/>
          </w:tcPr>
          <w:p w14:paraId="251CF07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2412DD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1130</w:t>
            </w:r>
          </w:p>
        </w:tc>
        <w:tc>
          <w:tcPr>
            <w:tcW w:w="992" w:type="dxa"/>
            <w:vAlign w:val="center"/>
          </w:tcPr>
          <w:p w14:paraId="7989591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R$ 57,04</w:t>
            </w:r>
          </w:p>
        </w:tc>
        <w:tc>
          <w:tcPr>
            <w:tcW w:w="845" w:type="dxa"/>
            <w:vAlign w:val="center"/>
          </w:tcPr>
          <w:p w14:paraId="252ABC97" w14:textId="440CFD5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DAF9C33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383606B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078" w:type="dxa"/>
            <w:vAlign w:val="center"/>
          </w:tcPr>
          <w:p w14:paraId="772D037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Acerola saco 0,60 à 0,80</w:t>
            </w:r>
          </w:p>
        </w:tc>
        <w:tc>
          <w:tcPr>
            <w:tcW w:w="851" w:type="dxa"/>
            <w:vAlign w:val="center"/>
          </w:tcPr>
          <w:p w14:paraId="14EA588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D52EF5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1200</w:t>
            </w:r>
          </w:p>
        </w:tc>
        <w:tc>
          <w:tcPr>
            <w:tcW w:w="992" w:type="dxa"/>
            <w:vAlign w:val="center"/>
          </w:tcPr>
          <w:p w14:paraId="71B57EBA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R$ 27,87</w:t>
            </w:r>
          </w:p>
        </w:tc>
        <w:tc>
          <w:tcPr>
            <w:tcW w:w="845" w:type="dxa"/>
            <w:vAlign w:val="center"/>
          </w:tcPr>
          <w:p w14:paraId="5ACB8B66" w14:textId="416070FD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22474AF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50829B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078" w:type="dxa"/>
            <w:vAlign w:val="center"/>
          </w:tcPr>
          <w:p w14:paraId="422D7DA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Goiaba saco 0,60 à 0,80</w:t>
            </w:r>
          </w:p>
        </w:tc>
        <w:tc>
          <w:tcPr>
            <w:tcW w:w="851" w:type="dxa"/>
            <w:vAlign w:val="center"/>
          </w:tcPr>
          <w:p w14:paraId="663AAD9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423251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1100</w:t>
            </w:r>
          </w:p>
        </w:tc>
        <w:tc>
          <w:tcPr>
            <w:tcW w:w="992" w:type="dxa"/>
            <w:vAlign w:val="center"/>
          </w:tcPr>
          <w:p w14:paraId="0353DBE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R$ 25,75</w:t>
            </w:r>
          </w:p>
        </w:tc>
        <w:tc>
          <w:tcPr>
            <w:tcW w:w="845" w:type="dxa"/>
            <w:vAlign w:val="center"/>
          </w:tcPr>
          <w:p w14:paraId="4326CA1C" w14:textId="2BDB6716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BE9CB2C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0B9D264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078" w:type="dxa"/>
            <w:vAlign w:val="center"/>
          </w:tcPr>
          <w:p w14:paraId="4B47982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Carambola saco 0,60 à 0,80</w:t>
            </w:r>
          </w:p>
        </w:tc>
        <w:tc>
          <w:tcPr>
            <w:tcW w:w="851" w:type="dxa"/>
            <w:vAlign w:val="center"/>
          </w:tcPr>
          <w:p w14:paraId="14A4623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1598AB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1100</w:t>
            </w:r>
          </w:p>
        </w:tc>
        <w:tc>
          <w:tcPr>
            <w:tcW w:w="992" w:type="dxa"/>
            <w:vAlign w:val="center"/>
          </w:tcPr>
          <w:p w14:paraId="632C409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R$ 27,41</w:t>
            </w:r>
          </w:p>
        </w:tc>
        <w:tc>
          <w:tcPr>
            <w:tcW w:w="845" w:type="dxa"/>
            <w:vAlign w:val="center"/>
          </w:tcPr>
          <w:p w14:paraId="33B5AE3B" w14:textId="1B0E9448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889A943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33244A9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5078" w:type="dxa"/>
            <w:vAlign w:val="center"/>
          </w:tcPr>
          <w:p w14:paraId="7055F3E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Pequi saco 0,60 à 0,80</w:t>
            </w:r>
          </w:p>
        </w:tc>
        <w:tc>
          <w:tcPr>
            <w:tcW w:w="851" w:type="dxa"/>
            <w:vAlign w:val="center"/>
          </w:tcPr>
          <w:p w14:paraId="2C7BCD7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48676E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1350</w:t>
            </w:r>
          </w:p>
        </w:tc>
        <w:tc>
          <w:tcPr>
            <w:tcW w:w="992" w:type="dxa"/>
            <w:vAlign w:val="center"/>
          </w:tcPr>
          <w:p w14:paraId="558C042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R$ 40,89</w:t>
            </w:r>
          </w:p>
        </w:tc>
        <w:tc>
          <w:tcPr>
            <w:tcW w:w="845" w:type="dxa"/>
            <w:vAlign w:val="center"/>
          </w:tcPr>
          <w:p w14:paraId="778871FB" w14:textId="195B471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05BFDB9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42F4B9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078" w:type="dxa"/>
            <w:vAlign w:val="center"/>
          </w:tcPr>
          <w:p w14:paraId="301B347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Pinha saco 0,60 à 0,80</w:t>
            </w:r>
          </w:p>
        </w:tc>
        <w:tc>
          <w:tcPr>
            <w:tcW w:w="851" w:type="dxa"/>
            <w:vAlign w:val="center"/>
          </w:tcPr>
          <w:p w14:paraId="1EB99FF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23B7B0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1150</w:t>
            </w:r>
          </w:p>
        </w:tc>
        <w:tc>
          <w:tcPr>
            <w:tcW w:w="992" w:type="dxa"/>
            <w:vAlign w:val="center"/>
          </w:tcPr>
          <w:p w14:paraId="4EECD99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R$ 32,88</w:t>
            </w:r>
          </w:p>
        </w:tc>
        <w:tc>
          <w:tcPr>
            <w:tcW w:w="845" w:type="dxa"/>
            <w:vAlign w:val="center"/>
          </w:tcPr>
          <w:p w14:paraId="6F6492AE" w14:textId="5DC38C1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2780504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642153E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9</w:t>
            </w:r>
          </w:p>
        </w:tc>
        <w:tc>
          <w:tcPr>
            <w:tcW w:w="5078" w:type="dxa"/>
            <w:vAlign w:val="center"/>
          </w:tcPr>
          <w:p w14:paraId="123A274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Caju saco 0,60 à 0,80</w:t>
            </w:r>
          </w:p>
        </w:tc>
        <w:tc>
          <w:tcPr>
            <w:tcW w:w="851" w:type="dxa"/>
            <w:vAlign w:val="center"/>
          </w:tcPr>
          <w:p w14:paraId="5C02026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422C59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1200</w:t>
            </w:r>
          </w:p>
        </w:tc>
        <w:tc>
          <w:tcPr>
            <w:tcW w:w="992" w:type="dxa"/>
            <w:vAlign w:val="center"/>
          </w:tcPr>
          <w:p w14:paraId="5503171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R$ 14,91</w:t>
            </w:r>
          </w:p>
        </w:tc>
        <w:tc>
          <w:tcPr>
            <w:tcW w:w="845" w:type="dxa"/>
            <w:vAlign w:val="center"/>
          </w:tcPr>
          <w:p w14:paraId="729969AD" w14:textId="31E1E11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2DEAEDA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16524F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078" w:type="dxa"/>
            <w:vAlign w:val="center"/>
          </w:tcPr>
          <w:p w14:paraId="5DBEBB7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Abacate saco 0,60 à 0,80</w:t>
            </w:r>
          </w:p>
        </w:tc>
        <w:tc>
          <w:tcPr>
            <w:tcW w:w="851" w:type="dxa"/>
            <w:vAlign w:val="center"/>
          </w:tcPr>
          <w:p w14:paraId="792AAC9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52C911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1130</w:t>
            </w:r>
          </w:p>
        </w:tc>
        <w:tc>
          <w:tcPr>
            <w:tcW w:w="992" w:type="dxa"/>
            <w:vAlign w:val="center"/>
          </w:tcPr>
          <w:p w14:paraId="49C831C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R$ 53,71</w:t>
            </w:r>
          </w:p>
        </w:tc>
        <w:tc>
          <w:tcPr>
            <w:tcW w:w="845" w:type="dxa"/>
            <w:vAlign w:val="center"/>
          </w:tcPr>
          <w:p w14:paraId="202B295E" w14:textId="4184F291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C6AB256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23E6A16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78" w:type="dxa"/>
            <w:vAlign w:val="center"/>
          </w:tcPr>
          <w:p w14:paraId="44B8955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Caju anão vermelho precoce saco 0,60 à 0,80</w:t>
            </w:r>
          </w:p>
        </w:tc>
        <w:tc>
          <w:tcPr>
            <w:tcW w:w="851" w:type="dxa"/>
            <w:vAlign w:val="center"/>
          </w:tcPr>
          <w:p w14:paraId="7845C56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7B3E7D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1150</w:t>
            </w:r>
          </w:p>
        </w:tc>
        <w:tc>
          <w:tcPr>
            <w:tcW w:w="992" w:type="dxa"/>
            <w:vAlign w:val="center"/>
          </w:tcPr>
          <w:p w14:paraId="3BD2566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R$ 17,48</w:t>
            </w:r>
          </w:p>
        </w:tc>
        <w:tc>
          <w:tcPr>
            <w:tcW w:w="845" w:type="dxa"/>
            <w:vAlign w:val="center"/>
          </w:tcPr>
          <w:p w14:paraId="0F49C72D" w14:textId="245A7BE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D9D9B86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44484E6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078" w:type="dxa"/>
            <w:vAlign w:val="center"/>
          </w:tcPr>
          <w:p w14:paraId="7FF4E75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Banana nanica saco 0,60 à 0,80</w:t>
            </w:r>
          </w:p>
        </w:tc>
        <w:tc>
          <w:tcPr>
            <w:tcW w:w="851" w:type="dxa"/>
            <w:vAlign w:val="center"/>
          </w:tcPr>
          <w:p w14:paraId="715B944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155218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1040</w:t>
            </w:r>
          </w:p>
        </w:tc>
        <w:tc>
          <w:tcPr>
            <w:tcW w:w="992" w:type="dxa"/>
            <w:vAlign w:val="center"/>
          </w:tcPr>
          <w:p w14:paraId="19F3B32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R$ 36,05</w:t>
            </w:r>
          </w:p>
        </w:tc>
        <w:tc>
          <w:tcPr>
            <w:tcW w:w="845" w:type="dxa"/>
            <w:vAlign w:val="center"/>
          </w:tcPr>
          <w:p w14:paraId="352D803E" w14:textId="3E4FC42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D60AEEB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126424B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078" w:type="dxa"/>
            <w:vAlign w:val="center"/>
          </w:tcPr>
          <w:p w14:paraId="3224217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Figo roxo de Valinhos saco 0,60 à 0,80</w:t>
            </w:r>
          </w:p>
        </w:tc>
        <w:tc>
          <w:tcPr>
            <w:tcW w:w="851" w:type="dxa"/>
            <w:vAlign w:val="center"/>
          </w:tcPr>
          <w:p w14:paraId="2F25A4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214942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1070</w:t>
            </w:r>
          </w:p>
        </w:tc>
        <w:tc>
          <w:tcPr>
            <w:tcW w:w="992" w:type="dxa"/>
            <w:vAlign w:val="center"/>
          </w:tcPr>
          <w:p w14:paraId="7A84131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R$ 21,63</w:t>
            </w:r>
          </w:p>
        </w:tc>
        <w:tc>
          <w:tcPr>
            <w:tcW w:w="845" w:type="dxa"/>
            <w:vAlign w:val="center"/>
          </w:tcPr>
          <w:p w14:paraId="37DDA71C" w14:textId="1524DC58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B6EC359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11234DB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5078" w:type="dxa"/>
            <w:vAlign w:val="center"/>
          </w:tcPr>
          <w:p w14:paraId="7F5250C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Manga Tommy saco 0,60 à 0,80</w:t>
            </w:r>
          </w:p>
        </w:tc>
        <w:tc>
          <w:tcPr>
            <w:tcW w:w="851" w:type="dxa"/>
            <w:vAlign w:val="center"/>
          </w:tcPr>
          <w:p w14:paraId="13F1114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2315CF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1150</w:t>
            </w:r>
          </w:p>
        </w:tc>
        <w:tc>
          <w:tcPr>
            <w:tcW w:w="992" w:type="dxa"/>
            <w:vAlign w:val="center"/>
          </w:tcPr>
          <w:p w14:paraId="5AC826BA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R$ 50,58</w:t>
            </w:r>
          </w:p>
        </w:tc>
        <w:tc>
          <w:tcPr>
            <w:tcW w:w="845" w:type="dxa"/>
            <w:vAlign w:val="center"/>
          </w:tcPr>
          <w:p w14:paraId="4B8293D9" w14:textId="4225DD1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763B0A1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13490D2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5078" w:type="dxa"/>
            <w:vAlign w:val="center"/>
          </w:tcPr>
          <w:p w14:paraId="104EA18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Maracujá azedo saquinho</w:t>
            </w:r>
          </w:p>
        </w:tc>
        <w:tc>
          <w:tcPr>
            <w:tcW w:w="851" w:type="dxa"/>
            <w:vAlign w:val="center"/>
          </w:tcPr>
          <w:p w14:paraId="339839B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1EB3B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1040</w:t>
            </w:r>
          </w:p>
        </w:tc>
        <w:tc>
          <w:tcPr>
            <w:tcW w:w="992" w:type="dxa"/>
            <w:vAlign w:val="center"/>
          </w:tcPr>
          <w:p w14:paraId="68467C67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R$ 19,89</w:t>
            </w:r>
          </w:p>
        </w:tc>
        <w:tc>
          <w:tcPr>
            <w:tcW w:w="845" w:type="dxa"/>
            <w:vAlign w:val="center"/>
          </w:tcPr>
          <w:p w14:paraId="731F6B48" w14:textId="419F428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ACCF9AB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667BD38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5078" w:type="dxa"/>
            <w:vAlign w:val="center"/>
          </w:tcPr>
          <w:p w14:paraId="4E2DCE11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Pitanga gigante vermelha saco 0,60 à 0,80</w:t>
            </w:r>
          </w:p>
        </w:tc>
        <w:tc>
          <w:tcPr>
            <w:tcW w:w="851" w:type="dxa"/>
            <w:vAlign w:val="center"/>
          </w:tcPr>
          <w:p w14:paraId="4E47319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C46A91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1120</w:t>
            </w:r>
          </w:p>
        </w:tc>
        <w:tc>
          <w:tcPr>
            <w:tcW w:w="992" w:type="dxa"/>
            <w:vAlign w:val="center"/>
          </w:tcPr>
          <w:p w14:paraId="5DD2213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R$ 28,39</w:t>
            </w:r>
          </w:p>
        </w:tc>
        <w:tc>
          <w:tcPr>
            <w:tcW w:w="845" w:type="dxa"/>
            <w:vAlign w:val="center"/>
          </w:tcPr>
          <w:p w14:paraId="6150FB7E" w14:textId="15C8DF7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E78F6AE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249320B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5078" w:type="dxa"/>
            <w:vAlign w:val="center"/>
          </w:tcPr>
          <w:p w14:paraId="25CD514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Goiaba gigante vermelha Paluma saco 0,60 à 0,80</w:t>
            </w:r>
          </w:p>
        </w:tc>
        <w:tc>
          <w:tcPr>
            <w:tcW w:w="851" w:type="dxa"/>
            <w:vAlign w:val="center"/>
          </w:tcPr>
          <w:p w14:paraId="50B486E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8A94CC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1130</w:t>
            </w:r>
          </w:p>
        </w:tc>
        <w:tc>
          <w:tcPr>
            <w:tcW w:w="992" w:type="dxa"/>
            <w:vAlign w:val="center"/>
          </w:tcPr>
          <w:p w14:paraId="51F237F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R$ 37,66</w:t>
            </w:r>
          </w:p>
        </w:tc>
        <w:tc>
          <w:tcPr>
            <w:tcW w:w="845" w:type="dxa"/>
            <w:vAlign w:val="center"/>
          </w:tcPr>
          <w:p w14:paraId="545AE7BC" w14:textId="56325DB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0956079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419C53D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5078" w:type="dxa"/>
            <w:vAlign w:val="center"/>
          </w:tcPr>
          <w:p w14:paraId="62D57849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Morango saquinho</w:t>
            </w:r>
          </w:p>
        </w:tc>
        <w:tc>
          <w:tcPr>
            <w:tcW w:w="851" w:type="dxa"/>
            <w:vAlign w:val="center"/>
          </w:tcPr>
          <w:p w14:paraId="3274829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AC23D7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1170</w:t>
            </w:r>
          </w:p>
        </w:tc>
        <w:tc>
          <w:tcPr>
            <w:tcW w:w="992" w:type="dxa"/>
            <w:vAlign w:val="center"/>
          </w:tcPr>
          <w:p w14:paraId="48BD901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R$ 7,94</w:t>
            </w:r>
          </w:p>
        </w:tc>
        <w:tc>
          <w:tcPr>
            <w:tcW w:w="845" w:type="dxa"/>
            <w:vAlign w:val="center"/>
          </w:tcPr>
          <w:p w14:paraId="2B4DBE97" w14:textId="6542A5E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07EE74E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DA2F5F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5078" w:type="dxa"/>
            <w:vAlign w:val="center"/>
          </w:tcPr>
          <w:p w14:paraId="662B17E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Grama Esmeralda placa 0,50 x 0,50</w:t>
            </w:r>
          </w:p>
        </w:tc>
        <w:tc>
          <w:tcPr>
            <w:tcW w:w="851" w:type="dxa"/>
            <w:vAlign w:val="center"/>
          </w:tcPr>
          <w:p w14:paraId="1E403D5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17E700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6350</w:t>
            </w:r>
          </w:p>
        </w:tc>
        <w:tc>
          <w:tcPr>
            <w:tcW w:w="992" w:type="dxa"/>
            <w:vAlign w:val="center"/>
          </w:tcPr>
          <w:p w14:paraId="0A9C7737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R$ 5,83</w:t>
            </w:r>
          </w:p>
        </w:tc>
        <w:tc>
          <w:tcPr>
            <w:tcW w:w="845" w:type="dxa"/>
            <w:vAlign w:val="center"/>
          </w:tcPr>
          <w:p w14:paraId="2F963513" w14:textId="48E44A8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E5E3C58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0F7C672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5078" w:type="dxa"/>
            <w:vAlign w:val="center"/>
          </w:tcPr>
          <w:p w14:paraId="21326CA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Vinca PT11</w:t>
            </w:r>
          </w:p>
        </w:tc>
        <w:tc>
          <w:tcPr>
            <w:tcW w:w="851" w:type="dxa"/>
            <w:vAlign w:val="center"/>
          </w:tcPr>
          <w:p w14:paraId="267F179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4B7C16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2270</w:t>
            </w:r>
          </w:p>
        </w:tc>
        <w:tc>
          <w:tcPr>
            <w:tcW w:w="992" w:type="dxa"/>
            <w:vAlign w:val="center"/>
          </w:tcPr>
          <w:p w14:paraId="48849C2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R$ 6,21</w:t>
            </w:r>
          </w:p>
        </w:tc>
        <w:tc>
          <w:tcPr>
            <w:tcW w:w="845" w:type="dxa"/>
            <w:vAlign w:val="center"/>
          </w:tcPr>
          <w:p w14:paraId="2267ACD5" w14:textId="790B867D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883B0E2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003DFB6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5078" w:type="dxa"/>
            <w:vAlign w:val="center"/>
          </w:tcPr>
          <w:p w14:paraId="7BC2C46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Onze Horas saquinho</w:t>
            </w:r>
          </w:p>
        </w:tc>
        <w:tc>
          <w:tcPr>
            <w:tcW w:w="851" w:type="dxa"/>
            <w:vAlign w:val="center"/>
          </w:tcPr>
          <w:p w14:paraId="79F4DEB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210B06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2125</w:t>
            </w:r>
          </w:p>
        </w:tc>
        <w:tc>
          <w:tcPr>
            <w:tcW w:w="992" w:type="dxa"/>
            <w:vAlign w:val="center"/>
          </w:tcPr>
          <w:p w14:paraId="154B3F0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R$ 6,20</w:t>
            </w:r>
          </w:p>
        </w:tc>
        <w:tc>
          <w:tcPr>
            <w:tcW w:w="845" w:type="dxa"/>
            <w:vAlign w:val="center"/>
          </w:tcPr>
          <w:p w14:paraId="02BC9A9A" w14:textId="4A334FC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6AEE593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0F2584A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5078" w:type="dxa"/>
            <w:vAlign w:val="center"/>
          </w:tcPr>
          <w:p w14:paraId="2916FBE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Leucophyllum POT 17 0,60 À 0,80 CM</w:t>
            </w:r>
          </w:p>
        </w:tc>
        <w:tc>
          <w:tcPr>
            <w:tcW w:w="851" w:type="dxa"/>
            <w:vAlign w:val="center"/>
          </w:tcPr>
          <w:p w14:paraId="71CA383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5DC50E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95</w:t>
            </w:r>
          </w:p>
        </w:tc>
        <w:tc>
          <w:tcPr>
            <w:tcW w:w="992" w:type="dxa"/>
            <w:vAlign w:val="center"/>
          </w:tcPr>
          <w:p w14:paraId="2018988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R$ 30,98</w:t>
            </w:r>
          </w:p>
        </w:tc>
        <w:tc>
          <w:tcPr>
            <w:tcW w:w="845" w:type="dxa"/>
            <w:vAlign w:val="center"/>
          </w:tcPr>
          <w:p w14:paraId="6AA0D241" w14:textId="2D87CA7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0226DAB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6EAA09B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5078" w:type="dxa"/>
            <w:vAlign w:val="center"/>
          </w:tcPr>
          <w:p w14:paraId="7FBB7E04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Tagetes PT11</w:t>
            </w:r>
          </w:p>
        </w:tc>
        <w:tc>
          <w:tcPr>
            <w:tcW w:w="851" w:type="dxa"/>
            <w:vAlign w:val="center"/>
          </w:tcPr>
          <w:p w14:paraId="56DE4FB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9A43D6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1330</w:t>
            </w:r>
          </w:p>
        </w:tc>
        <w:tc>
          <w:tcPr>
            <w:tcW w:w="992" w:type="dxa"/>
            <w:vAlign w:val="center"/>
          </w:tcPr>
          <w:p w14:paraId="1CD454D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R$ 7,01</w:t>
            </w:r>
          </w:p>
        </w:tc>
        <w:tc>
          <w:tcPr>
            <w:tcW w:w="845" w:type="dxa"/>
            <w:vAlign w:val="center"/>
          </w:tcPr>
          <w:p w14:paraId="18C6727A" w14:textId="4D6F6D9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F972A7F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13D5E73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5078" w:type="dxa"/>
            <w:vAlign w:val="center"/>
          </w:tcPr>
          <w:p w14:paraId="57D17DE0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Oiti - POTE 17 0,60 À 0,80 CM</w:t>
            </w:r>
          </w:p>
        </w:tc>
        <w:tc>
          <w:tcPr>
            <w:tcW w:w="851" w:type="dxa"/>
            <w:vAlign w:val="center"/>
          </w:tcPr>
          <w:p w14:paraId="1AD6D3F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E8F740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380</w:t>
            </w:r>
          </w:p>
        </w:tc>
        <w:tc>
          <w:tcPr>
            <w:tcW w:w="992" w:type="dxa"/>
            <w:vAlign w:val="center"/>
          </w:tcPr>
          <w:p w14:paraId="20638963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R$ 55,34</w:t>
            </w:r>
          </w:p>
        </w:tc>
        <w:tc>
          <w:tcPr>
            <w:tcW w:w="845" w:type="dxa"/>
            <w:vAlign w:val="center"/>
          </w:tcPr>
          <w:p w14:paraId="259A6811" w14:textId="46CCB17E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3EB9BAE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546073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5078" w:type="dxa"/>
            <w:vAlign w:val="center"/>
          </w:tcPr>
          <w:p w14:paraId="625D882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Manacá da Serra Pct 24 0,80 à 1,20</w:t>
            </w:r>
          </w:p>
        </w:tc>
        <w:tc>
          <w:tcPr>
            <w:tcW w:w="851" w:type="dxa"/>
            <w:vAlign w:val="center"/>
          </w:tcPr>
          <w:p w14:paraId="393CF1B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21115F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195</w:t>
            </w:r>
          </w:p>
        </w:tc>
        <w:tc>
          <w:tcPr>
            <w:tcW w:w="992" w:type="dxa"/>
            <w:vAlign w:val="center"/>
          </w:tcPr>
          <w:p w14:paraId="1484E94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R$ 49,35</w:t>
            </w:r>
          </w:p>
        </w:tc>
        <w:tc>
          <w:tcPr>
            <w:tcW w:w="845" w:type="dxa"/>
            <w:vAlign w:val="center"/>
          </w:tcPr>
          <w:p w14:paraId="49F5C0A0" w14:textId="35C214F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AD06C86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30C04F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5078" w:type="dxa"/>
            <w:vAlign w:val="center"/>
          </w:tcPr>
          <w:p w14:paraId="01AC3C2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Sunpatiens pt 11</w:t>
            </w:r>
          </w:p>
        </w:tc>
        <w:tc>
          <w:tcPr>
            <w:tcW w:w="851" w:type="dxa"/>
            <w:vAlign w:val="center"/>
          </w:tcPr>
          <w:p w14:paraId="478D8D3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C70903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2250</w:t>
            </w:r>
          </w:p>
        </w:tc>
        <w:tc>
          <w:tcPr>
            <w:tcW w:w="992" w:type="dxa"/>
            <w:vAlign w:val="center"/>
          </w:tcPr>
          <w:p w14:paraId="255A69A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R$ 7,72</w:t>
            </w:r>
          </w:p>
        </w:tc>
        <w:tc>
          <w:tcPr>
            <w:tcW w:w="845" w:type="dxa"/>
            <w:vAlign w:val="center"/>
          </w:tcPr>
          <w:p w14:paraId="1893D7F4" w14:textId="71AB8B5E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2D23421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28E05C6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5078" w:type="dxa"/>
            <w:vAlign w:val="center"/>
          </w:tcPr>
          <w:p w14:paraId="22A77B5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Poinset pt15</w:t>
            </w:r>
          </w:p>
        </w:tc>
        <w:tc>
          <w:tcPr>
            <w:tcW w:w="851" w:type="dxa"/>
            <w:vAlign w:val="center"/>
          </w:tcPr>
          <w:p w14:paraId="0E34092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D4F243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151</w:t>
            </w:r>
          </w:p>
        </w:tc>
        <w:tc>
          <w:tcPr>
            <w:tcW w:w="992" w:type="dxa"/>
            <w:vAlign w:val="center"/>
          </w:tcPr>
          <w:p w14:paraId="602DE531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R$ 21,30</w:t>
            </w:r>
          </w:p>
        </w:tc>
        <w:tc>
          <w:tcPr>
            <w:tcW w:w="845" w:type="dxa"/>
            <w:vAlign w:val="center"/>
          </w:tcPr>
          <w:p w14:paraId="5BBE6915" w14:textId="5D0E791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3296702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4526A63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5078" w:type="dxa"/>
            <w:vAlign w:val="center"/>
          </w:tcPr>
          <w:p w14:paraId="60FB2C5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Vinca Cora (Saquinho)</w:t>
            </w:r>
          </w:p>
        </w:tc>
        <w:tc>
          <w:tcPr>
            <w:tcW w:w="851" w:type="dxa"/>
            <w:vAlign w:val="center"/>
          </w:tcPr>
          <w:p w14:paraId="1EE030D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9BF576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1570</w:t>
            </w:r>
          </w:p>
        </w:tc>
        <w:tc>
          <w:tcPr>
            <w:tcW w:w="992" w:type="dxa"/>
            <w:vAlign w:val="center"/>
          </w:tcPr>
          <w:p w14:paraId="5C896223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R$ 6,17</w:t>
            </w:r>
          </w:p>
        </w:tc>
        <w:tc>
          <w:tcPr>
            <w:tcW w:w="845" w:type="dxa"/>
            <w:vAlign w:val="center"/>
          </w:tcPr>
          <w:p w14:paraId="1D86B062" w14:textId="0F48C04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001ED23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7661958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5078" w:type="dxa"/>
            <w:vAlign w:val="center"/>
          </w:tcPr>
          <w:p w14:paraId="15AAD101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Bismarckia Nobilis pt 24 0,80 à 1,20</w:t>
            </w:r>
          </w:p>
        </w:tc>
        <w:tc>
          <w:tcPr>
            <w:tcW w:w="851" w:type="dxa"/>
            <w:vAlign w:val="center"/>
          </w:tcPr>
          <w:p w14:paraId="5520D60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7C07D8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85</w:t>
            </w:r>
          </w:p>
        </w:tc>
        <w:tc>
          <w:tcPr>
            <w:tcW w:w="992" w:type="dxa"/>
            <w:vAlign w:val="center"/>
          </w:tcPr>
          <w:p w14:paraId="5E9C5E7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R$ 407,83</w:t>
            </w:r>
          </w:p>
        </w:tc>
        <w:tc>
          <w:tcPr>
            <w:tcW w:w="845" w:type="dxa"/>
            <w:vAlign w:val="center"/>
          </w:tcPr>
          <w:p w14:paraId="2FE1AEF6" w14:textId="7505117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B5C1EA7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4F2FC0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5078" w:type="dxa"/>
            <w:vAlign w:val="center"/>
          </w:tcPr>
          <w:p w14:paraId="52EB034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Taget (Saquinho)</w:t>
            </w:r>
          </w:p>
        </w:tc>
        <w:tc>
          <w:tcPr>
            <w:tcW w:w="851" w:type="dxa"/>
            <w:vAlign w:val="center"/>
          </w:tcPr>
          <w:p w14:paraId="1CEA3AA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0D9BDF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3660</w:t>
            </w:r>
          </w:p>
        </w:tc>
        <w:tc>
          <w:tcPr>
            <w:tcW w:w="992" w:type="dxa"/>
            <w:vAlign w:val="center"/>
          </w:tcPr>
          <w:p w14:paraId="1C5877C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R$ 6,96</w:t>
            </w:r>
          </w:p>
        </w:tc>
        <w:tc>
          <w:tcPr>
            <w:tcW w:w="845" w:type="dxa"/>
            <w:vAlign w:val="center"/>
          </w:tcPr>
          <w:p w14:paraId="08F7F419" w14:textId="5E7D2DB2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A69BCC6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0810AFA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5078" w:type="dxa"/>
            <w:vAlign w:val="center"/>
          </w:tcPr>
          <w:p w14:paraId="50A83A4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Chuva de prata Pt 17 0,60 à 0,80</w:t>
            </w:r>
          </w:p>
        </w:tc>
        <w:tc>
          <w:tcPr>
            <w:tcW w:w="851" w:type="dxa"/>
            <w:vAlign w:val="center"/>
          </w:tcPr>
          <w:p w14:paraId="60D11E4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1842C4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1100</w:t>
            </w:r>
          </w:p>
        </w:tc>
        <w:tc>
          <w:tcPr>
            <w:tcW w:w="992" w:type="dxa"/>
            <w:vAlign w:val="center"/>
          </w:tcPr>
          <w:p w14:paraId="56A3F53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R$ 35,98</w:t>
            </w:r>
          </w:p>
        </w:tc>
        <w:tc>
          <w:tcPr>
            <w:tcW w:w="845" w:type="dxa"/>
            <w:vAlign w:val="center"/>
          </w:tcPr>
          <w:p w14:paraId="6B021843" w14:textId="034EE98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034A142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57BCA4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5078" w:type="dxa"/>
            <w:vAlign w:val="center"/>
          </w:tcPr>
          <w:p w14:paraId="2564547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Quaresmeira sacão 1,20 à 1,50</w:t>
            </w:r>
          </w:p>
        </w:tc>
        <w:tc>
          <w:tcPr>
            <w:tcW w:w="851" w:type="dxa"/>
            <w:vAlign w:val="center"/>
          </w:tcPr>
          <w:p w14:paraId="1509E82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81CB2A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240</w:t>
            </w:r>
          </w:p>
        </w:tc>
        <w:tc>
          <w:tcPr>
            <w:tcW w:w="992" w:type="dxa"/>
            <w:vAlign w:val="center"/>
          </w:tcPr>
          <w:p w14:paraId="3FFDB1B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R$ 47,82</w:t>
            </w:r>
          </w:p>
        </w:tc>
        <w:tc>
          <w:tcPr>
            <w:tcW w:w="845" w:type="dxa"/>
            <w:vAlign w:val="center"/>
          </w:tcPr>
          <w:p w14:paraId="0298850B" w14:textId="05625836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7B75BCA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E1B258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5078" w:type="dxa"/>
            <w:vAlign w:val="center"/>
          </w:tcPr>
          <w:p w14:paraId="07E60766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Ipê-amarelo sacão 1,20 à 1,50</w:t>
            </w:r>
          </w:p>
        </w:tc>
        <w:tc>
          <w:tcPr>
            <w:tcW w:w="851" w:type="dxa"/>
            <w:vAlign w:val="center"/>
          </w:tcPr>
          <w:p w14:paraId="1EB68C6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C3515A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7B8D418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R$ 39,88</w:t>
            </w:r>
          </w:p>
        </w:tc>
        <w:tc>
          <w:tcPr>
            <w:tcW w:w="845" w:type="dxa"/>
            <w:vAlign w:val="center"/>
          </w:tcPr>
          <w:p w14:paraId="75187E6F" w14:textId="28DEB38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C8453FE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60492AC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5078" w:type="dxa"/>
            <w:vAlign w:val="center"/>
          </w:tcPr>
          <w:p w14:paraId="3F49E5A8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Ipê-roxo sacão 1,20 à 1,50</w:t>
            </w:r>
          </w:p>
        </w:tc>
        <w:tc>
          <w:tcPr>
            <w:tcW w:w="851" w:type="dxa"/>
            <w:vAlign w:val="center"/>
          </w:tcPr>
          <w:p w14:paraId="10FC417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868272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0EB1FFF9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R$ 37,88</w:t>
            </w:r>
          </w:p>
        </w:tc>
        <w:tc>
          <w:tcPr>
            <w:tcW w:w="845" w:type="dxa"/>
            <w:vAlign w:val="center"/>
          </w:tcPr>
          <w:p w14:paraId="5DB5A4E9" w14:textId="0299734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9452E8B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1B96E67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5078" w:type="dxa"/>
            <w:vAlign w:val="center"/>
          </w:tcPr>
          <w:p w14:paraId="423509D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Ipê-rosa sacão 1,20 à 1,50</w:t>
            </w:r>
          </w:p>
        </w:tc>
        <w:tc>
          <w:tcPr>
            <w:tcW w:w="851" w:type="dxa"/>
            <w:vAlign w:val="center"/>
          </w:tcPr>
          <w:p w14:paraId="07C7F5C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D2D416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6C33631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R$ 39,96</w:t>
            </w:r>
          </w:p>
        </w:tc>
        <w:tc>
          <w:tcPr>
            <w:tcW w:w="845" w:type="dxa"/>
            <w:vAlign w:val="center"/>
          </w:tcPr>
          <w:p w14:paraId="0A6D2C32" w14:textId="53E885C8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F6D9E24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0E173CB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5078" w:type="dxa"/>
            <w:vAlign w:val="center"/>
          </w:tcPr>
          <w:p w14:paraId="55EF023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Pata-de-vaca saco 0,60 à 0,80</w:t>
            </w:r>
          </w:p>
        </w:tc>
        <w:tc>
          <w:tcPr>
            <w:tcW w:w="851" w:type="dxa"/>
            <w:vAlign w:val="center"/>
          </w:tcPr>
          <w:p w14:paraId="4D35A60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E2EC8B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03D6BF1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R$ 28,48</w:t>
            </w:r>
          </w:p>
        </w:tc>
        <w:tc>
          <w:tcPr>
            <w:tcW w:w="845" w:type="dxa"/>
            <w:vAlign w:val="center"/>
          </w:tcPr>
          <w:p w14:paraId="606EA2EF" w14:textId="1A612C1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1056344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7B58937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5078" w:type="dxa"/>
            <w:vAlign w:val="center"/>
          </w:tcPr>
          <w:p w14:paraId="646E27E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Jacarandá-mimoso saco 0,60 à 0,80</w:t>
            </w:r>
          </w:p>
        </w:tc>
        <w:tc>
          <w:tcPr>
            <w:tcW w:w="851" w:type="dxa"/>
            <w:vAlign w:val="center"/>
          </w:tcPr>
          <w:p w14:paraId="70FEECD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ECFE47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087CA1A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R$ 18,29</w:t>
            </w:r>
          </w:p>
        </w:tc>
        <w:tc>
          <w:tcPr>
            <w:tcW w:w="845" w:type="dxa"/>
            <w:vAlign w:val="center"/>
          </w:tcPr>
          <w:p w14:paraId="3051E686" w14:textId="1CE4C8F8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680CA33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6BE179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5078" w:type="dxa"/>
            <w:vAlign w:val="center"/>
          </w:tcPr>
          <w:p w14:paraId="3AB9FDD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Angico-vermelho saco 0,60 à 0,80</w:t>
            </w:r>
          </w:p>
        </w:tc>
        <w:tc>
          <w:tcPr>
            <w:tcW w:w="851" w:type="dxa"/>
            <w:vAlign w:val="center"/>
          </w:tcPr>
          <w:p w14:paraId="0C4CF6E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FA9D4A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31504D2F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R$ 19,42</w:t>
            </w:r>
          </w:p>
        </w:tc>
        <w:tc>
          <w:tcPr>
            <w:tcW w:w="845" w:type="dxa"/>
            <w:vAlign w:val="center"/>
          </w:tcPr>
          <w:p w14:paraId="70ADCC3A" w14:textId="0FFE936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8D37996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25D9ED8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5078" w:type="dxa"/>
            <w:vAlign w:val="center"/>
          </w:tcPr>
          <w:p w14:paraId="7515E96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Gonçalo-Alves saco 0,60 à 0,80</w:t>
            </w:r>
          </w:p>
        </w:tc>
        <w:tc>
          <w:tcPr>
            <w:tcW w:w="851" w:type="dxa"/>
            <w:vAlign w:val="center"/>
          </w:tcPr>
          <w:p w14:paraId="64A9311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9CE5E6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0D07B391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R$ 15,63</w:t>
            </w:r>
          </w:p>
        </w:tc>
        <w:tc>
          <w:tcPr>
            <w:tcW w:w="845" w:type="dxa"/>
            <w:vAlign w:val="center"/>
          </w:tcPr>
          <w:p w14:paraId="7B806C9B" w14:textId="346ACBC9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E72A285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33EC2BF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5078" w:type="dxa"/>
            <w:vAlign w:val="center"/>
          </w:tcPr>
          <w:p w14:paraId="1016BC7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Canafístula saco 0,60 à 0,80</w:t>
            </w:r>
          </w:p>
        </w:tc>
        <w:tc>
          <w:tcPr>
            <w:tcW w:w="851" w:type="dxa"/>
            <w:vAlign w:val="center"/>
          </w:tcPr>
          <w:p w14:paraId="534942C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C93977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0525D16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R$ 23,64</w:t>
            </w:r>
          </w:p>
        </w:tc>
        <w:tc>
          <w:tcPr>
            <w:tcW w:w="845" w:type="dxa"/>
            <w:vAlign w:val="center"/>
          </w:tcPr>
          <w:p w14:paraId="16DE0501" w14:textId="0018BC49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5BF2B0B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ED1BA2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5078" w:type="dxa"/>
            <w:vAlign w:val="center"/>
          </w:tcPr>
          <w:p w14:paraId="3900C371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Aroeira-pimenteira saco 0,60 à 0,80</w:t>
            </w:r>
          </w:p>
        </w:tc>
        <w:tc>
          <w:tcPr>
            <w:tcW w:w="851" w:type="dxa"/>
            <w:vAlign w:val="center"/>
          </w:tcPr>
          <w:p w14:paraId="6D56A7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054B31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80</w:t>
            </w:r>
          </w:p>
        </w:tc>
        <w:tc>
          <w:tcPr>
            <w:tcW w:w="992" w:type="dxa"/>
            <w:vAlign w:val="center"/>
          </w:tcPr>
          <w:p w14:paraId="3C67208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R$ 9,33</w:t>
            </w:r>
          </w:p>
        </w:tc>
        <w:tc>
          <w:tcPr>
            <w:tcW w:w="845" w:type="dxa"/>
            <w:vAlign w:val="center"/>
          </w:tcPr>
          <w:p w14:paraId="5B584E42" w14:textId="4FFBDCF6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F7C1B1A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71E3228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42</w:t>
            </w:r>
          </w:p>
        </w:tc>
        <w:tc>
          <w:tcPr>
            <w:tcW w:w="5078" w:type="dxa"/>
            <w:vAlign w:val="center"/>
          </w:tcPr>
          <w:p w14:paraId="3A10059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Resedá saco 0,60 à 0,80</w:t>
            </w:r>
          </w:p>
        </w:tc>
        <w:tc>
          <w:tcPr>
            <w:tcW w:w="851" w:type="dxa"/>
            <w:vAlign w:val="center"/>
          </w:tcPr>
          <w:p w14:paraId="13B43F9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4F8386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180</w:t>
            </w:r>
          </w:p>
        </w:tc>
        <w:tc>
          <w:tcPr>
            <w:tcW w:w="992" w:type="dxa"/>
            <w:vAlign w:val="center"/>
          </w:tcPr>
          <w:p w14:paraId="4197C7B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R$ 11,09</w:t>
            </w:r>
          </w:p>
        </w:tc>
        <w:tc>
          <w:tcPr>
            <w:tcW w:w="845" w:type="dxa"/>
            <w:vAlign w:val="center"/>
          </w:tcPr>
          <w:p w14:paraId="76D68A14" w14:textId="0C58BC2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224A3BD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7728756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5078" w:type="dxa"/>
            <w:vAlign w:val="center"/>
          </w:tcPr>
          <w:p w14:paraId="67DDD5A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Escova-de-garrafa saco 0,60 à 0,80</w:t>
            </w:r>
          </w:p>
        </w:tc>
        <w:tc>
          <w:tcPr>
            <w:tcW w:w="851" w:type="dxa"/>
            <w:vAlign w:val="center"/>
          </w:tcPr>
          <w:p w14:paraId="4459C77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3455C9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80</w:t>
            </w:r>
          </w:p>
        </w:tc>
        <w:tc>
          <w:tcPr>
            <w:tcW w:w="992" w:type="dxa"/>
            <w:vAlign w:val="center"/>
          </w:tcPr>
          <w:p w14:paraId="56FD260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R$ 20,49</w:t>
            </w:r>
          </w:p>
        </w:tc>
        <w:tc>
          <w:tcPr>
            <w:tcW w:w="845" w:type="dxa"/>
            <w:vAlign w:val="center"/>
          </w:tcPr>
          <w:p w14:paraId="48A9B8D5" w14:textId="43373C7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3C2FD22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42AA53C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5078" w:type="dxa"/>
            <w:vAlign w:val="center"/>
          </w:tcPr>
          <w:p w14:paraId="3FCF4F56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Magnólia-amarela saco 0,60 à 0,80</w:t>
            </w:r>
          </w:p>
        </w:tc>
        <w:tc>
          <w:tcPr>
            <w:tcW w:w="851" w:type="dxa"/>
            <w:vAlign w:val="center"/>
          </w:tcPr>
          <w:p w14:paraId="0F23628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B875EB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90</w:t>
            </w:r>
          </w:p>
        </w:tc>
        <w:tc>
          <w:tcPr>
            <w:tcW w:w="992" w:type="dxa"/>
            <w:vAlign w:val="center"/>
          </w:tcPr>
          <w:p w14:paraId="7349302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R$ 40,00</w:t>
            </w:r>
          </w:p>
        </w:tc>
        <w:tc>
          <w:tcPr>
            <w:tcW w:w="845" w:type="dxa"/>
            <w:vAlign w:val="center"/>
          </w:tcPr>
          <w:p w14:paraId="59C91F4F" w14:textId="3918B88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88F4455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3A75B64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45</w:t>
            </w:r>
          </w:p>
        </w:tc>
        <w:tc>
          <w:tcPr>
            <w:tcW w:w="5078" w:type="dxa"/>
            <w:vAlign w:val="center"/>
          </w:tcPr>
          <w:p w14:paraId="6025E73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Araçá saco 0,60 à 0,80</w:t>
            </w:r>
          </w:p>
        </w:tc>
        <w:tc>
          <w:tcPr>
            <w:tcW w:w="851" w:type="dxa"/>
            <w:vAlign w:val="center"/>
          </w:tcPr>
          <w:p w14:paraId="2925579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89E37C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110</w:t>
            </w:r>
          </w:p>
        </w:tc>
        <w:tc>
          <w:tcPr>
            <w:tcW w:w="992" w:type="dxa"/>
            <w:vAlign w:val="center"/>
          </w:tcPr>
          <w:p w14:paraId="08CF047F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R$ 27,20</w:t>
            </w:r>
          </w:p>
        </w:tc>
        <w:tc>
          <w:tcPr>
            <w:tcW w:w="845" w:type="dxa"/>
            <w:vAlign w:val="center"/>
          </w:tcPr>
          <w:p w14:paraId="08EC33E3" w14:textId="046C6F4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4B32737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B3D6BE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5078" w:type="dxa"/>
            <w:vAlign w:val="center"/>
          </w:tcPr>
          <w:p w14:paraId="643F4CE8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Jenipapo saco 0,60 à 0,80</w:t>
            </w:r>
          </w:p>
        </w:tc>
        <w:tc>
          <w:tcPr>
            <w:tcW w:w="851" w:type="dxa"/>
            <w:vAlign w:val="center"/>
          </w:tcPr>
          <w:p w14:paraId="6B763B0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1C3076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110</w:t>
            </w:r>
          </w:p>
        </w:tc>
        <w:tc>
          <w:tcPr>
            <w:tcW w:w="992" w:type="dxa"/>
            <w:vAlign w:val="center"/>
          </w:tcPr>
          <w:p w14:paraId="21FF090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R$ 19,58</w:t>
            </w:r>
          </w:p>
        </w:tc>
        <w:tc>
          <w:tcPr>
            <w:tcW w:w="845" w:type="dxa"/>
            <w:vAlign w:val="center"/>
          </w:tcPr>
          <w:p w14:paraId="500B1861" w14:textId="4EF50AB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14C3186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77F44AF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47</w:t>
            </w:r>
          </w:p>
        </w:tc>
        <w:tc>
          <w:tcPr>
            <w:tcW w:w="5078" w:type="dxa"/>
            <w:vAlign w:val="center"/>
          </w:tcPr>
          <w:p w14:paraId="429B23E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Marolo saco 0,60 à 0,80</w:t>
            </w:r>
          </w:p>
        </w:tc>
        <w:tc>
          <w:tcPr>
            <w:tcW w:w="851" w:type="dxa"/>
            <w:vAlign w:val="center"/>
          </w:tcPr>
          <w:p w14:paraId="54BD9FB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9A6572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center"/>
          </w:tcPr>
          <w:p w14:paraId="4D69405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R$ 17,17</w:t>
            </w:r>
          </w:p>
        </w:tc>
        <w:tc>
          <w:tcPr>
            <w:tcW w:w="845" w:type="dxa"/>
            <w:vAlign w:val="center"/>
          </w:tcPr>
          <w:p w14:paraId="59D52729" w14:textId="29AA1E1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E40FEA3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4314D58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48</w:t>
            </w:r>
          </w:p>
        </w:tc>
        <w:tc>
          <w:tcPr>
            <w:tcW w:w="5078" w:type="dxa"/>
            <w:vAlign w:val="center"/>
          </w:tcPr>
          <w:p w14:paraId="4A39815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Amora saco 0,60 à 0,80</w:t>
            </w:r>
          </w:p>
        </w:tc>
        <w:tc>
          <w:tcPr>
            <w:tcW w:w="851" w:type="dxa"/>
            <w:vAlign w:val="center"/>
          </w:tcPr>
          <w:p w14:paraId="1B24838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2D7D65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0D45EBA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R$ 20,15</w:t>
            </w:r>
          </w:p>
        </w:tc>
        <w:tc>
          <w:tcPr>
            <w:tcW w:w="845" w:type="dxa"/>
            <w:vAlign w:val="center"/>
          </w:tcPr>
          <w:p w14:paraId="4E6EDDD4" w14:textId="7E508CD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F5782AC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E7566E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49</w:t>
            </w:r>
          </w:p>
        </w:tc>
        <w:tc>
          <w:tcPr>
            <w:tcW w:w="5078" w:type="dxa"/>
            <w:vAlign w:val="center"/>
          </w:tcPr>
          <w:p w14:paraId="1AB51899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Lichia saco 0,60 à 0,80</w:t>
            </w:r>
          </w:p>
        </w:tc>
        <w:tc>
          <w:tcPr>
            <w:tcW w:w="851" w:type="dxa"/>
            <w:vAlign w:val="center"/>
          </w:tcPr>
          <w:p w14:paraId="307D558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3474C3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center"/>
          </w:tcPr>
          <w:p w14:paraId="71431BCA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R$ 56,63</w:t>
            </w:r>
          </w:p>
        </w:tc>
        <w:tc>
          <w:tcPr>
            <w:tcW w:w="845" w:type="dxa"/>
            <w:vAlign w:val="center"/>
          </w:tcPr>
          <w:p w14:paraId="368DF75D" w14:textId="73377741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E2FB62D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B3D032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5078" w:type="dxa"/>
            <w:vAlign w:val="center"/>
          </w:tcPr>
          <w:p w14:paraId="2C9FAD74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Cajá saco 0,60 à 0,80</w:t>
            </w:r>
          </w:p>
        </w:tc>
        <w:tc>
          <w:tcPr>
            <w:tcW w:w="851" w:type="dxa"/>
            <w:vAlign w:val="center"/>
          </w:tcPr>
          <w:p w14:paraId="04CE15B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124718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200</w:t>
            </w:r>
          </w:p>
        </w:tc>
        <w:tc>
          <w:tcPr>
            <w:tcW w:w="992" w:type="dxa"/>
            <w:vAlign w:val="center"/>
          </w:tcPr>
          <w:p w14:paraId="1E2577D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R$ 29,74</w:t>
            </w:r>
          </w:p>
        </w:tc>
        <w:tc>
          <w:tcPr>
            <w:tcW w:w="845" w:type="dxa"/>
            <w:vAlign w:val="center"/>
          </w:tcPr>
          <w:p w14:paraId="1E73DE9C" w14:textId="31E6FB8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BB1F372" w14:textId="77777777" w:rsidTr="00E557C5">
        <w:trPr>
          <w:trHeight w:val="374"/>
        </w:trPr>
        <w:tc>
          <w:tcPr>
            <w:tcW w:w="587" w:type="dxa"/>
            <w:vAlign w:val="center"/>
          </w:tcPr>
          <w:p w14:paraId="676CBC5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51</w:t>
            </w:r>
          </w:p>
        </w:tc>
        <w:tc>
          <w:tcPr>
            <w:tcW w:w="5078" w:type="dxa"/>
            <w:vAlign w:val="center"/>
          </w:tcPr>
          <w:p w14:paraId="7D0EF398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Coco anão precoce saco 0,60 à 0,80</w:t>
            </w:r>
          </w:p>
        </w:tc>
        <w:tc>
          <w:tcPr>
            <w:tcW w:w="851" w:type="dxa"/>
            <w:vAlign w:val="center"/>
          </w:tcPr>
          <w:p w14:paraId="41A3FB2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AE7584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70</w:t>
            </w:r>
          </w:p>
        </w:tc>
        <w:tc>
          <w:tcPr>
            <w:tcW w:w="992" w:type="dxa"/>
            <w:vAlign w:val="center"/>
          </w:tcPr>
          <w:p w14:paraId="28330D83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R$ 21,47</w:t>
            </w:r>
          </w:p>
        </w:tc>
        <w:tc>
          <w:tcPr>
            <w:tcW w:w="845" w:type="dxa"/>
            <w:vAlign w:val="center"/>
          </w:tcPr>
          <w:p w14:paraId="499A3361" w14:textId="054BB70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2AD374D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34D522C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52</w:t>
            </w:r>
          </w:p>
        </w:tc>
        <w:tc>
          <w:tcPr>
            <w:tcW w:w="5078" w:type="dxa"/>
            <w:vAlign w:val="center"/>
          </w:tcPr>
          <w:p w14:paraId="7A45975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Abacaxi saquinho</w:t>
            </w:r>
          </w:p>
        </w:tc>
        <w:tc>
          <w:tcPr>
            <w:tcW w:w="851" w:type="dxa"/>
            <w:vAlign w:val="center"/>
          </w:tcPr>
          <w:p w14:paraId="5ACB9E3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081E4C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30</w:t>
            </w:r>
          </w:p>
        </w:tc>
        <w:tc>
          <w:tcPr>
            <w:tcW w:w="992" w:type="dxa"/>
            <w:vAlign w:val="center"/>
          </w:tcPr>
          <w:p w14:paraId="2232414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R$ 5,97</w:t>
            </w:r>
          </w:p>
        </w:tc>
        <w:tc>
          <w:tcPr>
            <w:tcW w:w="845" w:type="dxa"/>
            <w:vAlign w:val="center"/>
          </w:tcPr>
          <w:p w14:paraId="7CFEB686" w14:textId="44B8F9E8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200C48D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5A2F724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53</w:t>
            </w:r>
          </w:p>
        </w:tc>
        <w:tc>
          <w:tcPr>
            <w:tcW w:w="5078" w:type="dxa"/>
            <w:vAlign w:val="center"/>
          </w:tcPr>
          <w:p w14:paraId="6AB919C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COROA DE FLORES FÚNEBRE - Tamanho médio. Dimensões aproximadas: 140 cm e 110 cm. Faixa dupla para homenagem</w:t>
            </w:r>
          </w:p>
        </w:tc>
        <w:tc>
          <w:tcPr>
            <w:tcW w:w="851" w:type="dxa"/>
            <w:vAlign w:val="center"/>
          </w:tcPr>
          <w:p w14:paraId="5A1E0A6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D81227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</w:t>
            </w:r>
          </w:p>
        </w:tc>
        <w:tc>
          <w:tcPr>
            <w:tcW w:w="992" w:type="dxa"/>
            <w:vAlign w:val="center"/>
          </w:tcPr>
          <w:p w14:paraId="6E136F3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R$ 425,00</w:t>
            </w:r>
          </w:p>
        </w:tc>
        <w:tc>
          <w:tcPr>
            <w:tcW w:w="845" w:type="dxa"/>
            <w:vAlign w:val="center"/>
          </w:tcPr>
          <w:p w14:paraId="7A9F72B7" w14:textId="075810E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FAD289D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0281289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54</w:t>
            </w:r>
          </w:p>
        </w:tc>
        <w:tc>
          <w:tcPr>
            <w:tcW w:w="5078" w:type="dxa"/>
            <w:vAlign w:val="center"/>
          </w:tcPr>
          <w:p w14:paraId="0E49BDD8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CASCA DE PINUS  MEDIA/POLIDA    SACO DE 25 KG</w:t>
            </w:r>
          </w:p>
        </w:tc>
        <w:tc>
          <w:tcPr>
            <w:tcW w:w="851" w:type="dxa"/>
            <w:vAlign w:val="center"/>
          </w:tcPr>
          <w:p w14:paraId="3E04CC7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Sc.</w:t>
            </w:r>
          </w:p>
        </w:tc>
        <w:tc>
          <w:tcPr>
            <w:tcW w:w="709" w:type="dxa"/>
            <w:vAlign w:val="center"/>
          </w:tcPr>
          <w:p w14:paraId="5925495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50</w:t>
            </w:r>
          </w:p>
        </w:tc>
        <w:tc>
          <w:tcPr>
            <w:tcW w:w="992" w:type="dxa"/>
            <w:vAlign w:val="center"/>
          </w:tcPr>
          <w:p w14:paraId="067AC94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R$ 49,24</w:t>
            </w:r>
          </w:p>
        </w:tc>
        <w:tc>
          <w:tcPr>
            <w:tcW w:w="845" w:type="dxa"/>
            <w:vAlign w:val="center"/>
          </w:tcPr>
          <w:p w14:paraId="2F8941C6" w14:textId="588C21D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3BB8B59" w14:textId="77777777" w:rsidTr="00E557C5">
        <w:trPr>
          <w:trHeight w:val="399"/>
        </w:trPr>
        <w:tc>
          <w:tcPr>
            <w:tcW w:w="587" w:type="dxa"/>
            <w:vAlign w:val="center"/>
          </w:tcPr>
          <w:p w14:paraId="70FBE72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5078" w:type="dxa"/>
            <w:vAlign w:val="center"/>
          </w:tcPr>
          <w:p w14:paraId="3D58415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ARGILA EXPANDIDA - SACO 20KG (50 LITROS)</w:t>
            </w:r>
          </w:p>
        </w:tc>
        <w:tc>
          <w:tcPr>
            <w:tcW w:w="851" w:type="dxa"/>
            <w:vAlign w:val="center"/>
          </w:tcPr>
          <w:p w14:paraId="7DCF732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Pct.</w:t>
            </w:r>
          </w:p>
        </w:tc>
        <w:tc>
          <w:tcPr>
            <w:tcW w:w="709" w:type="dxa"/>
            <w:vAlign w:val="center"/>
          </w:tcPr>
          <w:p w14:paraId="1A829DF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center"/>
          </w:tcPr>
          <w:p w14:paraId="1FF359D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R$ 63,38</w:t>
            </w:r>
          </w:p>
        </w:tc>
        <w:tc>
          <w:tcPr>
            <w:tcW w:w="845" w:type="dxa"/>
            <w:vAlign w:val="center"/>
          </w:tcPr>
          <w:p w14:paraId="55C939CF" w14:textId="12FA0A7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7B930D1" w14:textId="77777777" w:rsidTr="00E557C5">
        <w:trPr>
          <w:trHeight w:val="1166"/>
        </w:trPr>
        <w:tc>
          <w:tcPr>
            <w:tcW w:w="587" w:type="dxa"/>
            <w:vAlign w:val="center"/>
          </w:tcPr>
          <w:p w14:paraId="6CDDA44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56</w:t>
            </w:r>
          </w:p>
        </w:tc>
        <w:tc>
          <w:tcPr>
            <w:tcW w:w="5078" w:type="dxa"/>
            <w:vAlign w:val="center"/>
          </w:tcPr>
          <w:p w14:paraId="1228985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SUBSTRATO PARA PRODUÇÃO DE MUDAS DE HORTALIÇAS - Substrato para produção de mudas de hortaliças, tendo como matéria prima casca de pinus compostada, tratado e com rigoroso controle de tamanho das partículas, com capacidade de retenção de água = 60%.</w:t>
            </w:r>
          </w:p>
        </w:tc>
        <w:tc>
          <w:tcPr>
            <w:tcW w:w="851" w:type="dxa"/>
            <w:vAlign w:val="center"/>
          </w:tcPr>
          <w:p w14:paraId="3A6979E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Sc.</w:t>
            </w:r>
          </w:p>
        </w:tc>
        <w:tc>
          <w:tcPr>
            <w:tcW w:w="709" w:type="dxa"/>
            <w:vAlign w:val="center"/>
          </w:tcPr>
          <w:p w14:paraId="7B77730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100</w:t>
            </w:r>
          </w:p>
        </w:tc>
        <w:tc>
          <w:tcPr>
            <w:tcW w:w="992" w:type="dxa"/>
            <w:vAlign w:val="center"/>
          </w:tcPr>
          <w:p w14:paraId="3083DB82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R$ 29,85</w:t>
            </w:r>
          </w:p>
        </w:tc>
        <w:tc>
          <w:tcPr>
            <w:tcW w:w="845" w:type="dxa"/>
            <w:vAlign w:val="center"/>
          </w:tcPr>
          <w:p w14:paraId="4D88E4AA" w14:textId="1D716D2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2B92CC8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36927A5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57</w:t>
            </w:r>
          </w:p>
        </w:tc>
        <w:tc>
          <w:tcPr>
            <w:tcW w:w="5078" w:type="dxa"/>
            <w:vAlign w:val="center"/>
          </w:tcPr>
          <w:p w14:paraId="5880128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PALMEIRA-FÊNIX - 1,0M MÍNIMO.</w:t>
            </w:r>
          </w:p>
        </w:tc>
        <w:tc>
          <w:tcPr>
            <w:tcW w:w="851" w:type="dxa"/>
            <w:vAlign w:val="center"/>
          </w:tcPr>
          <w:p w14:paraId="4453ABF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8FA1F2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0E89893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R$ 330,60</w:t>
            </w:r>
          </w:p>
        </w:tc>
        <w:tc>
          <w:tcPr>
            <w:tcW w:w="845" w:type="dxa"/>
            <w:vAlign w:val="center"/>
          </w:tcPr>
          <w:p w14:paraId="4D60B97F" w14:textId="237426F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4585EE5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64F7C0D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58</w:t>
            </w:r>
          </w:p>
        </w:tc>
        <w:tc>
          <w:tcPr>
            <w:tcW w:w="5078" w:type="dxa"/>
            <w:vAlign w:val="center"/>
          </w:tcPr>
          <w:p w14:paraId="358B297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Guaimbê</w:t>
            </w:r>
          </w:p>
        </w:tc>
        <w:tc>
          <w:tcPr>
            <w:tcW w:w="851" w:type="dxa"/>
            <w:vAlign w:val="center"/>
          </w:tcPr>
          <w:p w14:paraId="36C3772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3BFE03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7309D39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R$ 45,96</w:t>
            </w:r>
          </w:p>
        </w:tc>
        <w:tc>
          <w:tcPr>
            <w:tcW w:w="845" w:type="dxa"/>
            <w:vAlign w:val="center"/>
          </w:tcPr>
          <w:p w14:paraId="5B07C689" w14:textId="3A06958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803944A" w14:textId="77777777" w:rsidTr="00E557C5">
        <w:trPr>
          <w:trHeight w:val="361"/>
        </w:trPr>
        <w:tc>
          <w:tcPr>
            <w:tcW w:w="587" w:type="dxa"/>
            <w:vAlign w:val="center"/>
          </w:tcPr>
          <w:p w14:paraId="5D3D4AF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59</w:t>
            </w:r>
          </w:p>
        </w:tc>
        <w:tc>
          <w:tcPr>
            <w:tcW w:w="5078" w:type="dxa"/>
            <w:vAlign w:val="center"/>
          </w:tcPr>
          <w:p w14:paraId="087C9304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Buxinho Médio</w:t>
            </w:r>
          </w:p>
        </w:tc>
        <w:tc>
          <w:tcPr>
            <w:tcW w:w="851" w:type="dxa"/>
            <w:vAlign w:val="center"/>
          </w:tcPr>
          <w:p w14:paraId="2E20B05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719895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</w:t>
            </w:r>
          </w:p>
        </w:tc>
        <w:tc>
          <w:tcPr>
            <w:tcW w:w="992" w:type="dxa"/>
            <w:vAlign w:val="center"/>
          </w:tcPr>
          <w:p w14:paraId="69B6ADF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R$ 52,27</w:t>
            </w:r>
          </w:p>
        </w:tc>
        <w:tc>
          <w:tcPr>
            <w:tcW w:w="845" w:type="dxa"/>
            <w:vAlign w:val="center"/>
          </w:tcPr>
          <w:p w14:paraId="203DA585" w14:textId="29A291A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723D281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3C5CC4D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5078" w:type="dxa"/>
            <w:vAlign w:val="center"/>
          </w:tcPr>
          <w:p w14:paraId="3C3AB55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Costela de Adão Muda - Planta deve estar vigorosa, sem indícios de parasitas e fungos, com aproximadamente 50cm.</w:t>
            </w:r>
          </w:p>
        </w:tc>
        <w:tc>
          <w:tcPr>
            <w:tcW w:w="851" w:type="dxa"/>
            <w:vAlign w:val="center"/>
          </w:tcPr>
          <w:p w14:paraId="334C7A9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807C97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7DC8FFE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R$ 46,22</w:t>
            </w:r>
          </w:p>
        </w:tc>
        <w:tc>
          <w:tcPr>
            <w:tcW w:w="845" w:type="dxa"/>
            <w:vAlign w:val="center"/>
          </w:tcPr>
          <w:p w14:paraId="230DE556" w14:textId="5CBA0C41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747E207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644F9CE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61</w:t>
            </w:r>
          </w:p>
        </w:tc>
        <w:tc>
          <w:tcPr>
            <w:tcW w:w="5078" w:type="dxa"/>
            <w:vAlign w:val="center"/>
          </w:tcPr>
          <w:p w14:paraId="657CFF64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CROTON MUDA - Planta deve estar vigorosa, sem indícios de parasitas e fungos, com aproximadamente 50cm</w:t>
            </w:r>
          </w:p>
        </w:tc>
        <w:tc>
          <w:tcPr>
            <w:tcW w:w="851" w:type="dxa"/>
            <w:vAlign w:val="center"/>
          </w:tcPr>
          <w:p w14:paraId="075E890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0BC9CE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6EDB1F74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R$ 28,48</w:t>
            </w:r>
          </w:p>
        </w:tc>
        <w:tc>
          <w:tcPr>
            <w:tcW w:w="845" w:type="dxa"/>
            <w:vAlign w:val="center"/>
          </w:tcPr>
          <w:p w14:paraId="67529C6D" w14:textId="687504F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D414412" w14:textId="77777777" w:rsidTr="00E557C5">
        <w:trPr>
          <w:trHeight w:val="623"/>
        </w:trPr>
        <w:tc>
          <w:tcPr>
            <w:tcW w:w="587" w:type="dxa"/>
            <w:vAlign w:val="center"/>
          </w:tcPr>
          <w:p w14:paraId="4BB71DF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62</w:t>
            </w:r>
          </w:p>
        </w:tc>
        <w:tc>
          <w:tcPr>
            <w:tcW w:w="5078" w:type="dxa"/>
            <w:vAlign w:val="center"/>
          </w:tcPr>
          <w:p w14:paraId="3D8F96A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SINGONIO MUDA- Planta deve estar vigorosa, sem indícios de parasitas e fungos, com aproximadamente 50cm</w:t>
            </w:r>
          </w:p>
        </w:tc>
        <w:tc>
          <w:tcPr>
            <w:tcW w:w="851" w:type="dxa"/>
            <w:vAlign w:val="center"/>
          </w:tcPr>
          <w:p w14:paraId="48928D9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94F5B7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</w:t>
            </w:r>
          </w:p>
        </w:tc>
        <w:tc>
          <w:tcPr>
            <w:tcW w:w="992" w:type="dxa"/>
            <w:vAlign w:val="center"/>
          </w:tcPr>
          <w:p w14:paraId="347483C7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R$ 7,63</w:t>
            </w:r>
          </w:p>
        </w:tc>
        <w:tc>
          <w:tcPr>
            <w:tcW w:w="845" w:type="dxa"/>
            <w:vAlign w:val="center"/>
          </w:tcPr>
          <w:p w14:paraId="74F02ED3" w14:textId="6C4D1C8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2A39B5F" w14:textId="77777777" w:rsidTr="00E557C5">
        <w:trPr>
          <w:trHeight w:val="593"/>
        </w:trPr>
        <w:tc>
          <w:tcPr>
            <w:tcW w:w="587" w:type="dxa"/>
            <w:vAlign w:val="center"/>
          </w:tcPr>
          <w:p w14:paraId="0BDD444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63</w:t>
            </w:r>
          </w:p>
        </w:tc>
        <w:tc>
          <w:tcPr>
            <w:tcW w:w="5078" w:type="dxa"/>
            <w:vAlign w:val="center"/>
          </w:tcPr>
          <w:p w14:paraId="52C03859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CLUSIA VERDE MUDA - Planta deve estar vigorosa, sem indícios de parasitas e fungos, com aproximadamente 50cm</w:t>
            </w:r>
          </w:p>
        </w:tc>
        <w:tc>
          <w:tcPr>
            <w:tcW w:w="851" w:type="dxa"/>
            <w:vAlign w:val="center"/>
          </w:tcPr>
          <w:p w14:paraId="333E900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228A4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</w:t>
            </w:r>
          </w:p>
        </w:tc>
        <w:tc>
          <w:tcPr>
            <w:tcW w:w="992" w:type="dxa"/>
            <w:vAlign w:val="center"/>
          </w:tcPr>
          <w:p w14:paraId="6C2B61F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R$ 32,97</w:t>
            </w:r>
          </w:p>
        </w:tc>
        <w:tc>
          <w:tcPr>
            <w:tcW w:w="845" w:type="dxa"/>
            <w:vAlign w:val="center"/>
          </w:tcPr>
          <w:p w14:paraId="575929C0" w14:textId="654D215D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E9071ED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298C3F3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5078" w:type="dxa"/>
            <w:vAlign w:val="center"/>
          </w:tcPr>
          <w:p w14:paraId="3A090831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KAIZUKA MUDA - Planta deve estar vigorosa, sem indícios de parasitas e fungos, com aproximadamente 1mt</w:t>
            </w:r>
          </w:p>
        </w:tc>
        <w:tc>
          <w:tcPr>
            <w:tcW w:w="851" w:type="dxa"/>
            <w:vAlign w:val="center"/>
          </w:tcPr>
          <w:p w14:paraId="078C0F2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32E0C5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</w:t>
            </w:r>
          </w:p>
        </w:tc>
        <w:tc>
          <w:tcPr>
            <w:tcW w:w="992" w:type="dxa"/>
            <w:vAlign w:val="center"/>
          </w:tcPr>
          <w:p w14:paraId="389CD9F3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R$ 463,28</w:t>
            </w:r>
          </w:p>
        </w:tc>
        <w:tc>
          <w:tcPr>
            <w:tcW w:w="845" w:type="dxa"/>
            <w:vAlign w:val="center"/>
          </w:tcPr>
          <w:p w14:paraId="7461FF6A" w14:textId="5B05EC6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19F8D14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366F8B0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5078" w:type="dxa"/>
            <w:vAlign w:val="center"/>
          </w:tcPr>
          <w:p w14:paraId="2C0E9C6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ARECA BAMBU MUDA - Planta deve estar vigorosa, sem indícios de parasitas e fungos, com aproximadamente 1 mt.</w:t>
            </w:r>
          </w:p>
        </w:tc>
        <w:tc>
          <w:tcPr>
            <w:tcW w:w="851" w:type="dxa"/>
            <w:vAlign w:val="center"/>
          </w:tcPr>
          <w:p w14:paraId="4792531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38B4E8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20</w:t>
            </w:r>
          </w:p>
        </w:tc>
        <w:tc>
          <w:tcPr>
            <w:tcW w:w="992" w:type="dxa"/>
            <w:vAlign w:val="center"/>
          </w:tcPr>
          <w:p w14:paraId="224FBC4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R$ 82,96</w:t>
            </w:r>
          </w:p>
        </w:tc>
        <w:tc>
          <w:tcPr>
            <w:tcW w:w="845" w:type="dxa"/>
            <w:vAlign w:val="center"/>
          </w:tcPr>
          <w:p w14:paraId="67F79F1A" w14:textId="0D4A789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B05BA56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00F3E99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66</w:t>
            </w:r>
          </w:p>
        </w:tc>
        <w:tc>
          <w:tcPr>
            <w:tcW w:w="5078" w:type="dxa"/>
            <w:vAlign w:val="center"/>
          </w:tcPr>
          <w:p w14:paraId="452BEC3A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ASPARGO ALFINETE MUDA - Planta deve estar vigorosa, sem indícios de parasitas e fungos,</w:t>
            </w:r>
          </w:p>
        </w:tc>
        <w:tc>
          <w:tcPr>
            <w:tcW w:w="851" w:type="dxa"/>
            <w:vAlign w:val="center"/>
          </w:tcPr>
          <w:p w14:paraId="41123BE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3920D4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451515C5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R$ 19,77</w:t>
            </w:r>
          </w:p>
        </w:tc>
        <w:tc>
          <w:tcPr>
            <w:tcW w:w="845" w:type="dxa"/>
            <w:vAlign w:val="center"/>
          </w:tcPr>
          <w:p w14:paraId="54F0F577" w14:textId="7D02196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726AA0C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65CA427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67</w:t>
            </w:r>
          </w:p>
        </w:tc>
        <w:tc>
          <w:tcPr>
            <w:tcW w:w="5078" w:type="dxa"/>
            <w:vAlign w:val="center"/>
          </w:tcPr>
          <w:p w14:paraId="2984A7B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FICUS LYRATA MUDA - Planta deve estar vigorosa, sem indícios de parasitas e fungos, com aproximadamente 80cm</w:t>
            </w:r>
          </w:p>
        </w:tc>
        <w:tc>
          <w:tcPr>
            <w:tcW w:w="851" w:type="dxa"/>
            <w:vAlign w:val="center"/>
          </w:tcPr>
          <w:p w14:paraId="61238CF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2BE2FBD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3DE4AF2A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R$ 73,27</w:t>
            </w:r>
          </w:p>
        </w:tc>
        <w:tc>
          <w:tcPr>
            <w:tcW w:w="845" w:type="dxa"/>
            <w:vAlign w:val="center"/>
          </w:tcPr>
          <w:p w14:paraId="0920B75A" w14:textId="549502E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4EA7E05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31566A9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68</w:t>
            </w:r>
          </w:p>
        </w:tc>
        <w:tc>
          <w:tcPr>
            <w:tcW w:w="5078" w:type="dxa"/>
            <w:vAlign w:val="center"/>
          </w:tcPr>
          <w:p w14:paraId="6374406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ZAMIOCULCA MUDA – mínimo 0,40 cm</w:t>
            </w:r>
          </w:p>
        </w:tc>
        <w:tc>
          <w:tcPr>
            <w:tcW w:w="851" w:type="dxa"/>
            <w:vAlign w:val="center"/>
          </w:tcPr>
          <w:p w14:paraId="7DD8231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7C6D12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51523D4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R$ 54,27</w:t>
            </w:r>
          </w:p>
        </w:tc>
        <w:tc>
          <w:tcPr>
            <w:tcW w:w="845" w:type="dxa"/>
            <w:vAlign w:val="center"/>
          </w:tcPr>
          <w:p w14:paraId="5B068A0A" w14:textId="739DD94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FD5949A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52F15E3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69</w:t>
            </w:r>
          </w:p>
        </w:tc>
        <w:tc>
          <w:tcPr>
            <w:tcW w:w="5078" w:type="dxa"/>
            <w:vAlign w:val="center"/>
          </w:tcPr>
          <w:p w14:paraId="2015D3D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COLOCASIA ESCULENTA MUDA - Planta deve estar vigorosa, sem indícios de parasitas e fungos, com aproximadamente 1mt</w:t>
            </w:r>
          </w:p>
        </w:tc>
        <w:tc>
          <w:tcPr>
            <w:tcW w:w="851" w:type="dxa"/>
            <w:vAlign w:val="center"/>
          </w:tcPr>
          <w:p w14:paraId="006D660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FF002D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35A9EC51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R$ 52,68</w:t>
            </w:r>
          </w:p>
        </w:tc>
        <w:tc>
          <w:tcPr>
            <w:tcW w:w="845" w:type="dxa"/>
            <w:vAlign w:val="center"/>
          </w:tcPr>
          <w:p w14:paraId="52DBA855" w14:textId="09A60FF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E49A76F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4FB2BBF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70</w:t>
            </w:r>
          </w:p>
        </w:tc>
        <w:tc>
          <w:tcPr>
            <w:tcW w:w="5078" w:type="dxa"/>
            <w:vAlign w:val="center"/>
          </w:tcPr>
          <w:p w14:paraId="7DC2C9D1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FICUS ESLASTICA MUDA - Planta deve estar vigorosa, sem indícios de parasitas e fungos, com aproximadamente 40cm</w:t>
            </w:r>
          </w:p>
        </w:tc>
        <w:tc>
          <w:tcPr>
            <w:tcW w:w="851" w:type="dxa"/>
            <w:vAlign w:val="center"/>
          </w:tcPr>
          <w:p w14:paraId="34C5581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1D1BCF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364BB35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R$ 73,27</w:t>
            </w:r>
          </w:p>
        </w:tc>
        <w:tc>
          <w:tcPr>
            <w:tcW w:w="845" w:type="dxa"/>
            <w:vAlign w:val="center"/>
          </w:tcPr>
          <w:p w14:paraId="112CC9E2" w14:textId="42BFBBDE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8CFBEE8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6AA9405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71</w:t>
            </w:r>
          </w:p>
        </w:tc>
        <w:tc>
          <w:tcPr>
            <w:tcW w:w="5078" w:type="dxa"/>
            <w:vAlign w:val="center"/>
          </w:tcPr>
          <w:p w14:paraId="3D5229FC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MONSTERA DELICIOSA MUDA - Planta deve estar vigorosa, sem indícios de parasitas e fungos, com aproximadamente 1 mt.</w:t>
            </w:r>
          </w:p>
        </w:tc>
        <w:tc>
          <w:tcPr>
            <w:tcW w:w="851" w:type="dxa"/>
            <w:vAlign w:val="center"/>
          </w:tcPr>
          <w:p w14:paraId="14217D9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3DBE9E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06A98A9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R$ 51,63</w:t>
            </w:r>
          </w:p>
        </w:tc>
        <w:tc>
          <w:tcPr>
            <w:tcW w:w="845" w:type="dxa"/>
            <w:vAlign w:val="center"/>
          </w:tcPr>
          <w:p w14:paraId="3137128F" w14:textId="5097098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B87EF69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44DBA4A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5078" w:type="dxa"/>
            <w:vAlign w:val="center"/>
          </w:tcPr>
          <w:p w14:paraId="2081317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XANADU MUDA - Planta deve estar vigorosa, sem indícios de parasitas e fungos, com aproximadamente 20cm</w:t>
            </w:r>
          </w:p>
        </w:tc>
        <w:tc>
          <w:tcPr>
            <w:tcW w:w="851" w:type="dxa"/>
            <w:vAlign w:val="center"/>
          </w:tcPr>
          <w:p w14:paraId="1752D9A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073A89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50177E0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R$ 53,30</w:t>
            </w:r>
          </w:p>
        </w:tc>
        <w:tc>
          <w:tcPr>
            <w:tcW w:w="845" w:type="dxa"/>
            <w:vAlign w:val="center"/>
          </w:tcPr>
          <w:p w14:paraId="304B805B" w14:textId="4D54ECF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0974D76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08F86C8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73</w:t>
            </w:r>
          </w:p>
        </w:tc>
        <w:tc>
          <w:tcPr>
            <w:tcW w:w="5078" w:type="dxa"/>
            <w:vAlign w:val="center"/>
          </w:tcPr>
          <w:p w14:paraId="45527798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HELICONIA MUDA - Planta deve estar vigorosa, sem indícios de parasitas e fungos, com aproximadamente 1 mt.</w:t>
            </w:r>
          </w:p>
        </w:tc>
        <w:tc>
          <w:tcPr>
            <w:tcW w:w="851" w:type="dxa"/>
            <w:vAlign w:val="center"/>
          </w:tcPr>
          <w:p w14:paraId="07C2E20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A66F2C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15</w:t>
            </w:r>
          </w:p>
        </w:tc>
        <w:tc>
          <w:tcPr>
            <w:tcW w:w="992" w:type="dxa"/>
            <w:vAlign w:val="center"/>
          </w:tcPr>
          <w:p w14:paraId="3A7C7EE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R$ 51,52</w:t>
            </w:r>
          </w:p>
        </w:tc>
        <w:tc>
          <w:tcPr>
            <w:tcW w:w="845" w:type="dxa"/>
            <w:vAlign w:val="center"/>
          </w:tcPr>
          <w:p w14:paraId="551D501D" w14:textId="4E1280D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54B25950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27839B6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74</w:t>
            </w:r>
          </w:p>
        </w:tc>
        <w:tc>
          <w:tcPr>
            <w:tcW w:w="5078" w:type="dxa"/>
            <w:vAlign w:val="center"/>
          </w:tcPr>
          <w:p w14:paraId="023AE57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FILODENDRO MUDA - Planta deve estar vigorosa, sem indícios de parasitas e fungos, com aproximadamente 40cm</w:t>
            </w:r>
          </w:p>
        </w:tc>
        <w:tc>
          <w:tcPr>
            <w:tcW w:w="851" w:type="dxa"/>
            <w:vAlign w:val="center"/>
          </w:tcPr>
          <w:p w14:paraId="2882A1B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681960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2465B17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R$ 54,98</w:t>
            </w:r>
          </w:p>
        </w:tc>
        <w:tc>
          <w:tcPr>
            <w:tcW w:w="845" w:type="dxa"/>
            <w:vAlign w:val="center"/>
          </w:tcPr>
          <w:p w14:paraId="6C56B032" w14:textId="36E48C4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76DA87A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5919224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75</w:t>
            </w:r>
          </w:p>
        </w:tc>
        <w:tc>
          <w:tcPr>
            <w:tcW w:w="5078" w:type="dxa"/>
            <w:vAlign w:val="center"/>
          </w:tcPr>
          <w:p w14:paraId="01259E3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PACOVA MUDA - Planta deve estar vigorosa, sem indícios de parasitas e fungos, com aproximadamente 40cm</w:t>
            </w:r>
          </w:p>
        </w:tc>
        <w:tc>
          <w:tcPr>
            <w:tcW w:w="851" w:type="dxa"/>
            <w:vAlign w:val="center"/>
          </w:tcPr>
          <w:p w14:paraId="1B34752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67F680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20C7D557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R$ 54,97</w:t>
            </w:r>
          </w:p>
        </w:tc>
        <w:tc>
          <w:tcPr>
            <w:tcW w:w="845" w:type="dxa"/>
            <w:vAlign w:val="center"/>
          </w:tcPr>
          <w:p w14:paraId="2D502A25" w14:textId="78E7063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B2875B9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44E544C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5078" w:type="dxa"/>
            <w:vAlign w:val="center"/>
          </w:tcPr>
          <w:p w14:paraId="4B2482F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ORQUIDEA PHALAENOPSIS GRANDE COM FLOR - Planta com: 1 Orquídea; Celofane, Fita de Cetim para Festividades e Premiações.</w:t>
            </w:r>
          </w:p>
        </w:tc>
        <w:tc>
          <w:tcPr>
            <w:tcW w:w="851" w:type="dxa"/>
            <w:vAlign w:val="center"/>
          </w:tcPr>
          <w:p w14:paraId="52C2222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CA5819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4688F7C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R$ 78,60</w:t>
            </w:r>
          </w:p>
        </w:tc>
        <w:tc>
          <w:tcPr>
            <w:tcW w:w="845" w:type="dxa"/>
            <w:vAlign w:val="center"/>
          </w:tcPr>
          <w:p w14:paraId="6A5572F8" w14:textId="51E563AF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4376B03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0A392E0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77</w:t>
            </w:r>
          </w:p>
        </w:tc>
        <w:tc>
          <w:tcPr>
            <w:tcW w:w="5078" w:type="dxa"/>
            <w:vAlign w:val="center"/>
          </w:tcPr>
          <w:p w14:paraId="2ADD6E19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ORQUIDEA PHALAENOPSIS PEQUENA COM FLOR - Planta com: 1 Orquídea; Celofane, Fita de Cetim para Festividades e Premiações.</w:t>
            </w:r>
          </w:p>
        </w:tc>
        <w:tc>
          <w:tcPr>
            <w:tcW w:w="851" w:type="dxa"/>
            <w:vAlign w:val="center"/>
          </w:tcPr>
          <w:p w14:paraId="0BD589F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A1B0DF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AF2B364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R$ 59,98</w:t>
            </w:r>
          </w:p>
        </w:tc>
        <w:tc>
          <w:tcPr>
            <w:tcW w:w="845" w:type="dxa"/>
            <w:vAlign w:val="center"/>
          </w:tcPr>
          <w:p w14:paraId="6BD8B8D3" w14:textId="682E215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1B698D4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0D1155B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5078" w:type="dxa"/>
            <w:vAlign w:val="center"/>
          </w:tcPr>
          <w:p w14:paraId="0FCE6F9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ROSAS 12 BOTÕES - 12 Rosas Nacionais; com plantas ornamentais, Celofane, Fita de Cetim.</w:t>
            </w:r>
          </w:p>
        </w:tc>
        <w:tc>
          <w:tcPr>
            <w:tcW w:w="851" w:type="dxa"/>
            <w:vAlign w:val="center"/>
          </w:tcPr>
          <w:p w14:paraId="7D9C424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EA7AE1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31CF15A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R$ 237,00</w:t>
            </w:r>
          </w:p>
        </w:tc>
        <w:tc>
          <w:tcPr>
            <w:tcW w:w="845" w:type="dxa"/>
            <w:vAlign w:val="center"/>
          </w:tcPr>
          <w:p w14:paraId="707E8B65" w14:textId="4CC1EE9B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05389D3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1511CFA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5078" w:type="dxa"/>
            <w:vAlign w:val="center"/>
          </w:tcPr>
          <w:p w14:paraId="46733852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LIRIOS 12 UNIDADES - 12 Lírios cores diversas; com plantas ornamentais, Celofane, Fita de Cetim.</w:t>
            </w:r>
          </w:p>
        </w:tc>
        <w:tc>
          <w:tcPr>
            <w:tcW w:w="851" w:type="dxa"/>
            <w:vAlign w:val="center"/>
          </w:tcPr>
          <w:p w14:paraId="4D44726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55E6111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6299AB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R$ 322,78</w:t>
            </w:r>
          </w:p>
        </w:tc>
        <w:tc>
          <w:tcPr>
            <w:tcW w:w="845" w:type="dxa"/>
            <w:vAlign w:val="center"/>
          </w:tcPr>
          <w:p w14:paraId="3521E4CE" w14:textId="46EB8EA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EA32469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4FDB5F6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80</w:t>
            </w:r>
          </w:p>
        </w:tc>
        <w:tc>
          <w:tcPr>
            <w:tcW w:w="5078" w:type="dxa"/>
            <w:vAlign w:val="center"/>
          </w:tcPr>
          <w:p w14:paraId="5EF93B46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GIRASSOIS 6 UNIDADES - 6 Girassóis; com plantas ornamentais, Celofane, Fita de Cetim.</w:t>
            </w:r>
          </w:p>
        </w:tc>
        <w:tc>
          <w:tcPr>
            <w:tcW w:w="851" w:type="dxa"/>
            <w:vAlign w:val="center"/>
          </w:tcPr>
          <w:p w14:paraId="1A63CAE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16C4EB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314CF4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R$ 278,33</w:t>
            </w:r>
          </w:p>
        </w:tc>
        <w:tc>
          <w:tcPr>
            <w:tcW w:w="845" w:type="dxa"/>
            <w:vAlign w:val="center"/>
          </w:tcPr>
          <w:p w14:paraId="40606F85" w14:textId="55CC1DB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70C95975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63B89F4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5078" w:type="dxa"/>
            <w:vAlign w:val="center"/>
          </w:tcPr>
          <w:p w14:paraId="1CFFE95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ORQUIDEAS - 1 Orquídea; Celofane, Fita de Cetim.</w:t>
            </w:r>
          </w:p>
        </w:tc>
        <w:tc>
          <w:tcPr>
            <w:tcW w:w="851" w:type="dxa"/>
            <w:vAlign w:val="center"/>
          </w:tcPr>
          <w:p w14:paraId="20A8A08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0232BA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604F03A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R$ 361,27</w:t>
            </w:r>
          </w:p>
        </w:tc>
        <w:tc>
          <w:tcPr>
            <w:tcW w:w="845" w:type="dxa"/>
            <w:vAlign w:val="center"/>
          </w:tcPr>
          <w:p w14:paraId="524D0BC5" w14:textId="129CE427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EF1E815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7779D5F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82</w:t>
            </w:r>
          </w:p>
        </w:tc>
        <w:tc>
          <w:tcPr>
            <w:tcW w:w="5078" w:type="dxa"/>
            <w:vAlign w:val="center"/>
          </w:tcPr>
          <w:p w14:paraId="31E8A65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DO CAMPO - 1 Ramalhete de Flores do campo; com plantas ornamentais, Celofane, Fita de Cetim.</w:t>
            </w:r>
          </w:p>
        </w:tc>
        <w:tc>
          <w:tcPr>
            <w:tcW w:w="851" w:type="dxa"/>
            <w:vAlign w:val="center"/>
          </w:tcPr>
          <w:p w14:paraId="4541931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FB5E55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02C866A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R$ 283,01</w:t>
            </w:r>
          </w:p>
        </w:tc>
        <w:tc>
          <w:tcPr>
            <w:tcW w:w="845" w:type="dxa"/>
            <w:vAlign w:val="center"/>
          </w:tcPr>
          <w:p w14:paraId="472D4662" w14:textId="27E96A8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BA5672D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116144A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83</w:t>
            </w:r>
          </w:p>
        </w:tc>
        <w:tc>
          <w:tcPr>
            <w:tcW w:w="5078" w:type="dxa"/>
            <w:vAlign w:val="center"/>
          </w:tcPr>
          <w:p w14:paraId="190D8A40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ASTROMELIAS - 1 Ramalhete de Astromelias; Celofane, Fita de Cetim.</w:t>
            </w:r>
          </w:p>
        </w:tc>
        <w:tc>
          <w:tcPr>
            <w:tcW w:w="851" w:type="dxa"/>
            <w:vAlign w:val="center"/>
          </w:tcPr>
          <w:p w14:paraId="377D793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63A0F7A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14950A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R$ 286,67</w:t>
            </w:r>
          </w:p>
        </w:tc>
        <w:tc>
          <w:tcPr>
            <w:tcW w:w="845" w:type="dxa"/>
            <w:vAlign w:val="center"/>
          </w:tcPr>
          <w:p w14:paraId="64A7FD18" w14:textId="40A7DBD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2E0FB64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3373DA9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84</w:t>
            </w:r>
          </w:p>
        </w:tc>
        <w:tc>
          <w:tcPr>
            <w:tcW w:w="5078" w:type="dxa"/>
            <w:vAlign w:val="center"/>
          </w:tcPr>
          <w:p w14:paraId="3A014CD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GIPSOFILAS - 1 Ramalhete de Gipsófilas; Celofane, Fita de Cetim.</w:t>
            </w:r>
          </w:p>
        </w:tc>
        <w:tc>
          <w:tcPr>
            <w:tcW w:w="851" w:type="dxa"/>
            <w:vAlign w:val="center"/>
          </w:tcPr>
          <w:p w14:paraId="5EECFDB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4CE1EC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27EEB0B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R$ 226,71</w:t>
            </w:r>
          </w:p>
        </w:tc>
        <w:tc>
          <w:tcPr>
            <w:tcW w:w="845" w:type="dxa"/>
            <w:vAlign w:val="center"/>
          </w:tcPr>
          <w:p w14:paraId="4A0BD46B" w14:textId="02AA709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3932D16" w14:textId="77777777" w:rsidTr="00E557C5">
        <w:trPr>
          <w:trHeight w:val="411"/>
        </w:trPr>
        <w:tc>
          <w:tcPr>
            <w:tcW w:w="587" w:type="dxa"/>
            <w:vAlign w:val="center"/>
          </w:tcPr>
          <w:p w14:paraId="4C19021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85</w:t>
            </w:r>
          </w:p>
        </w:tc>
        <w:tc>
          <w:tcPr>
            <w:tcW w:w="5078" w:type="dxa"/>
            <w:vAlign w:val="center"/>
          </w:tcPr>
          <w:p w14:paraId="1718651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NATURAIS DE MARGARIDA - 1 Ramalhete de flores Margaridas naturais; Celofane, Fita de Cetim.</w:t>
            </w:r>
          </w:p>
        </w:tc>
        <w:tc>
          <w:tcPr>
            <w:tcW w:w="851" w:type="dxa"/>
            <w:vAlign w:val="center"/>
          </w:tcPr>
          <w:p w14:paraId="1DEC152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4F355A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2A9AA7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R$ 279,00</w:t>
            </w:r>
          </w:p>
        </w:tc>
        <w:tc>
          <w:tcPr>
            <w:tcW w:w="845" w:type="dxa"/>
            <w:vAlign w:val="center"/>
          </w:tcPr>
          <w:p w14:paraId="2B7BB31D" w14:textId="5FAD6F39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58929CE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00357EC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lastRenderedPageBreak/>
              <w:t>86</w:t>
            </w:r>
          </w:p>
        </w:tc>
        <w:tc>
          <w:tcPr>
            <w:tcW w:w="5078" w:type="dxa"/>
            <w:vAlign w:val="center"/>
          </w:tcPr>
          <w:p w14:paraId="5A1CF939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NATURAIS DE GERBERAS - 1 Ramalhete de Gérberas Naturais; Celofane, Fita de Cetim.</w:t>
            </w:r>
          </w:p>
        </w:tc>
        <w:tc>
          <w:tcPr>
            <w:tcW w:w="851" w:type="dxa"/>
            <w:vAlign w:val="center"/>
          </w:tcPr>
          <w:p w14:paraId="2491DBF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AAF9D6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E35F44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R$ 291,67</w:t>
            </w:r>
          </w:p>
        </w:tc>
        <w:tc>
          <w:tcPr>
            <w:tcW w:w="845" w:type="dxa"/>
            <w:vAlign w:val="center"/>
          </w:tcPr>
          <w:p w14:paraId="46E9E1D3" w14:textId="1B90C3E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3F6007C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4A15889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87</w:t>
            </w:r>
          </w:p>
        </w:tc>
        <w:tc>
          <w:tcPr>
            <w:tcW w:w="5078" w:type="dxa"/>
            <w:vAlign w:val="center"/>
          </w:tcPr>
          <w:p w14:paraId="6FFED76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NATURAIS BOCA DE LEÃO - 1 Ramalhete de Boca de Leão Natural; Celofane, Fita de Cetim.</w:t>
            </w:r>
          </w:p>
        </w:tc>
        <w:tc>
          <w:tcPr>
            <w:tcW w:w="851" w:type="dxa"/>
            <w:vAlign w:val="center"/>
          </w:tcPr>
          <w:p w14:paraId="1E9B6F0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BFE3D53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3836953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R$ 308,33</w:t>
            </w:r>
          </w:p>
        </w:tc>
        <w:tc>
          <w:tcPr>
            <w:tcW w:w="845" w:type="dxa"/>
            <w:vAlign w:val="center"/>
          </w:tcPr>
          <w:p w14:paraId="136C7CA2" w14:textId="1BB8A933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4019B2C" w14:textId="77777777" w:rsidTr="00E557C5">
        <w:trPr>
          <w:trHeight w:val="823"/>
        </w:trPr>
        <w:tc>
          <w:tcPr>
            <w:tcW w:w="587" w:type="dxa"/>
            <w:vAlign w:val="center"/>
          </w:tcPr>
          <w:p w14:paraId="4F7D604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88</w:t>
            </w:r>
          </w:p>
        </w:tc>
        <w:tc>
          <w:tcPr>
            <w:tcW w:w="5078" w:type="dxa"/>
            <w:vAlign w:val="center"/>
          </w:tcPr>
          <w:p w14:paraId="04E88B6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BUQUE DE FLORES NATURAIS CRISANTEMO E CRAVO - 1 Ramalhete de Crisântemo e Cravo Natural; Celofane, Fita de Cetim.</w:t>
            </w:r>
          </w:p>
        </w:tc>
        <w:tc>
          <w:tcPr>
            <w:tcW w:w="851" w:type="dxa"/>
            <w:vAlign w:val="center"/>
          </w:tcPr>
          <w:p w14:paraId="6839A67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6B51E1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D4F5A66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R$ 237,59</w:t>
            </w:r>
          </w:p>
        </w:tc>
        <w:tc>
          <w:tcPr>
            <w:tcW w:w="845" w:type="dxa"/>
            <w:vAlign w:val="center"/>
          </w:tcPr>
          <w:p w14:paraId="184BEE4C" w14:textId="163FBE0E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0CEDD141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3CAABE5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5078" w:type="dxa"/>
            <w:vAlign w:val="center"/>
          </w:tcPr>
          <w:p w14:paraId="4D9B1326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CERAMICA - TAMANHO P APROXIMADO 30CM DE ALTURA X 25CM DE DIÂMETRO.</w:t>
            </w:r>
          </w:p>
        </w:tc>
        <w:tc>
          <w:tcPr>
            <w:tcW w:w="851" w:type="dxa"/>
            <w:vAlign w:val="center"/>
          </w:tcPr>
          <w:p w14:paraId="513A810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4C74DCC8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3A46CC6F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R$ 78,16</w:t>
            </w:r>
          </w:p>
        </w:tc>
        <w:tc>
          <w:tcPr>
            <w:tcW w:w="845" w:type="dxa"/>
            <w:vAlign w:val="center"/>
          </w:tcPr>
          <w:p w14:paraId="491D87C1" w14:textId="266ADF3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6BD78DA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1A8171C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5078" w:type="dxa"/>
            <w:vAlign w:val="center"/>
          </w:tcPr>
          <w:p w14:paraId="185E312E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CERAMICA - TAMANHO M APROXIMADO 50CM DE ALTURA X 30CM DE DIÂMETRO.</w:t>
            </w:r>
          </w:p>
        </w:tc>
        <w:tc>
          <w:tcPr>
            <w:tcW w:w="851" w:type="dxa"/>
            <w:vAlign w:val="center"/>
          </w:tcPr>
          <w:p w14:paraId="70916F6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166AA286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13E9B0D8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R$ 95,30</w:t>
            </w:r>
          </w:p>
        </w:tc>
        <w:tc>
          <w:tcPr>
            <w:tcW w:w="845" w:type="dxa"/>
            <w:vAlign w:val="center"/>
          </w:tcPr>
          <w:p w14:paraId="073210DC" w14:textId="6D027A20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2F72EA99" w14:textId="77777777" w:rsidTr="00E557C5">
        <w:trPr>
          <w:trHeight w:val="623"/>
        </w:trPr>
        <w:tc>
          <w:tcPr>
            <w:tcW w:w="587" w:type="dxa"/>
            <w:vAlign w:val="center"/>
          </w:tcPr>
          <w:p w14:paraId="4DD20E2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91</w:t>
            </w:r>
          </w:p>
        </w:tc>
        <w:tc>
          <w:tcPr>
            <w:tcW w:w="5078" w:type="dxa"/>
            <w:vAlign w:val="center"/>
          </w:tcPr>
          <w:p w14:paraId="2D37ADB3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CERAMICA - TAMANHO G APROXIMADO 80CM DE ALTURA X 40CM DE DIÂMETRO.</w:t>
            </w:r>
          </w:p>
        </w:tc>
        <w:tc>
          <w:tcPr>
            <w:tcW w:w="851" w:type="dxa"/>
            <w:vAlign w:val="center"/>
          </w:tcPr>
          <w:p w14:paraId="4C0F7C6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925379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73D36FF4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R$ 116,79</w:t>
            </w:r>
          </w:p>
        </w:tc>
        <w:tc>
          <w:tcPr>
            <w:tcW w:w="845" w:type="dxa"/>
            <w:vAlign w:val="center"/>
          </w:tcPr>
          <w:p w14:paraId="117ACF64" w14:textId="13141776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950E327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669EBD0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92</w:t>
            </w:r>
          </w:p>
        </w:tc>
        <w:tc>
          <w:tcPr>
            <w:tcW w:w="5078" w:type="dxa"/>
            <w:vAlign w:val="center"/>
          </w:tcPr>
          <w:p w14:paraId="73672EB5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POLIETILENO - TAMANHO APROXIMADO 30CM DE ALTURA X 25CM DE DIÂMETRO.</w:t>
            </w:r>
          </w:p>
        </w:tc>
        <w:tc>
          <w:tcPr>
            <w:tcW w:w="851" w:type="dxa"/>
            <w:vAlign w:val="center"/>
          </w:tcPr>
          <w:p w14:paraId="5877D94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8D66410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23C97E4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R$ 50,60</w:t>
            </w:r>
          </w:p>
        </w:tc>
        <w:tc>
          <w:tcPr>
            <w:tcW w:w="845" w:type="dxa"/>
            <w:vAlign w:val="center"/>
          </w:tcPr>
          <w:p w14:paraId="03FF0434" w14:textId="04D4CAD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ADBA25D" w14:textId="77777777" w:rsidTr="00E557C5">
        <w:trPr>
          <w:trHeight w:val="623"/>
        </w:trPr>
        <w:tc>
          <w:tcPr>
            <w:tcW w:w="587" w:type="dxa"/>
            <w:vAlign w:val="center"/>
          </w:tcPr>
          <w:p w14:paraId="5F274C12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5078" w:type="dxa"/>
            <w:vAlign w:val="center"/>
          </w:tcPr>
          <w:p w14:paraId="3011CE4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POLIETILENO - TAMANHO APROXIMADO 50CM DE ALTURA X 40CM DE DIÂMETRO.</w:t>
            </w:r>
          </w:p>
        </w:tc>
        <w:tc>
          <w:tcPr>
            <w:tcW w:w="851" w:type="dxa"/>
            <w:vAlign w:val="center"/>
          </w:tcPr>
          <w:p w14:paraId="36233789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0165B87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74C1F041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R$ 61,09</w:t>
            </w:r>
          </w:p>
        </w:tc>
        <w:tc>
          <w:tcPr>
            <w:tcW w:w="845" w:type="dxa"/>
            <w:vAlign w:val="center"/>
          </w:tcPr>
          <w:p w14:paraId="4F2ADFE1" w14:textId="7276135C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4DB9404D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16F0ABA5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94</w:t>
            </w:r>
          </w:p>
        </w:tc>
        <w:tc>
          <w:tcPr>
            <w:tcW w:w="5078" w:type="dxa"/>
            <w:vAlign w:val="center"/>
          </w:tcPr>
          <w:p w14:paraId="4D6067CD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POLIETILENO - TAMANHO APROXIMADO 80CM DE ALTURA X 30CM DE DIÂMETRO.</w:t>
            </w:r>
          </w:p>
        </w:tc>
        <w:tc>
          <w:tcPr>
            <w:tcW w:w="851" w:type="dxa"/>
            <w:vAlign w:val="center"/>
          </w:tcPr>
          <w:p w14:paraId="067AF36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35D948CE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6BCAE71E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R$ 71,80</w:t>
            </w:r>
          </w:p>
        </w:tc>
        <w:tc>
          <w:tcPr>
            <w:tcW w:w="845" w:type="dxa"/>
            <w:vAlign w:val="center"/>
          </w:tcPr>
          <w:p w14:paraId="62115365" w14:textId="36D1A34A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3FA2631A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56E4B86A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078" w:type="dxa"/>
            <w:vAlign w:val="center"/>
          </w:tcPr>
          <w:p w14:paraId="1A1D7B1F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FIBRA - TAMANHO P APROXIMADO 30CM DE ALTURA X 25CM DE DIÂMETRO.</w:t>
            </w:r>
          </w:p>
        </w:tc>
        <w:tc>
          <w:tcPr>
            <w:tcW w:w="851" w:type="dxa"/>
            <w:vAlign w:val="center"/>
          </w:tcPr>
          <w:p w14:paraId="7809166C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0FAE15F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248E3BFD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R$ 89,95</w:t>
            </w:r>
          </w:p>
        </w:tc>
        <w:tc>
          <w:tcPr>
            <w:tcW w:w="845" w:type="dxa"/>
            <w:vAlign w:val="center"/>
          </w:tcPr>
          <w:p w14:paraId="7FA031C6" w14:textId="237212E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149F672C" w14:textId="77777777" w:rsidTr="00E557C5">
        <w:trPr>
          <w:trHeight w:val="623"/>
        </w:trPr>
        <w:tc>
          <w:tcPr>
            <w:tcW w:w="587" w:type="dxa"/>
            <w:vAlign w:val="center"/>
          </w:tcPr>
          <w:p w14:paraId="53C0C51F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96</w:t>
            </w:r>
          </w:p>
        </w:tc>
        <w:tc>
          <w:tcPr>
            <w:tcW w:w="5078" w:type="dxa"/>
            <w:vAlign w:val="center"/>
          </w:tcPr>
          <w:p w14:paraId="16A4778B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POLIETILENO - TAMANHO M APROXIMADO 50CM DE ALTURA X 30CM DE DIÂMETRO.</w:t>
            </w:r>
          </w:p>
        </w:tc>
        <w:tc>
          <w:tcPr>
            <w:tcW w:w="851" w:type="dxa"/>
            <w:vAlign w:val="center"/>
          </w:tcPr>
          <w:p w14:paraId="3E8ADB2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007125B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5A581210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R$ 57,97</w:t>
            </w:r>
          </w:p>
        </w:tc>
        <w:tc>
          <w:tcPr>
            <w:tcW w:w="845" w:type="dxa"/>
            <w:vAlign w:val="center"/>
          </w:tcPr>
          <w:p w14:paraId="7FB9C3F4" w14:textId="6A4B99D4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  <w:tr w:rsidR="00E557C5" w:rsidRPr="00567B59" w14:paraId="62E258AC" w14:textId="77777777" w:rsidTr="00E557C5">
        <w:trPr>
          <w:trHeight w:val="611"/>
        </w:trPr>
        <w:tc>
          <w:tcPr>
            <w:tcW w:w="587" w:type="dxa"/>
            <w:vAlign w:val="center"/>
          </w:tcPr>
          <w:p w14:paraId="4245BC74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5078" w:type="dxa"/>
            <w:vAlign w:val="center"/>
          </w:tcPr>
          <w:p w14:paraId="3C5104C7" w14:textId="77777777" w:rsidR="002570E2" w:rsidRPr="00567B59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hAnsi="Arial" w:cs="Arial"/>
                <w:sz w:val="18"/>
                <w:szCs w:val="18"/>
              </w:rPr>
              <w:t>VASO DE POLIETILENO - TAMANHO APROXIMADO 80CM DE ALTURA X 40CM DE DIÂMETRO.</w:t>
            </w:r>
          </w:p>
        </w:tc>
        <w:tc>
          <w:tcPr>
            <w:tcW w:w="851" w:type="dxa"/>
            <w:vAlign w:val="center"/>
          </w:tcPr>
          <w:p w14:paraId="0B310C21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Un.</w:t>
            </w:r>
          </w:p>
        </w:tc>
        <w:tc>
          <w:tcPr>
            <w:tcW w:w="709" w:type="dxa"/>
            <w:vAlign w:val="center"/>
          </w:tcPr>
          <w:p w14:paraId="73AB0C8D" w14:textId="77777777" w:rsidR="002570E2" w:rsidRPr="00567B59" w:rsidRDefault="002570E2" w:rsidP="002570E2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567B59">
              <w:rPr>
                <w:rFonts w:ascii="Arial" w:eastAsia="Century Gothic" w:hAnsi="Arial" w:cs="Arial"/>
                <w:sz w:val="18"/>
                <w:szCs w:val="18"/>
              </w:rPr>
              <w:t>10</w:t>
            </w:r>
          </w:p>
        </w:tc>
        <w:tc>
          <w:tcPr>
            <w:tcW w:w="992" w:type="dxa"/>
            <w:vAlign w:val="center"/>
          </w:tcPr>
          <w:p w14:paraId="040D70C4" w14:textId="77777777" w:rsidR="002570E2" w:rsidRPr="00855485" w:rsidRDefault="002570E2" w:rsidP="002570E2">
            <w:pPr>
              <w:tabs>
                <w:tab w:val="left" w:pos="3690"/>
              </w:tabs>
              <w:rPr>
                <w:rFonts w:ascii="Arial" w:eastAsia="Century Gothic" w:hAnsi="Arial" w:cs="Arial"/>
                <w:sz w:val="16"/>
                <w:szCs w:val="16"/>
              </w:rPr>
            </w:pPr>
            <w:r w:rsidRPr="00855485">
              <w:rPr>
                <w:rFonts w:ascii="Arial" w:hAnsi="Arial" w:cs="Arial"/>
                <w:color w:val="000000"/>
                <w:sz w:val="16"/>
                <w:szCs w:val="16"/>
              </w:rPr>
              <w:t>R$ 70,13</w:t>
            </w:r>
          </w:p>
        </w:tc>
        <w:tc>
          <w:tcPr>
            <w:tcW w:w="845" w:type="dxa"/>
            <w:vAlign w:val="center"/>
          </w:tcPr>
          <w:p w14:paraId="12ABC647" w14:textId="71595485" w:rsidR="002570E2" w:rsidRPr="00E557C5" w:rsidRDefault="002570E2" w:rsidP="00E557C5">
            <w:pPr>
              <w:tabs>
                <w:tab w:val="left" w:pos="3690"/>
              </w:tabs>
              <w:jc w:val="center"/>
              <w:rPr>
                <w:rFonts w:ascii="Arial" w:eastAsia="Century Gothic" w:hAnsi="Arial" w:cs="Arial"/>
                <w:sz w:val="18"/>
                <w:szCs w:val="18"/>
              </w:rPr>
            </w:pPr>
            <w:r w:rsidRPr="00E557C5">
              <w:rPr>
                <w:rFonts w:ascii="Arial" w:eastAsia="Century Gothic" w:hAnsi="Arial" w:cs="Arial"/>
                <w:sz w:val="18"/>
                <w:szCs w:val="18"/>
              </w:rPr>
              <w:t>(  ) Sim</w:t>
            </w:r>
            <w:r w:rsidRPr="00E557C5">
              <w:rPr>
                <w:rFonts w:ascii="Arial" w:eastAsia="Century Gothic" w:hAnsi="Arial" w:cs="Arial"/>
                <w:sz w:val="18"/>
                <w:szCs w:val="18"/>
              </w:rPr>
              <w:br/>
              <w:t>(  ) Não</w:t>
            </w:r>
          </w:p>
        </w:tc>
      </w:tr>
    </w:tbl>
    <w:p w14:paraId="42676B1E" w14:textId="148540A8" w:rsidR="00BB01A6" w:rsidRDefault="00BB01A6" w:rsidP="00A40A0F">
      <w:pPr>
        <w:jc w:val="both"/>
        <w:rPr>
          <w:rFonts w:ascii="Arial" w:hAnsi="Arial" w:cs="Arial"/>
          <w:sz w:val="22"/>
          <w:szCs w:val="22"/>
        </w:rPr>
      </w:pPr>
    </w:p>
    <w:p w14:paraId="50E4EF2F" w14:textId="77777777" w:rsidR="00A40A0F" w:rsidRPr="00A40A0F" w:rsidRDefault="00A40A0F" w:rsidP="00A40A0F">
      <w:pPr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A40A0F">
        <w:rPr>
          <w:rFonts w:ascii="Arial" w:hAnsi="Arial" w:cs="Arial"/>
          <w:b/>
          <w:bCs/>
          <w:sz w:val="22"/>
          <w:szCs w:val="22"/>
        </w:rPr>
        <w:t>NOME E CONTATO DO PREPOSTO:</w:t>
      </w:r>
    </w:p>
    <w:p w14:paraId="79B8C70C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Nome:</w:t>
      </w:r>
    </w:p>
    <w:p w14:paraId="40B9038E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E-mail:</w:t>
      </w:r>
    </w:p>
    <w:p w14:paraId="14CA4384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Telefone/Celular:</w:t>
      </w:r>
    </w:p>
    <w:p w14:paraId="2E8CEC21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F4B8B45" w14:textId="77777777" w:rsidR="00A40A0F" w:rsidRPr="00A40A0F" w:rsidRDefault="00A40A0F" w:rsidP="00A40A0F">
      <w:pPr>
        <w:numPr>
          <w:ilvl w:val="0"/>
          <w:numId w:val="33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A40A0F">
        <w:rPr>
          <w:rFonts w:ascii="Arial" w:hAnsi="Arial" w:cs="Arial"/>
          <w:b/>
          <w:bCs/>
          <w:sz w:val="22"/>
          <w:szCs w:val="22"/>
        </w:rPr>
        <w:t>DADOS BANCÁRIOS:</w:t>
      </w:r>
    </w:p>
    <w:p w14:paraId="402ADBBD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Banco:</w:t>
      </w:r>
    </w:p>
    <w:p w14:paraId="473CBD4C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Agência:</w:t>
      </w:r>
    </w:p>
    <w:p w14:paraId="0036EC12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Conta</w:t>
      </w:r>
    </w:p>
    <w:p w14:paraId="560B31C0" w14:textId="77777777" w:rsidR="00A40A0F" w:rsidRPr="00A40A0F" w:rsidRDefault="00A40A0F" w:rsidP="00A40A0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Tipo:</w:t>
      </w:r>
    </w:p>
    <w:p w14:paraId="068069F9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76E2172" w14:textId="77777777" w:rsidR="00A40A0F" w:rsidRPr="00A40A0F" w:rsidRDefault="00A40A0F" w:rsidP="00A40A0F">
      <w:pPr>
        <w:numPr>
          <w:ilvl w:val="0"/>
          <w:numId w:val="3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b/>
          <w:sz w:val="22"/>
          <w:szCs w:val="22"/>
        </w:rPr>
        <w:t>DECLARAMOS</w:t>
      </w:r>
      <w:r w:rsidRPr="00A40A0F">
        <w:rPr>
          <w:rFonts w:ascii="Arial" w:hAnsi="Arial" w:cs="Arial"/>
          <w:sz w:val="22"/>
          <w:szCs w:val="22"/>
        </w:rPr>
        <w:t>, sob as penas da lei, que:</w:t>
      </w:r>
    </w:p>
    <w:p w14:paraId="2705B76E" w14:textId="77777777" w:rsidR="00A40A0F" w:rsidRPr="00A40A0F" w:rsidRDefault="00A40A0F" w:rsidP="00A40A0F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215AC676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Recebemos os documentos que compõem o Edital e tomamos conhecimento de todas as informações e condições para o cumprimento das obrigações objeto deste credenciamento, bem como de todas as especificações contidas na minuta do futuro credenciamento a ser assinado e que as aceitamos de forma incondicional;</w:t>
      </w:r>
    </w:p>
    <w:p w14:paraId="327C6BFE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6A47C1EB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As informações prestadas neste pedido de credenciamento são verdadeiras, bem como que concordamos com os termos do edital e seus anexos;</w:t>
      </w:r>
    </w:p>
    <w:p w14:paraId="5DE73B9F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0AE72825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lastRenderedPageBreak/>
        <w:t>- Temos ciência da obrigatoriedade de declarar qualquer fato superveniente impeditivo do credenciamento;</w:t>
      </w:r>
    </w:p>
    <w:p w14:paraId="60FBBDB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34A966F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Que possuímos condições de cumprir as exigências mínimas, para realização dos serviços a serem prestados, no que se refere aos recursos físicos e tecnológicos;</w:t>
      </w:r>
    </w:p>
    <w:p w14:paraId="61DF59D5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50862D40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- Declaro, nos termos do art. 63, § 1º, da Lei nº 14.133/2021, que esta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proposta;</w:t>
      </w:r>
    </w:p>
    <w:p w14:paraId="4682C72B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</w:p>
    <w:p w14:paraId="221F8B13" w14:textId="77777777" w:rsidR="00A40A0F" w:rsidRPr="00A40A0F" w:rsidRDefault="00A40A0F" w:rsidP="00A40A0F">
      <w:pPr>
        <w:jc w:val="both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Por fim, vimos requerer, mediante o presente, o credenciamento, em conformidade com o Edital divulgado pela Prefeitura Municipal de Sidrolândia/MS, juntando a documentação de habilitação exigida.</w:t>
      </w:r>
    </w:p>
    <w:p w14:paraId="2F271233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</w:p>
    <w:p w14:paraId="08F1EE25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Local/data</w:t>
      </w:r>
    </w:p>
    <w:p w14:paraId="4449BD16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</w:p>
    <w:p w14:paraId="5BE7BEF2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______________________________________________</w:t>
      </w:r>
    </w:p>
    <w:p w14:paraId="64952E77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Nome e Assinatura do representante legal da empresa</w:t>
      </w:r>
    </w:p>
    <w:p w14:paraId="4A24824B" w14:textId="77777777" w:rsidR="00A40A0F" w:rsidRPr="00A40A0F" w:rsidRDefault="00A40A0F" w:rsidP="00A40A0F">
      <w:pPr>
        <w:jc w:val="center"/>
        <w:rPr>
          <w:rFonts w:ascii="Arial" w:hAnsi="Arial" w:cs="Arial"/>
          <w:sz w:val="22"/>
          <w:szCs w:val="22"/>
        </w:rPr>
      </w:pPr>
      <w:r w:rsidRPr="00A40A0F">
        <w:rPr>
          <w:rFonts w:ascii="Arial" w:hAnsi="Arial" w:cs="Arial"/>
          <w:sz w:val="22"/>
          <w:szCs w:val="22"/>
        </w:rPr>
        <w:t>Carimbo de CNPJ</w:t>
      </w:r>
    </w:p>
    <w:p w14:paraId="2CB9835E" w14:textId="459E50F4" w:rsidR="00A40A0F" w:rsidRPr="00A40A0F" w:rsidRDefault="00A40A0F" w:rsidP="00A40A0F">
      <w:pPr>
        <w:rPr>
          <w:rFonts w:ascii="Arial" w:hAnsi="Arial" w:cs="Arial"/>
          <w:sz w:val="22"/>
          <w:szCs w:val="22"/>
        </w:rPr>
      </w:pPr>
    </w:p>
    <w:sectPr w:rsidR="00A40A0F" w:rsidRPr="00A40A0F" w:rsidSect="00CA6F7C">
      <w:headerReference w:type="default" r:id="rId11"/>
      <w:footerReference w:type="default" r:id="rId12"/>
      <w:type w:val="continuous"/>
      <w:pgSz w:w="11907" w:h="16840" w:code="9"/>
      <w:pgMar w:top="1701" w:right="1134" w:bottom="1134" w:left="1701" w:header="28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2483A" w14:textId="77777777" w:rsidR="00981C1D" w:rsidRDefault="00981C1D" w:rsidP="000835AD">
      <w:r>
        <w:separator/>
      </w:r>
    </w:p>
  </w:endnote>
  <w:endnote w:type="continuationSeparator" w:id="0">
    <w:p w14:paraId="2471DE72" w14:textId="77777777" w:rsidR="00981C1D" w:rsidRDefault="00981C1D" w:rsidP="0008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Bold">
    <w:altName w:val="Times New Roman"/>
    <w:panose1 w:val="00000000000000000000"/>
    <w:charset w:val="00"/>
    <w:family w:val="roman"/>
    <w:notTrueType/>
    <w:pitch w:val="default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T Walsheim Pro Condensed Bold">
    <w:altName w:val="Courier New"/>
    <w:charset w:val="00"/>
    <w:family w:val="auto"/>
    <w:pitch w:val="default"/>
    <w:sig w:usb0="00000000" w:usb1="00000000" w:usb2="00000000" w:usb3="00000000" w:csb0="00000097" w:csb1="00000000"/>
  </w:font>
  <w:font w:name="DM Sans 18pt SemiBold">
    <w:altName w:val="Times New Roman"/>
    <w:charset w:val="00"/>
    <w:family w:val="auto"/>
    <w:pitch w:val="default"/>
    <w:sig w:usb0="00000000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611A1" w14:textId="77777777" w:rsidR="00783927" w:rsidRPr="00150DD3" w:rsidRDefault="00783927" w:rsidP="00CF0B4B">
    <w:pPr>
      <w:pStyle w:val="Rodap"/>
      <w:jc w:val="center"/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</w:pPr>
    <w:r w:rsidRPr="00150DD3"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  <w:t>PREFEITURA MUNICIPAL DE SIDROLÂNDIA</w:t>
    </w:r>
  </w:p>
  <w:p w14:paraId="56EB23F8" w14:textId="258AB577" w:rsidR="00783927" w:rsidRPr="00CF0B4B" w:rsidRDefault="00783927" w:rsidP="00CF0B4B">
    <w:pPr>
      <w:pStyle w:val="Rodap"/>
      <w:jc w:val="center"/>
      <w:rPr>
        <w:rFonts w:ascii="DM Sans 18pt SemiBold" w:hAnsi="DM Sans 18pt SemiBold"/>
        <w:sz w:val="24"/>
        <w:szCs w:val="24"/>
      </w:rPr>
    </w:pP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75CDB" w14:textId="77777777" w:rsidR="00981C1D" w:rsidRDefault="00981C1D" w:rsidP="000835AD">
      <w:r>
        <w:separator/>
      </w:r>
    </w:p>
  </w:footnote>
  <w:footnote w:type="continuationSeparator" w:id="0">
    <w:p w14:paraId="36D959AE" w14:textId="77777777" w:rsidR="00981C1D" w:rsidRDefault="00981C1D" w:rsidP="0008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77ACCA" w14:textId="1270DEA5" w:rsidR="00783927" w:rsidRDefault="0078392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507B36CD" wp14:editId="6AB9ACE9">
          <wp:simplePos x="0" y="0"/>
          <wp:positionH relativeFrom="column">
            <wp:posOffset>762662</wp:posOffset>
          </wp:positionH>
          <wp:positionV relativeFrom="page">
            <wp:posOffset>166011</wp:posOffset>
          </wp:positionV>
          <wp:extent cx="3749040" cy="676275"/>
          <wp:effectExtent l="0" t="0" r="3810" b="9525"/>
          <wp:wrapNone/>
          <wp:docPr id="2" name="Imagem 2" descr="Secretaria de Administr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ecretaria de Administr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9040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ABAC3" w14:textId="20E87F85" w:rsidR="00783927" w:rsidRPr="00A20CA7" w:rsidRDefault="00783927" w:rsidP="001541E9">
    <w:pPr>
      <w:pStyle w:val="Cabealho"/>
      <w:ind w:left="-1701" w:right="-1134"/>
      <w:jc w:val="center"/>
      <w:rPr>
        <w:color w:val="008000"/>
        <w:sz w:val="10"/>
        <w:szCs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B500E"/>
    <w:multiLevelType w:val="multilevel"/>
    <w:tmpl w:val="02805B34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5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1">
    <w:nsid w:val="05CF1750"/>
    <w:multiLevelType w:val="hybridMultilevel"/>
    <w:tmpl w:val="B9CA1E52"/>
    <w:lvl w:ilvl="0" w:tplc="7E4EDFDE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34438"/>
    <w:multiLevelType w:val="hybridMultilevel"/>
    <w:tmpl w:val="A1107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11341"/>
    <w:multiLevelType w:val="multilevel"/>
    <w:tmpl w:val="61FA35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2A0197"/>
    <w:multiLevelType w:val="hybridMultilevel"/>
    <w:tmpl w:val="57105860"/>
    <w:lvl w:ilvl="0" w:tplc="34DE9272">
      <w:start w:val="1"/>
      <w:numFmt w:val="upperRoman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310034A"/>
    <w:multiLevelType w:val="hybridMultilevel"/>
    <w:tmpl w:val="438E0BF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3E22141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F392B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53F337B"/>
    <w:multiLevelType w:val="multilevel"/>
    <w:tmpl w:val="463A8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577359C"/>
    <w:multiLevelType w:val="hybridMultilevel"/>
    <w:tmpl w:val="771E3E0A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8C7AAD3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41315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2F8A04C2"/>
    <w:multiLevelType w:val="hybridMultilevel"/>
    <w:tmpl w:val="563E1FE2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3733611C"/>
    <w:multiLevelType w:val="hybridMultilevel"/>
    <w:tmpl w:val="52A4D67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E6821"/>
    <w:multiLevelType w:val="multilevel"/>
    <w:tmpl w:val="AD5E98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1F3919"/>
    <w:multiLevelType w:val="multilevel"/>
    <w:tmpl w:val="6A44481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4">
    <w:nsid w:val="3CE601D8"/>
    <w:multiLevelType w:val="multilevel"/>
    <w:tmpl w:val="054A2A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BE97DC7"/>
    <w:multiLevelType w:val="hybridMultilevel"/>
    <w:tmpl w:val="3A16E78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E997B1F"/>
    <w:multiLevelType w:val="hybridMultilevel"/>
    <w:tmpl w:val="DD8613DC"/>
    <w:lvl w:ilvl="0" w:tplc="FFFFFFFF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E196D0F0">
      <w:start w:val="1"/>
      <w:numFmt w:val="decimal"/>
      <w:lvlText w:val="%3."/>
      <w:lvlJc w:val="right"/>
      <w:pPr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565AD"/>
    <w:multiLevelType w:val="multilevel"/>
    <w:tmpl w:val="D304E39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8796C0A"/>
    <w:multiLevelType w:val="hybridMultilevel"/>
    <w:tmpl w:val="004A8470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5B8EBDE2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44853"/>
    <w:multiLevelType w:val="hybridMultilevel"/>
    <w:tmpl w:val="09E62790"/>
    <w:lvl w:ilvl="0" w:tplc="64E893E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F0AB2"/>
    <w:multiLevelType w:val="hybridMultilevel"/>
    <w:tmpl w:val="EE6685F0"/>
    <w:lvl w:ilvl="0" w:tplc="8C7AAD3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476709"/>
    <w:multiLevelType w:val="hybridMultilevel"/>
    <w:tmpl w:val="2A0A09FC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2">
    <w:nsid w:val="64765761"/>
    <w:multiLevelType w:val="hybridMultilevel"/>
    <w:tmpl w:val="7F905E66"/>
    <w:lvl w:ilvl="0" w:tplc="2A821E6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ACF5608"/>
    <w:multiLevelType w:val="multilevel"/>
    <w:tmpl w:val="56042EB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BCD54F2"/>
    <w:multiLevelType w:val="hybridMultilevel"/>
    <w:tmpl w:val="E27A280E"/>
    <w:lvl w:ilvl="0" w:tplc="5CC09E78">
      <w:start w:val="1"/>
      <w:numFmt w:val="lowerLetter"/>
      <w:lvlText w:val="%1)"/>
      <w:lvlJc w:val="left"/>
      <w:pPr>
        <w:ind w:left="1674" w:hanging="5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C542612"/>
    <w:multiLevelType w:val="hybridMultilevel"/>
    <w:tmpl w:val="E654D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22EF4"/>
    <w:multiLevelType w:val="multilevel"/>
    <w:tmpl w:val="A344D75E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2A85E22"/>
    <w:multiLevelType w:val="multilevel"/>
    <w:tmpl w:val="E19E2908"/>
    <w:lvl w:ilvl="0">
      <w:start w:val="9"/>
      <w:numFmt w:val="decimal"/>
      <w:lvlText w:val="%1"/>
      <w:lvlJc w:val="left"/>
      <w:pPr>
        <w:ind w:left="360" w:hanging="360"/>
      </w:pPr>
      <w:rPr>
        <w:rFonts w:cstheme="minorHAnsi" w:hint="default"/>
        <w:b/>
        <w:bCs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HAnsi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HAnsi" w:hint="default"/>
        <w:b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</w:abstractNum>
  <w:abstractNum w:abstractNumId="28">
    <w:nsid w:val="73861FE6"/>
    <w:multiLevelType w:val="multilevel"/>
    <w:tmpl w:val="6D4A344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29">
    <w:nsid w:val="79EA5893"/>
    <w:multiLevelType w:val="multilevel"/>
    <w:tmpl w:val="AB7C2B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B013B74"/>
    <w:multiLevelType w:val="hybridMultilevel"/>
    <w:tmpl w:val="7E7033E4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32E4AB50">
      <w:start w:val="1"/>
      <w:numFmt w:val="decimal"/>
      <w:lvlText w:val="%3."/>
      <w:lvlJc w:val="righ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E35CFD"/>
    <w:multiLevelType w:val="hybridMultilevel"/>
    <w:tmpl w:val="36E0AFFE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46F0D"/>
    <w:multiLevelType w:val="hybridMultilevel"/>
    <w:tmpl w:val="6AA26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25"/>
  </w:num>
  <w:num w:numId="5">
    <w:abstractNumId w:val="7"/>
  </w:num>
  <w:num w:numId="6">
    <w:abstractNumId w:val="2"/>
  </w:num>
  <w:num w:numId="7">
    <w:abstractNumId w:val="21"/>
  </w:num>
  <w:num w:numId="8">
    <w:abstractNumId w:val="24"/>
  </w:num>
  <w:num w:numId="9">
    <w:abstractNumId w:val="22"/>
  </w:num>
  <w:num w:numId="10">
    <w:abstractNumId w:val="4"/>
  </w:num>
  <w:num w:numId="11">
    <w:abstractNumId w:val="1"/>
  </w:num>
  <w:num w:numId="12">
    <w:abstractNumId w:val="16"/>
  </w:num>
  <w:num w:numId="13">
    <w:abstractNumId w:val="26"/>
  </w:num>
  <w:num w:numId="14">
    <w:abstractNumId w:val="27"/>
  </w:num>
  <w:num w:numId="15">
    <w:abstractNumId w:val="0"/>
  </w:num>
  <w:num w:numId="16">
    <w:abstractNumId w:val="12"/>
  </w:num>
  <w:num w:numId="17">
    <w:abstractNumId w:val="28"/>
  </w:num>
  <w:num w:numId="18">
    <w:abstractNumId w:val="3"/>
  </w:num>
  <w:num w:numId="19">
    <w:abstractNumId w:val="20"/>
  </w:num>
  <w:num w:numId="20">
    <w:abstractNumId w:val="18"/>
  </w:num>
  <w:num w:numId="21">
    <w:abstractNumId w:val="31"/>
  </w:num>
  <w:num w:numId="22">
    <w:abstractNumId w:val="23"/>
  </w:num>
  <w:num w:numId="23">
    <w:abstractNumId w:val="14"/>
  </w:num>
  <w:num w:numId="24">
    <w:abstractNumId w:val="11"/>
  </w:num>
  <w:num w:numId="25">
    <w:abstractNumId w:val="8"/>
  </w:num>
  <w:num w:numId="26">
    <w:abstractNumId w:val="5"/>
  </w:num>
  <w:num w:numId="27">
    <w:abstractNumId w:val="9"/>
  </w:num>
  <w:num w:numId="28">
    <w:abstractNumId w:val="6"/>
  </w:num>
  <w:num w:numId="29">
    <w:abstractNumId w:val="30"/>
  </w:num>
  <w:num w:numId="30">
    <w:abstractNumId w:val="13"/>
  </w:num>
  <w:num w:numId="31">
    <w:abstractNumId w:val="17"/>
  </w:num>
  <w:num w:numId="32">
    <w:abstractNumId w:val="2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68"/>
    <w:rsid w:val="000020B4"/>
    <w:rsid w:val="00002697"/>
    <w:rsid w:val="00011812"/>
    <w:rsid w:val="0001197E"/>
    <w:rsid w:val="0001591E"/>
    <w:rsid w:val="00024983"/>
    <w:rsid w:val="000271AF"/>
    <w:rsid w:val="000325B1"/>
    <w:rsid w:val="00033708"/>
    <w:rsid w:val="0003399D"/>
    <w:rsid w:val="00034DC7"/>
    <w:rsid w:val="000352DB"/>
    <w:rsid w:val="000422F9"/>
    <w:rsid w:val="000429FF"/>
    <w:rsid w:val="000432DE"/>
    <w:rsid w:val="0004417B"/>
    <w:rsid w:val="00044DA0"/>
    <w:rsid w:val="00045D88"/>
    <w:rsid w:val="00047045"/>
    <w:rsid w:val="00047653"/>
    <w:rsid w:val="00051B7E"/>
    <w:rsid w:val="00054FA5"/>
    <w:rsid w:val="00056584"/>
    <w:rsid w:val="00060211"/>
    <w:rsid w:val="00060365"/>
    <w:rsid w:val="00061749"/>
    <w:rsid w:val="00064B03"/>
    <w:rsid w:val="00065BDC"/>
    <w:rsid w:val="0007251A"/>
    <w:rsid w:val="00074EA6"/>
    <w:rsid w:val="000751A0"/>
    <w:rsid w:val="00076864"/>
    <w:rsid w:val="00081514"/>
    <w:rsid w:val="000835AD"/>
    <w:rsid w:val="00083E11"/>
    <w:rsid w:val="000842FF"/>
    <w:rsid w:val="00084988"/>
    <w:rsid w:val="000879B8"/>
    <w:rsid w:val="00095081"/>
    <w:rsid w:val="000A017B"/>
    <w:rsid w:val="000A2721"/>
    <w:rsid w:val="000A3C9D"/>
    <w:rsid w:val="000A4EE3"/>
    <w:rsid w:val="000A786C"/>
    <w:rsid w:val="000A799C"/>
    <w:rsid w:val="000B02F9"/>
    <w:rsid w:val="000B1786"/>
    <w:rsid w:val="000B3A8A"/>
    <w:rsid w:val="000B643F"/>
    <w:rsid w:val="000B76C9"/>
    <w:rsid w:val="000C3891"/>
    <w:rsid w:val="000C5A19"/>
    <w:rsid w:val="000C6CCC"/>
    <w:rsid w:val="000D4F6A"/>
    <w:rsid w:val="000D5265"/>
    <w:rsid w:val="000D5A18"/>
    <w:rsid w:val="000D75D8"/>
    <w:rsid w:val="000E01CE"/>
    <w:rsid w:val="000E2EE9"/>
    <w:rsid w:val="000E3FA9"/>
    <w:rsid w:val="000E70C6"/>
    <w:rsid w:val="000E7B6E"/>
    <w:rsid w:val="000F08EE"/>
    <w:rsid w:val="000F3847"/>
    <w:rsid w:val="000F6144"/>
    <w:rsid w:val="00100543"/>
    <w:rsid w:val="00105942"/>
    <w:rsid w:val="00107342"/>
    <w:rsid w:val="00111206"/>
    <w:rsid w:val="00113CC9"/>
    <w:rsid w:val="001140DE"/>
    <w:rsid w:val="00114D25"/>
    <w:rsid w:val="00116779"/>
    <w:rsid w:val="00117CEB"/>
    <w:rsid w:val="001268E6"/>
    <w:rsid w:val="00130C5A"/>
    <w:rsid w:val="00131526"/>
    <w:rsid w:val="001318A1"/>
    <w:rsid w:val="00131E89"/>
    <w:rsid w:val="001320A5"/>
    <w:rsid w:val="001332BF"/>
    <w:rsid w:val="001353F5"/>
    <w:rsid w:val="00136ED5"/>
    <w:rsid w:val="00141571"/>
    <w:rsid w:val="00142CD9"/>
    <w:rsid w:val="00144CAF"/>
    <w:rsid w:val="00144D1D"/>
    <w:rsid w:val="00145241"/>
    <w:rsid w:val="00146A0E"/>
    <w:rsid w:val="00147EF9"/>
    <w:rsid w:val="00151D4B"/>
    <w:rsid w:val="001523CB"/>
    <w:rsid w:val="001541E9"/>
    <w:rsid w:val="00155062"/>
    <w:rsid w:val="001629C9"/>
    <w:rsid w:val="001638B4"/>
    <w:rsid w:val="0016552C"/>
    <w:rsid w:val="0016767E"/>
    <w:rsid w:val="00167A7B"/>
    <w:rsid w:val="00171774"/>
    <w:rsid w:val="00171F5F"/>
    <w:rsid w:val="00173EB8"/>
    <w:rsid w:val="001838CA"/>
    <w:rsid w:val="00183D54"/>
    <w:rsid w:val="00183FC9"/>
    <w:rsid w:val="001842BA"/>
    <w:rsid w:val="00186825"/>
    <w:rsid w:val="0019071F"/>
    <w:rsid w:val="00190A2A"/>
    <w:rsid w:val="00190CEC"/>
    <w:rsid w:val="001964E1"/>
    <w:rsid w:val="001A4868"/>
    <w:rsid w:val="001A5F68"/>
    <w:rsid w:val="001A7FAC"/>
    <w:rsid w:val="001B174A"/>
    <w:rsid w:val="001B3ECF"/>
    <w:rsid w:val="001C46C2"/>
    <w:rsid w:val="001C5CE8"/>
    <w:rsid w:val="001D14CC"/>
    <w:rsid w:val="001D3FC5"/>
    <w:rsid w:val="001D51F3"/>
    <w:rsid w:val="001E048C"/>
    <w:rsid w:val="001E17BE"/>
    <w:rsid w:val="001E38B2"/>
    <w:rsid w:val="001E41CC"/>
    <w:rsid w:val="001E4505"/>
    <w:rsid w:val="001E4E01"/>
    <w:rsid w:val="001F4A56"/>
    <w:rsid w:val="001F53D2"/>
    <w:rsid w:val="001F5AA4"/>
    <w:rsid w:val="001F5AAF"/>
    <w:rsid w:val="00203C6B"/>
    <w:rsid w:val="0020514E"/>
    <w:rsid w:val="002072A4"/>
    <w:rsid w:val="002079F3"/>
    <w:rsid w:val="00210ECF"/>
    <w:rsid w:val="00215F11"/>
    <w:rsid w:val="00220DC6"/>
    <w:rsid w:val="00223547"/>
    <w:rsid w:val="00225D76"/>
    <w:rsid w:val="00233FE2"/>
    <w:rsid w:val="00235140"/>
    <w:rsid w:val="00235EE2"/>
    <w:rsid w:val="00236707"/>
    <w:rsid w:val="00237798"/>
    <w:rsid w:val="00242E86"/>
    <w:rsid w:val="00243555"/>
    <w:rsid w:val="00243786"/>
    <w:rsid w:val="00243924"/>
    <w:rsid w:val="002457F3"/>
    <w:rsid w:val="002528E7"/>
    <w:rsid w:val="0025337C"/>
    <w:rsid w:val="002540CE"/>
    <w:rsid w:val="00254FD8"/>
    <w:rsid w:val="002570E2"/>
    <w:rsid w:val="002603C1"/>
    <w:rsid w:val="00261786"/>
    <w:rsid w:val="00264E68"/>
    <w:rsid w:val="0026526F"/>
    <w:rsid w:val="00271884"/>
    <w:rsid w:val="002730B6"/>
    <w:rsid w:val="0027346B"/>
    <w:rsid w:val="0027642E"/>
    <w:rsid w:val="0027683E"/>
    <w:rsid w:val="00277B18"/>
    <w:rsid w:val="00281DBD"/>
    <w:rsid w:val="002835A2"/>
    <w:rsid w:val="00284CBB"/>
    <w:rsid w:val="00286336"/>
    <w:rsid w:val="0028752F"/>
    <w:rsid w:val="00293810"/>
    <w:rsid w:val="002A06DA"/>
    <w:rsid w:val="002A37C7"/>
    <w:rsid w:val="002A5BCD"/>
    <w:rsid w:val="002A748C"/>
    <w:rsid w:val="002A7853"/>
    <w:rsid w:val="002B0B3C"/>
    <w:rsid w:val="002B2EAA"/>
    <w:rsid w:val="002B4B1A"/>
    <w:rsid w:val="002C0AFA"/>
    <w:rsid w:val="002C0CBD"/>
    <w:rsid w:val="002C104F"/>
    <w:rsid w:val="002C1BBA"/>
    <w:rsid w:val="002C4D74"/>
    <w:rsid w:val="002C4E76"/>
    <w:rsid w:val="002C7080"/>
    <w:rsid w:val="002D27FC"/>
    <w:rsid w:val="002D2A9B"/>
    <w:rsid w:val="002D5BA3"/>
    <w:rsid w:val="002D63BF"/>
    <w:rsid w:val="002D688E"/>
    <w:rsid w:val="002E2562"/>
    <w:rsid w:val="002E265D"/>
    <w:rsid w:val="002E3694"/>
    <w:rsid w:val="002E4569"/>
    <w:rsid w:val="002E51DB"/>
    <w:rsid w:val="002F03FB"/>
    <w:rsid w:val="002F0D02"/>
    <w:rsid w:val="002F3815"/>
    <w:rsid w:val="002F3D75"/>
    <w:rsid w:val="002F3DE8"/>
    <w:rsid w:val="002F43AD"/>
    <w:rsid w:val="002F5473"/>
    <w:rsid w:val="002F6A30"/>
    <w:rsid w:val="002F772B"/>
    <w:rsid w:val="003001AB"/>
    <w:rsid w:val="00301F39"/>
    <w:rsid w:val="003024A9"/>
    <w:rsid w:val="0030288D"/>
    <w:rsid w:val="00302920"/>
    <w:rsid w:val="00302C2E"/>
    <w:rsid w:val="00304A68"/>
    <w:rsid w:val="00307555"/>
    <w:rsid w:val="00307D43"/>
    <w:rsid w:val="003118DF"/>
    <w:rsid w:val="00314E67"/>
    <w:rsid w:val="0032392E"/>
    <w:rsid w:val="00323C20"/>
    <w:rsid w:val="00325522"/>
    <w:rsid w:val="0033094C"/>
    <w:rsid w:val="0033134E"/>
    <w:rsid w:val="003322E5"/>
    <w:rsid w:val="0033428F"/>
    <w:rsid w:val="00334FAE"/>
    <w:rsid w:val="00335036"/>
    <w:rsid w:val="00335DEC"/>
    <w:rsid w:val="003376FF"/>
    <w:rsid w:val="00345B1B"/>
    <w:rsid w:val="00347E32"/>
    <w:rsid w:val="003529F8"/>
    <w:rsid w:val="00352A8A"/>
    <w:rsid w:val="003578AD"/>
    <w:rsid w:val="00360C6C"/>
    <w:rsid w:val="00360D2D"/>
    <w:rsid w:val="00362FEF"/>
    <w:rsid w:val="00366D34"/>
    <w:rsid w:val="00370202"/>
    <w:rsid w:val="00372C1D"/>
    <w:rsid w:val="0037393E"/>
    <w:rsid w:val="003762AD"/>
    <w:rsid w:val="00380480"/>
    <w:rsid w:val="003818D2"/>
    <w:rsid w:val="00384CBB"/>
    <w:rsid w:val="003911E9"/>
    <w:rsid w:val="00393FD4"/>
    <w:rsid w:val="003A0A70"/>
    <w:rsid w:val="003A5043"/>
    <w:rsid w:val="003A7D5C"/>
    <w:rsid w:val="003B10C1"/>
    <w:rsid w:val="003B6B56"/>
    <w:rsid w:val="003B6C48"/>
    <w:rsid w:val="003B762F"/>
    <w:rsid w:val="003C0887"/>
    <w:rsid w:val="003C0B24"/>
    <w:rsid w:val="003C5F94"/>
    <w:rsid w:val="003D1334"/>
    <w:rsid w:val="003D16CD"/>
    <w:rsid w:val="003D1854"/>
    <w:rsid w:val="003D2055"/>
    <w:rsid w:val="003D2075"/>
    <w:rsid w:val="003D3658"/>
    <w:rsid w:val="003D45A9"/>
    <w:rsid w:val="003D6797"/>
    <w:rsid w:val="003D7D9A"/>
    <w:rsid w:val="003E276A"/>
    <w:rsid w:val="003E6973"/>
    <w:rsid w:val="003F2052"/>
    <w:rsid w:val="003F3C92"/>
    <w:rsid w:val="003F5F3E"/>
    <w:rsid w:val="003F6DFA"/>
    <w:rsid w:val="004003A1"/>
    <w:rsid w:val="00402348"/>
    <w:rsid w:val="00403293"/>
    <w:rsid w:val="00407016"/>
    <w:rsid w:val="00410744"/>
    <w:rsid w:val="004123D9"/>
    <w:rsid w:val="00415018"/>
    <w:rsid w:val="004224ED"/>
    <w:rsid w:val="004239C7"/>
    <w:rsid w:val="004321F7"/>
    <w:rsid w:val="00436C42"/>
    <w:rsid w:val="00441A86"/>
    <w:rsid w:val="00442224"/>
    <w:rsid w:val="00442CA5"/>
    <w:rsid w:val="00443BCA"/>
    <w:rsid w:val="00444EAD"/>
    <w:rsid w:val="00444FD5"/>
    <w:rsid w:val="00446877"/>
    <w:rsid w:val="0045024C"/>
    <w:rsid w:val="0045450A"/>
    <w:rsid w:val="00455774"/>
    <w:rsid w:val="00456F3C"/>
    <w:rsid w:val="0046090F"/>
    <w:rsid w:val="004678E1"/>
    <w:rsid w:val="00474497"/>
    <w:rsid w:val="00476932"/>
    <w:rsid w:val="004771D4"/>
    <w:rsid w:val="00477E54"/>
    <w:rsid w:val="004829DD"/>
    <w:rsid w:val="00482A94"/>
    <w:rsid w:val="00485B68"/>
    <w:rsid w:val="00485CC0"/>
    <w:rsid w:val="00486A5A"/>
    <w:rsid w:val="0048755E"/>
    <w:rsid w:val="004918E6"/>
    <w:rsid w:val="00495860"/>
    <w:rsid w:val="004970A4"/>
    <w:rsid w:val="004A5A1F"/>
    <w:rsid w:val="004A6F44"/>
    <w:rsid w:val="004B0FE0"/>
    <w:rsid w:val="004B4B3E"/>
    <w:rsid w:val="004B5D60"/>
    <w:rsid w:val="004C2741"/>
    <w:rsid w:val="004C3647"/>
    <w:rsid w:val="004C3AA7"/>
    <w:rsid w:val="004C6F73"/>
    <w:rsid w:val="004D323A"/>
    <w:rsid w:val="004D4A3C"/>
    <w:rsid w:val="004E36C8"/>
    <w:rsid w:val="004E401F"/>
    <w:rsid w:val="004E4569"/>
    <w:rsid w:val="004E48D9"/>
    <w:rsid w:val="004E5595"/>
    <w:rsid w:val="004E66DF"/>
    <w:rsid w:val="004E6A0F"/>
    <w:rsid w:val="004E6D0B"/>
    <w:rsid w:val="004F6A72"/>
    <w:rsid w:val="004F718F"/>
    <w:rsid w:val="004F79DA"/>
    <w:rsid w:val="00501F28"/>
    <w:rsid w:val="00505CD8"/>
    <w:rsid w:val="0050622C"/>
    <w:rsid w:val="00506FBF"/>
    <w:rsid w:val="00513F5C"/>
    <w:rsid w:val="00516F8E"/>
    <w:rsid w:val="00522B49"/>
    <w:rsid w:val="005248A7"/>
    <w:rsid w:val="0053002C"/>
    <w:rsid w:val="005321FF"/>
    <w:rsid w:val="005338AE"/>
    <w:rsid w:val="0053427A"/>
    <w:rsid w:val="005350E1"/>
    <w:rsid w:val="00546B41"/>
    <w:rsid w:val="00547178"/>
    <w:rsid w:val="00550F9B"/>
    <w:rsid w:val="00554466"/>
    <w:rsid w:val="005571A6"/>
    <w:rsid w:val="00560DBB"/>
    <w:rsid w:val="0056197E"/>
    <w:rsid w:val="00562588"/>
    <w:rsid w:val="00563D98"/>
    <w:rsid w:val="0056403B"/>
    <w:rsid w:val="00566E6F"/>
    <w:rsid w:val="0057093A"/>
    <w:rsid w:val="005710ED"/>
    <w:rsid w:val="00571A75"/>
    <w:rsid w:val="00575EA5"/>
    <w:rsid w:val="005779C8"/>
    <w:rsid w:val="00580481"/>
    <w:rsid w:val="00583DDC"/>
    <w:rsid w:val="0058441A"/>
    <w:rsid w:val="00584FE7"/>
    <w:rsid w:val="0058795B"/>
    <w:rsid w:val="005911B9"/>
    <w:rsid w:val="0059203C"/>
    <w:rsid w:val="005945A4"/>
    <w:rsid w:val="0059478E"/>
    <w:rsid w:val="00594BF1"/>
    <w:rsid w:val="0059557E"/>
    <w:rsid w:val="00595E93"/>
    <w:rsid w:val="005977E1"/>
    <w:rsid w:val="0059787A"/>
    <w:rsid w:val="005A2291"/>
    <w:rsid w:val="005A4944"/>
    <w:rsid w:val="005A4D7A"/>
    <w:rsid w:val="005A53FD"/>
    <w:rsid w:val="005A6BD1"/>
    <w:rsid w:val="005A75C9"/>
    <w:rsid w:val="005A7F2F"/>
    <w:rsid w:val="005B00D2"/>
    <w:rsid w:val="005B0C25"/>
    <w:rsid w:val="005B21FC"/>
    <w:rsid w:val="005D140A"/>
    <w:rsid w:val="005D2A33"/>
    <w:rsid w:val="005D3C48"/>
    <w:rsid w:val="005D4202"/>
    <w:rsid w:val="005D4333"/>
    <w:rsid w:val="005D5306"/>
    <w:rsid w:val="005D5437"/>
    <w:rsid w:val="005E2419"/>
    <w:rsid w:val="005E2FA0"/>
    <w:rsid w:val="005E508D"/>
    <w:rsid w:val="005E5392"/>
    <w:rsid w:val="005F0A90"/>
    <w:rsid w:val="005F2B70"/>
    <w:rsid w:val="005F59BF"/>
    <w:rsid w:val="0060193B"/>
    <w:rsid w:val="00601B7D"/>
    <w:rsid w:val="0060270C"/>
    <w:rsid w:val="006028ED"/>
    <w:rsid w:val="0060470C"/>
    <w:rsid w:val="0060634F"/>
    <w:rsid w:val="00615C7B"/>
    <w:rsid w:val="00615D28"/>
    <w:rsid w:val="00615D74"/>
    <w:rsid w:val="00617C9C"/>
    <w:rsid w:val="00625BC9"/>
    <w:rsid w:val="006323E9"/>
    <w:rsid w:val="00632A69"/>
    <w:rsid w:val="00635093"/>
    <w:rsid w:val="006363DF"/>
    <w:rsid w:val="006439C0"/>
    <w:rsid w:val="006447C1"/>
    <w:rsid w:val="006464E2"/>
    <w:rsid w:val="00647565"/>
    <w:rsid w:val="00652626"/>
    <w:rsid w:val="006531BE"/>
    <w:rsid w:val="006557A8"/>
    <w:rsid w:val="00661016"/>
    <w:rsid w:val="00670B66"/>
    <w:rsid w:val="00676860"/>
    <w:rsid w:val="00680628"/>
    <w:rsid w:val="00683773"/>
    <w:rsid w:val="006839BC"/>
    <w:rsid w:val="00684004"/>
    <w:rsid w:val="00685C9F"/>
    <w:rsid w:val="00690AF7"/>
    <w:rsid w:val="00691AAE"/>
    <w:rsid w:val="00696501"/>
    <w:rsid w:val="006A00EC"/>
    <w:rsid w:val="006A09CB"/>
    <w:rsid w:val="006A2ECC"/>
    <w:rsid w:val="006A4CD9"/>
    <w:rsid w:val="006B1F1F"/>
    <w:rsid w:val="006B331A"/>
    <w:rsid w:val="006B65B5"/>
    <w:rsid w:val="006C0772"/>
    <w:rsid w:val="006C1451"/>
    <w:rsid w:val="006C33F8"/>
    <w:rsid w:val="006C4B22"/>
    <w:rsid w:val="006C4F80"/>
    <w:rsid w:val="006C5FCD"/>
    <w:rsid w:val="006C728D"/>
    <w:rsid w:val="006C7630"/>
    <w:rsid w:val="006D44BE"/>
    <w:rsid w:val="006D63DF"/>
    <w:rsid w:val="006E10A0"/>
    <w:rsid w:val="006E19F7"/>
    <w:rsid w:val="006E65E4"/>
    <w:rsid w:val="006E72D9"/>
    <w:rsid w:val="006F017A"/>
    <w:rsid w:val="006F4346"/>
    <w:rsid w:val="006F7BCE"/>
    <w:rsid w:val="006F7E76"/>
    <w:rsid w:val="00700656"/>
    <w:rsid w:val="0070161B"/>
    <w:rsid w:val="007020CD"/>
    <w:rsid w:val="00703375"/>
    <w:rsid w:val="00703722"/>
    <w:rsid w:val="007040A1"/>
    <w:rsid w:val="00712454"/>
    <w:rsid w:val="00712B28"/>
    <w:rsid w:val="0071397A"/>
    <w:rsid w:val="007144A9"/>
    <w:rsid w:val="007146A6"/>
    <w:rsid w:val="00715668"/>
    <w:rsid w:val="007158DC"/>
    <w:rsid w:val="00716B74"/>
    <w:rsid w:val="00717F14"/>
    <w:rsid w:val="0072222D"/>
    <w:rsid w:val="007238E1"/>
    <w:rsid w:val="00724C54"/>
    <w:rsid w:val="007252B3"/>
    <w:rsid w:val="00736213"/>
    <w:rsid w:val="00750359"/>
    <w:rsid w:val="0075338A"/>
    <w:rsid w:val="00755396"/>
    <w:rsid w:val="007636D6"/>
    <w:rsid w:val="00763753"/>
    <w:rsid w:val="00770F28"/>
    <w:rsid w:val="007716F6"/>
    <w:rsid w:val="007740A1"/>
    <w:rsid w:val="00774778"/>
    <w:rsid w:val="00783573"/>
    <w:rsid w:val="00783927"/>
    <w:rsid w:val="00783C54"/>
    <w:rsid w:val="007840D6"/>
    <w:rsid w:val="00784668"/>
    <w:rsid w:val="0078547F"/>
    <w:rsid w:val="0079255A"/>
    <w:rsid w:val="007931BC"/>
    <w:rsid w:val="007972AC"/>
    <w:rsid w:val="007A1DAA"/>
    <w:rsid w:val="007A7246"/>
    <w:rsid w:val="007A7964"/>
    <w:rsid w:val="007B29A1"/>
    <w:rsid w:val="007B32A2"/>
    <w:rsid w:val="007B56F1"/>
    <w:rsid w:val="007B6720"/>
    <w:rsid w:val="007B6927"/>
    <w:rsid w:val="007B7210"/>
    <w:rsid w:val="007B7F3B"/>
    <w:rsid w:val="007C008F"/>
    <w:rsid w:val="007C352C"/>
    <w:rsid w:val="007C364C"/>
    <w:rsid w:val="007C3721"/>
    <w:rsid w:val="007C3D72"/>
    <w:rsid w:val="007C492C"/>
    <w:rsid w:val="007C5847"/>
    <w:rsid w:val="007C74CE"/>
    <w:rsid w:val="007D2F3F"/>
    <w:rsid w:val="007D37D1"/>
    <w:rsid w:val="007D3A24"/>
    <w:rsid w:val="007D55AC"/>
    <w:rsid w:val="007D6EE6"/>
    <w:rsid w:val="007E7284"/>
    <w:rsid w:val="007F08D7"/>
    <w:rsid w:val="007F1D61"/>
    <w:rsid w:val="007F2200"/>
    <w:rsid w:val="007F365C"/>
    <w:rsid w:val="007F6E07"/>
    <w:rsid w:val="008010BB"/>
    <w:rsid w:val="00801500"/>
    <w:rsid w:val="00801FE1"/>
    <w:rsid w:val="008048ED"/>
    <w:rsid w:val="00804CF5"/>
    <w:rsid w:val="00805E93"/>
    <w:rsid w:val="0080690E"/>
    <w:rsid w:val="0081515D"/>
    <w:rsid w:val="008169A6"/>
    <w:rsid w:val="00821B51"/>
    <w:rsid w:val="0082692B"/>
    <w:rsid w:val="00830C78"/>
    <w:rsid w:val="00834C35"/>
    <w:rsid w:val="0083600C"/>
    <w:rsid w:val="00837261"/>
    <w:rsid w:val="00837276"/>
    <w:rsid w:val="00837900"/>
    <w:rsid w:val="008443F0"/>
    <w:rsid w:val="008477C6"/>
    <w:rsid w:val="00850AE4"/>
    <w:rsid w:val="008516BC"/>
    <w:rsid w:val="00853F3D"/>
    <w:rsid w:val="008600F8"/>
    <w:rsid w:val="00860713"/>
    <w:rsid w:val="00862252"/>
    <w:rsid w:val="008628AF"/>
    <w:rsid w:val="00863A4E"/>
    <w:rsid w:val="008647BE"/>
    <w:rsid w:val="00866FCF"/>
    <w:rsid w:val="008670A6"/>
    <w:rsid w:val="00870B53"/>
    <w:rsid w:val="0087198F"/>
    <w:rsid w:val="008735F7"/>
    <w:rsid w:val="00873DAE"/>
    <w:rsid w:val="00876D45"/>
    <w:rsid w:val="00877A67"/>
    <w:rsid w:val="00880247"/>
    <w:rsid w:val="0088024F"/>
    <w:rsid w:val="0088278E"/>
    <w:rsid w:val="008835A6"/>
    <w:rsid w:val="00885A2C"/>
    <w:rsid w:val="008879C0"/>
    <w:rsid w:val="0089082F"/>
    <w:rsid w:val="00890D83"/>
    <w:rsid w:val="00893320"/>
    <w:rsid w:val="008952E8"/>
    <w:rsid w:val="00895AD0"/>
    <w:rsid w:val="0089731B"/>
    <w:rsid w:val="008A00D6"/>
    <w:rsid w:val="008A0E6D"/>
    <w:rsid w:val="008A0FC7"/>
    <w:rsid w:val="008A215F"/>
    <w:rsid w:val="008A4058"/>
    <w:rsid w:val="008A62D2"/>
    <w:rsid w:val="008A6AD1"/>
    <w:rsid w:val="008A6D11"/>
    <w:rsid w:val="008A6E80"/>
    <w:rsid w:val="008B0272"/>
    <w:rsid w:val="008B1AD9"/>
    <w:rsid w:val="008B3A0E"/>
    <w:rsid w:val="008B3BFF"/>
    <w:rsid w:val="008B7423"/>
    <w:rsid w:val="008C0F95"/>
    <w:rsid w:val="008C12D0"/>
    <w:rsid w:val="008C5539"/>
    <w:rsid w:val="008C63F9"/>
    <w:rsid w:val="008D17CC"/>
    <w:rsid w:val="008D5337"/>
    <w:rsid w:val="008D60D8"/>
    <w:rsid w:val="008D6D1E"/>
    <w:rsid w:val="008E0054"/>
    <w:rsid w:val="008E03F9"/>
    <w:rsid w:val="008E1124"/>
    <w:rsid w:val="008E1649"/>
    <w:rsid w:val="008E4684"/>
    <w:rsid w:val="008E5ED2"/>
    <w:rsid w:val="008E62E4"/>
    <w:rsid w:val="008F04C8"/>
    <w:rsid w:val="008F0A10"/>
    <w:rsid w:val="008F109B"/>
    <w:rsid w:val="008F3282"/>
    <w:rsid w:val="008F3810"/>
    <w:rsid w:val="008F5EE4"/>
    <w:rsid w:val="00903A0E"/>
    <w:rsid w:val="009058AC"/>
    <w:rsid w:val="00907555"/>
    <w:rsid w:val="00913E9C"/>
    <w:rsid w:val="00915E8A"/>
    <w:rsid w:val="00916CF9"/>
    <w:rsid w:val="00921116"/>
    <w:rsid w:val="00921954"/>
    <w:rsid w:val="009228C0"/>
    <w:rsid w:val="009234E1"/>
    <w:rsid w:val="009242E5"/>
    <w:rsid w:val="00930046"/>
    <w:rsid w:val="00930AF2"/>
    <w:rsid w:val="00930C16"/>
    <w:rsid w:val="00940F7F"/>
    <w:rsid w:val="00942596"/>
    <w:rsid w:val="00946AF6"/>
    <w:rsid w:val="009470C3"/>
    <w:rsid w:val="0095178C"/>
    <w:rsid w:val="00953017"/>
    <w:rsid w:val="00953CB7"/>
    <w:rsid w:val="00954AAD"/>
    <w:rsid w:val="009569A5"/>
    <w:rsid w:val="00960EC1"/>
    <w:rsid w:val="00961B10"/>
    <w:rsid w:val="00961FEA"/>
    <w:rsid w:val="009623CC"/>
    <w:rsid w:val="0096347E"/>
    <w:rsid w:val="00964C9C"/>
    <w:rsid w:val="00965803"/>
    <w:rsid w:val="00965A3B"/>
    <w:rsid w:val="009701C2"/>
    <w:rsid w:val="0097246F"/>
    <w:rsid w:val="00974897"/>
    <w:rsid w:val="009751B6"/>
    <w:rsid w:val="0098011F"/>
    <w:rsid w:val="00981C1D"/>
    <w:rsid w:val="009829D8"/>
    <w:rsid w:val="00986091"/>
    <w:rsid w:val="00986AF7"/>
    <w:rsid w:val="00992EC1"/>
    <w:rsid w:val="00993121"/>
    <w:rsid w:val="00993521"/>
    <w:rsid w:val="00993534"/>
    <w:rsid w:val="00995701"/>
    <w:rsid w:val="009A1EFC"/>
    <w:rsid w:val="009A2A60"/>
    <w:rsid w:val="009C0D5F"/>
    <w:rsid w:val="009C1645"/>
    <w:rsid w:val="009C2BC0"/>
    <w:rsid w:val="009C5676"/>
    <w:rsid w:val="009C73BB"/>
    <w:rsid w:val="009C745C"/>
    <w:rsid w:val="009D144A"/>
    <w:rsid w:val="009D1616"/>
    <w:rsid w:val="009D26D9"/>
    <w:rsid w:val="009D3842"/>
    <w:rsid w:val="009D49A3"/>
    <w:rsid w:val="009E0E0B"/>
    <w:rsid w:val="009E62B9"/>
    <w:rsid w:val="009F0C42"/>
    <w:rsid w:val="009F188C"/>
    <w:rsid w:val="009F32C3"/>
    <w:rsid w:val="009F5E0A"/>
    <w:rsid w:val="009F6780"/>
    <w:rsid w:val="009F7069"/>
    <w:rsid w:val="00A01291"/>
    <w:rsid w:val="00A018A5"/>
    <w:rsid w:val="00A023A1"/>
    <w:rsid w:val="00A02A31"/>
    <w:rsid w:val="00A05BBB"/>
    <w:rsid w:val="00A07C30"/>
    <w:rsid w:val="00A101F3"/>
    <w:rsid w:val="00A149C2"/>
    <w:rsid w:val="00A16929"/>
    <w:rsid w:val="00A16D73"/>
    <w:rsid w:val="00A20CA7"/>
    <w:rsid w:val="00A213A6"/>
    <w:rsid w:val="00A22100"/>
    <w:rsid w:val="00A23C86"/>
    <w:rsid w:val="00A23E47"/>
    <w:rsid w:val="00A23FD6"/>
    <w:rsid w:val="00A2653F"/>
    <w:rsid w:val="00A27123"/>
    <w:rsid w:val="00A276F8"/>
    <w:rsid w:val="00A35284"/>
    <w:rsid w:val="00A35A25"/>
    <w:rsid w:val="00A37D42"/>
    <w:rsid w:val="00A40A0F"/>
    <w:rsid w:val="00A41042"/>
    <w:rsid w:val="00A41B5F"/>
    <w:rsid w:val="00A41B6D"/>
    <w:rsid w:val="00A451C9"/>
    <w:rsid w:val="00A45310"/>
    <w:rsid w:val="00A52EF3"/>
    <w:rsid w:val="00A56DA6"/>
    <w:rsid w:val="00A57A31"/>
    <w:rsid w:val="00A57A73"/>
    <w:rsid w:val="00A6003F"/>
    <w:rsid w:val="00A63B35"/>
    <w:rsid w:val="00A64ABE"/>
    <w:rsid w:val="00A65D43"/>
    <w:rsid w:val="00A67424"/>
    <w:rsid w:val="00A6784D"/>
    <w:rsid w:val="00A67CCB"/>
    <w:rsid w:val="00A70E36"/>
    <w:rsid w:val="00A71022"/>
    <w:rsid w:val="00A718C2"/>
    <w:rsid w:val="00A7263E"/>
    <w:rsid w:val="00A72669"/>
    <w:rsid w:val="00A7577D"/>
    <w:rsid w:val="00A75FAA"/>
    <w:rsid w:val="00A77FCD"/>
    <w:rsid w:val="00A8258E"/>
    <w:rsid w:val="00A8349D"/>
    <w:rsid w:val="00A857BC"/>
    <w:rsid w:val="00A87149"/>
    <w:rsid w:val="00A90082"/>
    <w:rsid w:val="00A92960"/>
    <w:rsid w:val="00A92B0F"/>
    <w:rsid w:val="00A9351B"/>
    <w:rsid w:val="00A95ADB"/>
    <w:rsid w:val="00A97C94"/>
    <w:rsid w:val="00AA4085"/>
    <w:rsid w:val="00AA5C8A"/>
    <w:rsid w:val="00AA7EB0"/>
    <w:rsid w:val="00AB10C9"/>
    <w:rsid w:val="00AB260B"/>
    <w:rsid w:val="00AB2FFE"/>
    <w:rsid w:val="00AB317C"/>
    <w:rsid w:val="00AC38E7"/>
    <w:rsid w:val="00AC56B7"/>
    <w:rsid w:val="00AC7AB3"/>
    <w:rsid w:val="00AD245A"/>
    <w:rsid w:val="00AD280C"/>
    <w:rsid w:val="00AD2A05"/>
    <w:rsid w:val="00AD2E1B"/>
    <w:rsid w:val="00AD4210"/>
    <w:rsid w:val="00AD4ED7"/>
    <w:rsid w:val="00AD4F47"/>
    <w:rsid w:val="00AD64B1"/>
    <w:rsid w:val="00AD7C7D"/>
    <w:rsid w:val="00AD7E5E"/>
    <w:rsid w:val="00AE00B3"/>
    <w:rsid w:val="00AE14B9"/>
    <w:rsid w:val="00AE1713"/>
    <w:rsid w:val="00AE1CA3"/>
    <w:rsid w:val="00AE4E54"/>
    <w:rsid w:val="00AE50B6"/>
    <w:rsid w:val="00AE5582"/>
    <w:rsid w:val="00AF042A"/>
    <w:rsid w:val="00AF2F2D"/>
    <w:rsid w:val="00AF33A0"/>
    <w:rsid w:val="00AF62E2"/>
    <w:rsid w:val="00B01417"/>
    <w:rsid w:val="00B014BB"/>
    <w:rsid w:val="00B02CBF"/>
    <w:rsid w:val="00B06F75"/>
    <w:rsid w:val="00B11893"/>
    <w:rsid w:val="00B13A7F"/>
    <w:rsid w:val="00B15A76"/>
    <w:rsid w:val="00B165BD"/>
    <w:rsid w:val="00B2098A"/>
    <w:rsid w:val="00B229D8"/>
    <w:rsid w:val="00B24091"/>
    <w:rsid w:val="00B24810"/>
    <w:rsid w:val="00B26CA1"/>
    <w:rsid w:val="00B30147"/>
    <w:rsid w:val="00B30633"/>
    <w:rsid w:val="00B30726"/>
    <w:rsid w:val="00B309B6"/>
    <w:rsid w:val="00B32F3B"/>
    <w:rsid w:val="00B330AD"/>
    <w:rsid w:val="00B33BCD"/>
    <w:rsid w:val="00B36410"/>
    <w:rsid w:val="00B37472"/>
    <w:rsid w:val="00B40B31"/>
    <w:rsid w:val="00B40E56"/>
    <w:rsid w:val="00B41C37"/>
    <w:rsid w:val="00B41E21"/>
    <w:rsid w:val="00B434FF"/>
    <w:rsid w:val="00B445AE"/>
    <w:rsid w:val="00B474A6"/>
    <w:rsid w:val="00B50389"/>
    <w:rsid w:val="00B5117D"/>
    <w:rsid w:val="00B566C8"/>
    <w:rsid w:val="00B569F4"/>
    <w:rsid w:val="00B5700F"/>
    <w:rsid w:val="00B574F4"/>
    <w:rsid w:val="00B57DE5"/>
    <w:rsid w:val="00B61467"/>
    <w:rsid w:val="00B619AB"/>
    <w:rsid w:val="00B63007"/>
    <w:rsid w:val="00B66C0C"/>
    <w:rsid w:val="00B75D44"/>
    <w:rsid w:val="00B779D4"/>
    <w:rsid w:val="00B81D39"/>
    <w:rsid w:val="00B82F55"/>
    <w:rsid w:val="00B85088"/>
    <w:rsid w:val="00B857CD"/>
    <w:rsid w:val="00B8633D"/>
    <w:rsid w:val="00B865A7"/>
    <w:rsid w:val="00B8724F"/>
    <w:rsid w:val="00B87332"/>
    <w:rsid w:val="00B8776D"/>
    <w:rsid w:val="00B9055D"/>
    <w:rsid w:val="00B91175"/>
    <w:rsid w:val="00B925DF"/>
    <w:rsid w:val="00B92BC8"/>
    <w:rsid w:val="00B93200"/>
    <w:rsid w:val="00B977AD"/>
    <w:rsid w:val="00BA2388"/>
    <w:rsid w:val="00BB01A6"/>
    <w:rsid w:val="00BB0C7C"/>
    <w:rsid w:val="00BB1D8F"/>
    <w:rsid w:val="00BB7042"/>
    <w:rsid w:val="00BC0ED9"/>
    <w:rsid w:val="00BC21AB"/>
    <w:rsid w:val="00BC3A8F"/>
    <w:rsid w:val="00BC4573"/>
    <w:rsid w:val="00BC63DF"/>
    <w:rsid w:val="00BC7623"/>
    <w:rsid w:val="00BD3CDC"/>
    <w:rsid w:val="00BD76E1"/>
    <w:rsid w:val="00BE1BAF"/>
    <w:rsid w:val="00BE1E29"/>
    <w:rsid w:val="00BE38B7"/>
    <w:rsid w:val="00BE3E1D"/>
    <w:rsid w:val="00BE7103"/>
    <w:rsid w:val="00BE7A9C"/>
    <w:rsid w:val="00BE7FFE"/>
    <w:rsid w:val="00BF56E2"/>
    <w:rsid w:val="00BF7755"/>
    <w:rsid w:val="00BF777C"/>
    <w:rsid w:val="00C000C0"/>
    <w:rsid w:val="00C11344"/>
    <w:rsid w:val="00C11D71"/>
    <w:rsid w:val="00C17086"/>
    <w:rsid w:val="00C17F2E"/>
    <w:rsid w:val="00C200DD"/>
    <w:rsid w:val="00C20D4F"/>
    <w:rsid w:val="00C21415"/>
    <w:rsid w:val="00C24BC4"/>
    <w:rsid w:val="00C24DC7"/>
    <w:rsid w:val="00C25171"/>
    <w:rsid w:val="00C2708A"/>
    <w:rsid w:val="00C319D1"/>
    <w:rsid w:val="00C3206F"/>
    <w:rsid w:val="00C33190"/>
    <w:rsid w:val="00C33935"/>
    <w:rsid w:val="00C33E7D"/>
    <w:rsid w:val="00C35517"/>
    <w:rsid w:val="00C35DB4"/>
    <w:rsid w:val="00C36066"/>
    <w:rsid w:val="00C40B2E"/>
    <w:rsid w:val="00C43F38"/>
    <w:rsid w:val="00C44B1B"/>
    <w:rsid w:val="00C456BF"/>
    <w:rsid w:val="00C45F55"/>
    <w:rsid w:val="00C472AF"/>
    <w:rsid w:val="00C5069F"/>
    <w:rsid w:val="00C520F7"/>
    <w:rsid w:val="00C52BD8"/>
    <w:rsid w:val="00C57013"/>
    <w:rsid w:val="00C5732D"/>
    <w:rsid w:val="00C6111E"/>
    <w:rsid w:val="00C61494"/>
    <w:rsid w:val="00C700B2"/>
    <w:rsid w:val="00C7252A"/>
    <w:rsid w:val="00C72D77"/>
    <w:rsid w:val="00C75A89"/>
    <w:rsid w:val="00C7697B"/>
    <w:rsid w:val="00C81BAC"/>
    <w:rsid w:val="00C82A6F"/>
    <w:rsid w:val="00C86239"/>
    <w:rsid w:val="00C90959"/>
    <w:rsid w:val="00C91B84"/>
    <w:rsid w:val="00C94F4C"/>
    <w:rsid w:val="00CA140B"/>
    <w:rsid w:val="00CA32CE"/>
    <w:rsid w:val="00CA3CAB"/>
    <w:rsid w:val="00CA619A"/>
    <w:rsid w:val="00CA63BE"/>
    <w:rsid w:val="00CA6F7C"/>
    <w:rsid w:val="00CB5EA1"/>
    <w:rsid w:val="00CB6A57"/>
    <w:rsid w:val="00CB6C02"/>
    <w:rsid w:val="00CB7657"/>
    <w:rsid w:val="00CB769B"/>
    <w:rsid w:val="00CC4F89"/>
    <w:rsid w:val="00CC5E1B"/>
    <w:rsid w:val="00CC6671"/>
    <w:rsid w:val="00CD345F"/>
    <w:rsid w:val="00CD4363"/>
    <w:rsid w:val="00CD505A"/>
    <w:rsid w:val="00CD55C4"/>
    <w:rsid w:val="00CD5E3D"/>
    <w:rsid w:val="00CD7156"/>
    <w:rsid w:val="00CE56F6"/>
    <w:rsid w:val="00CE5A50"/>
    <w:rsid w:val="00CE606D"/>
    <w:rsid w:val="00CE6296"/>
    <w:rsid w:val="00CE6687"/>
    <w:rsid w:val="00CF0524"/>
    <w:rsid w:val="00CF0B4B"/>
    <w:rsid w:val="00CF44DC"/>
    <w:rsid w:val="00D008FC"/>
    <w:rsid w:val="00D05557"/>
    <w:rsid w:val="00D13911"/>
    <w:rsid w:val="00D147B7"/>
    <w:rsid w:val="00D15DC2"/>
    <w:rsid w:val="00D2226F"/>
    <w:rsid w:val="00D24057"/>
    <w:rsid w:val="00D2684D"/>
    <w:rsid w:val="00D272F2"/>
    <w:rsid w:val="00D31E21"/>
    <w:rsid w:val="00D31FC3"/>
    <w:rsid w:val="00D353F2"/>
    <w:rsid w:val="00D373CC"/>
    <w:rsid w:val="00D47DB8"/>
    <w:rsid w:val="00D50C05"/>
    <w:rsid w:val="00D513EE"/>
    <w:rsid w:val="00D5186C"/>
    <w:rsid w:val="00D52DF6"/>
    <w:rsid w:val="00D542A3"/>
    <w:rsid w:val="00D542B2"/>
    <w:rsid w:val="00D6122A"/>
    <w:rsid w:val="00D636C8"/>
    <w:rsid w:val="00D637D1"/>
    <w:rsid w:val="00D64432"/>
    <w:rsid w:val="00D65322"/>
    <w:rsid w:val="00D678F1"/>
    <w:rsid w:val="00D67AAF"/>
    <w:rsid w:val="00D72BBF"/>
    <w:rsid w:val="00D73491"/>
    <w:rsid w:val="00D756EE"/>
    <w:rsid w:val="00D75C7C"/>
    <w:rsid w:val="00D771A3"/>
    <w:rsid w:val="00D774C9"/>
    <w:rsid w:val="00D777E8"/>
    <w:rsid w:val="00D8218D"/>
    <w:rsid w:val="00D83902"/>
    <w:rsid w:val="00D84425"/>
    <w:rsid w:val="00D87147"/>
    <w:rsid w:val="00D90695"/>
    <w:rsid w:val="00D90984"/>
    <w:rsid w:val="00D93178"/>
    <w:rsid w:val="00D93E42"/>
    <w:rsid w:val="00D94016"/>
    <w:rsid w:val="00D9703F"/>
    <w:rsid w:val="00DA24F4"/>
    <w:rsid w:val="00DA3799"/>
    <w:rsid w:val="00DA49EB"/>
    <w:rsid w:val="00DB035B"/>
    <w:rsid w:val="00DB28D6"/>
    <w:rsid w:val="00DB5724"/>
    <w:rsid w:val="00DC0956"/>
    <w:rsid w:val="00DC1A85"/>
    <w:rsid w:val="00DC6CEA"/>
    <w:rsid w:val="00DC7FA3"/>
    <w:rsid w:val="00DD09E1"/>
    <w:rsid w:val="00DD0F67"/>
    <w:rsid w:val="00DD3183"/>
    <w:rsid w:val="00DD5595"/>
    <w:rsid w:val="00DD6FDD"/>
    <w:rsid w:val="00DE1026"/>
    <w:rsid w:val="00DE677B"/>
    <w:rsid w:val="00DE6E44"/>
    <w:rsid w:val="00DF1E94"/>
    <w:rsid w:val="00DF2A80"/>
    <w:rsid w:val="00DF2EA4"/>
    <w:rsid w:val="00DF4AA0"/>
    <w:rsid w:val="00DF5B65"/>
    <w:rsid w:val="00DF5C77"/>
    <w:rsid w:val="00DF6C7E"/>
    <w:rsid w:val="00E03D2E"/>
    <w:rsid w:val="00E06888"/>
    <w:rsid w:val="00E06DFC"/>
    <w:rsid w:val="00E0790E"/>
    <w:rsid w:val="00E11AED"/>
    <w:rsid w:val="00E1328A"/>
    <w:rsid w:val="00E1387C"/>
    <w:rsid w:val="00E150E5"/>
    <w:rsid w:val="00E21581"/>
    <w:rsid w:val="00E23A67"/>
    <w:rsid w:val="00E24C31"/>
    <w:rsid w:val="00E26D26"/>
    <w:rsid w:val="00E27F12"/>
    <w:rsid w:val="00E303E5"/>
    <w:rsid w:val="00E324D7"/>
    <w:rsid w:val="00E34978"/>
    <w:rsid w:val="00E34F7B"/>
    <w:rsid w:val="00E3717A"/>
    <w:rsid w:val="00E377ED"/>
    <w:rsid w:val="00E440F8"/>
    <w:rsid w:val="00E44516"/>
    <w:rsid w:val="00E45A9E"/>
    <w:rsid w:val="00E460A9"/>
    <w:rsid w:val="00E46B01"/>
    <w:rsid w:val="00E512EB"/>
    <w:rsid w:val="00E51B05"/>
    <w:rsid w:val="00E54BC4"/>
    <w:rsid w:val="00E557C5"/>
    <w:rsid w:val="00E61070"/>
    <w:rsid w:val="00E61633"/>
    <w:rsid w:val="00E64D17"/>
    <w:rsid w:val="00E6605F"/>
    <w:rsid w:val="00E67230"/>
    <w:rsid w:val="00E70D02"/>
    <w:rsid w:val="00E71FF5"/>
    <w:rsid w:val="00E730D2"/>
    <w:rsid w:val="00E745B5"/>
    <w:rsid w:val="00E75579"/>
    <w:rsid w:val="00E76B81"/>
    <w:rsid w:val="00E77C57"/>
    <w:rsid w:val="00E8398F"/>
    <w:rsid w:val="00E83C83"/>
    <w:rsid w:val="00E86828"/>
    <w:rsid w:val="00E86AF2"/>
    <w:rsid w:val="00E908C1"/>
    <w:rsid w:val="00E933D3"/>
    <w:rsid w:val="00E93E99"/>
    <w:rsid w:val="00EA0914"/>
    <w:rsid w:val="00EA1AE2"/>
    <w:rsid w:val="00EA23B1"/>
    <w:rsid w:val="00EA2875"/>
    <w:rsid w:val="00EA7338"/>
    <w:rsid w:val="00EB175B"/>
    <w:rsid w:val="00EB4C3F"/>
    <w:rsid w:val="00EB51C1"/>
    <w:rsid w:val="00EB69D0"/>
    <w:rsid w:val="00EB779A"/>
    <w:rsid w:val="00EC1DB8"/>
    <w:rsid w:val="00EC3E5C"/>
    <w:rsid w:val="00EC5980"/>
    <w:rsid w:val="00ED0484"/>
    <w:rsid w:val="00ED0D9B"/>
    <w:rsid w:val="00ED30B4"/>
    <w:rsid w:val="00ED3D3B"/>
    <w:rsid w:val="00ED403F"/>
    <w:rsid w:val="00EE0913"/>
    <w:rsid w:val="00EE6213"/>
    <w:rsid w:val="00EE6648"/>
    <w:rsid w:val="00EE70F3"/>
    <w:rsid w:val="00EE7170"/>
    <w:rsid w:val="00EE7F5A"/>
    <w:rsid w:val="00EF0220"/>
    <w:rsid w:val="00EF216D"/>
    <w:rsid w:val="00EF35BC"/>
    <w:rsid w:val="00EF4F76"/>
    <w:rsid w:val="00EF5E07"/>
    <w:rsid w:val="00EF75EE"/>
    <w:rsid w:val="00F000AF"/>
    <w:rsid w:val="00F004BC"/>
    <w:rsid w:val="00F00C11"/>
    <w:rsid w:val="00F00CF2"/>
    <w:rsid w:val="00F01A7E"/>
    <w:rsid w:val="00F03F6A"/>
    <w:rsid w:val="00F04A2A"/>
    <w:rsid w:val="00F102C5"/>
    <w:rsid w:val="00F13A6D"/>
    <w:rsid w:val="00F13D98"/>
    <w:rsid w:val="00F14E9A"/>
    <w:rsid w:val="00F161FD"/>
    <w:rsid w:val="00F16661"/>
    <w:rsid w:val="00F16FD9"/>
    <w:rsid w:val="00F204BA"/>
    <w:rsid w:val="00F21AD5"/>
    <w:rsid w:val="00F271C2"/>
    <w:rsid w:val="00F27328"/>
    <w:rsid w:val="00F27BE0"/>
    <w:rsid w:val="00F27F3E"/>
    <w:rsid w:val="00F316BB"/>
    <w:rsid w:val="00F342AE"/>
    <w:rsid w:val="00F348BC"/>
    <w:rsid w:val="00F348D3"/>
    <w:rsid w:val="00F351BF"/>
    <w:rsid w:val="00F35549"/>
    <w:rsid w:val="00F36F8C"/>
    <w:rsid w:val="00F404DA"/>
    <w:rsid w:val="00F4575A"/>
    <w:rsid w:val="00F47977"/>
    <w:rsid w:val="00F51EC0"/>
    <w:rsid w:val="00F64FB7"/>
    <w:rsid w:val="00F67314"/>
    <w:rsid w:val="00F675EA"/>
    <w:rsid w:val="00F701AB"/>
    <w:rsid w:val="00F72C2F"/>
    <w:rsid w:val="00F7483D"/>
    <w:rsid w:val="00F7496E"/>
    <w:rsid w:val="00F75A4F"/>
    <w:rsid w:val="00F75D16"/>
    <w:rsid w:val="00F76DBA"/>
    <w:rsid w:val="00F8248B"/>
    <w:rsid w:val="00F832DB"/>
    <w:rsid w:val="00F86F2C"/>
    <w:rsid w:val="00F87581"/>
    <w:rsid w:val="00F87731"/>
    <w:rsid w:val="00F93544"/>
    <w:rsid w:val="00F94347"/>
    <w:rsid w:val="00F9618A"/>
    <w:rsid w:val="00FA2FDD"/>
    <w:rsid w:val="00FA33B1"/>
    <w:rsid w:val="00FA4673"/>
    <w:rsid w:val="00FA7013"/>
    <w:rsid w:val="00FA7D02"/>
    <w:rsid w:val="00FB1585"/>
    <w:rsid w:val="00FC60B6"/>
    <w:rsid w:val="00FC6731"/>
    <w:rsid w:val="00FC7060"/>
    <w:rsid w:val="00FC7335"/>
    <w:rsid w:val="00FC7806"/>
    <w:rsid w:val="00FD0A33"/>
    <w:rsid w:val="00FD33B0"/>
    <w:rsid w:val="00FD5963"/>
    <w:rsid w:val="00FD63D1"/>
    <w:rsid w:val="00FE199A"/>
    <w:rsid w:val="00FE1C8D"/>
    <w:rsid w:val="00FE33A7"/>
    <w:rsid w:val="00FE465C"/>
    <w:rsid w:val="00FE4974"/>
    <w:rsid w:val="00FE671A"/>
    <w:rsid w:val="00FF2071"/>
    <w:rsid w:val="00FF30D5"/>
    <w:rsid w:val="00FF320A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6B160D"/>
  <w15:chartTrackingRefBased/>
  <w15:docId w15:val="{0F3C310E-6096-4FBC-8926-4B243F01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97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F5E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14E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AF62E2"/>
    <w:pPr>
      <w:keepNext/>
      <w:jc w:val="center"/>
      <w:outlineLvl w:val="7"/>
    </w:pPr>
    <w:rPr>
      <w:rFonts w:ascii="Arial" w:hAnsi="Arial"/>
      <w:b/>
      <w:caps/>
      <w:sz w:val="1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CabealhoChar">
    <w:name w:val="Cabeçalho Char"/>
    <w:link w:val="Cabealho"/>
    <w:uiPriority w:val="99"/>
    <w:rsid w:val="000835AD"/>
    <w:rPr>
      <w:lang w:eastAsia="en-US"/>
    </w:rPr>
  </w:style>
  <w:style w:type="paragraph" w:styleId="Rodap">
    <w:name w:val="footer"/>
    <w:basedOn w:val="Normal"/>
    <w:link w:val="RodapChar"/>
    <w:uiPriority w:val="99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RodapChar">
    <w:name w:val="Rodapé Char"/>
    <w:link w:val="Rodap"/>
    <w:uiPriority w:val="99"/>
    <w:rsid w:val="000835AD"/>
    <w:rPr>
      <w:lang w:eastAsia="en-US"/>
    </w:rPr>
  </w:style>
  <w:style w:type="paragraph" w:styleId="Textodebalo">
    <w:name w:val="Balloon Text"/>
    <w:basedOn w:val="Normal"/>
    <w:link w:val="TextodebaloChar"/>
    <w:rsid w:val="00F16FD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F16FD9"/>
    <w:rPr>
      <w:rFonts w:ascii="Tahoma" w:hAnsi="Tahoma" w:cs="Tahoma"/>
      <w:sz w:val="16"/>
      <w:szCs w:val="16"/>
    </w:rPr>
  </w:style>
  <w:style w:type="character" w:customStyle="1" w:styleId="Ttulo8Char">
    <w:name w:val="Título 8 Char"/>
    <w:link w:val="Ttulo8"/>
    <w:rsid w:val="00AF62E2"/>
    <w:rPr>
      <w:rFonts w:ascii="Arial" w:hAnsi="Arial"/>
      <w:b/>
      <w:caps/>
      <w:sz w:val="18"/>
    </w:rPr>
  </w:style>
  <w:style w:type="paragraph" w:styleId="Corpodetexto">
    <w:name w:val="Body Text"/>
    <w:basedOn w:val="Normal"/>
    <w:link w:val="CorpodetextoChar"/>
    <w:rsid w:val="00E45A9E"/>
    <w:pPr>
      <w:jc w:val="center"/>
    </w:pPr>
    <w:rPr>
      <w:b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45A9E"/>
    <w:rPr>
      <w:b/>
      <w:sz w:val="24"/>
    </w:rPr>
  </w:style>
  <w:style w:type="character" w:styleId="Forte">
    <w:name w:val="Strong"/>
    <w:aliases w:val="TEXTO"/>
    <w:uiPriority w:val="22"/>
    <w:qFormat/>
    <w:rsid w:val="00E61070"/>
    <w:rPr>
      <w:b/>
      <w:bCs/>
    </w:rPr>
  </w:style>
  <w:style w:type="character" w:styleId="nfase">
    <w:name w:val="Emphasis"/>
    <w:qFormat/>
    <w:rsid w:val="00E61070"/>
    <w:rPr>
      <w:i/>
      <w:iCs/>
    </w:rPr>
  </w:style>
  <w:style w:type="paragraph" w:styleId="Recuodecorpodetexto">
    <w:name w:val="Body Text Indent"/>
    <w:basedOn w:val="Normal"/>
    <w:link w:val="RecuodecorpodetextoChar"/>
    <w:rsid w:val="001F5AA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1F5AA4"/>
    <w:rPr>
      <w:sz w:val="24"/>
      <w:szCs w:val="24"/>
    </w:rPr>
  </w:style>
  <w:style w:type="table" w:styleId="Tabelacomgrade">
    <w:name w:val="Table Grid"/>
    <w:basedOn w:val="Tabelanormal"/>
    <w:uiPriority w:val="59"/>
    <w:qFormat/>
    <w:rsid w:val="003B6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6C48"/>
    <w:pPr>
      <w:spacing w:before="100" w:beforeAutospacing="1" w:after="100" w:afterAutospacing="1"/>
    </w:pPr>
  </w:style>
  <w:style w:type="paragraph" w:customStyle="1" w:styleId="ESCRITORIO">
    <w:name w:val="ESCRITORIO"/>
    <w:basedOn w:val="Normal"/>
    <w:rsid w:val="003B6C48"/>
    <w:pPr>
      <w:spacing w:before="120" w:after="120" w:line="360" w:lineRule="auto"/>
      <w:jc w:val="both"/>
    </w:pPr>
    <w:rPr>
      <w:rFonts w:ascii="Arial" w:hAnsi="Arial"/>
    </w:rPr>
  </w:style>
  <w:style w:type="paragraph" w:styleId="PargrafodaLista">
    <w:name w:val="List Paragraph"/>
    <w:aliases w:val="List I Paragraph,Parágrafo com marcador - inserir marcador,Parágrafo_2,Segundo,Texto,Título 10,fonte,Marca 1"/>
    <w:basedOn w:val="Normal"/>
    <w:link w:val="PargrafodaListaChar"/>
    <w:uiPriority w:val="34"/>
    <w:qFormat/>
    <w:rsid w:val="003B6C48"/>
    <w:pPr>
      <w:ind w:left="720"/>
      <w:contextualSpacing/>
    </w:pPr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B6C48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3B6C48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3B6C48"/>
    <w:rPr>
      <w:vertAlign w:val="superscript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,Marca 1 Char"/>
    <w:link w:val="PargrafodaLista"/>
    <w:uiPriority w:val="34"/>
    <w:qFormat/>
    <w:rsid w:val="008E0054"/>
  </w:style>
  <w:style w:type="paragraph" w:customStyle="1" w:styleId="Corpodetexto21">
    <w:name w:val="Corpo de texto 21"/>
    <w:basedOn w:val="Normal"/>
    <w:link w:val="Corpodetexto21Char"/>
    <w:rsid w:val="00B9055D"/>
    <w:pPr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rFonts w:ascii="Arial" w:hAnsi="Arial"/>
      <w:szCs w:val="20"/>
    </w:rPr>
  </w:style>
  <w:style w:type="character" w:customStyle="1" w:styleId="Corpodetexto21Char">
    <w:name w:val="Corpo de texto 21 Char"/>
    <w:link w:val="Corpodetexto21"/>
    <w:rsid w:val="00B9055D"/>
    <w:rPr>
      <w:rFonts w:ascii="Arial" w:hAnsi="Arial"/>
      <w:sz w:val="24"/>
    </w:rPr>
  </w:style>
  <w:style w:type="paragraph" w:customStyle="1" w:styleId="western">
    <w:name w:val="western"/>
    <w:basedOn w:val="Normal"/>
    <w:rsid w:val="00DB035B"/>
    <w:pPr>
      <w:spacing w:before="100" w:beforeAutospacing="1" w:after="119"/>
    </w:pPr>
  </w:style>
  <w:style w:type="character" w:customStyle="1" w:styleId="fontstyle01">
    <w:name w:val="fontstyle01"/>
    <w:basedOn w:val="Fontepargpadro"/>
    <w:rsid w:val="00485B68"/>
    <w:rPr>
      <w:rFonts w:ascii="ArialBold" w:hAnsi="ArialBold" w:hint="default"/>
      <w:b/>
      <w:bCs/>
      <w:i w:val="0"/>
      <w:iCs w:val="0"/>
      <w:color w:val="FF0000"/>
      <w:sz w:val="20"/>
      <w:szCs w:val="20"/>
    </w:rPr>
  </w:style>
  <w:style w:type="character" w:customStyle="1" w:styleId="fontstyle21">
    <w:name w:val="fontstyle21"/>
    <w:basedOn w:val="Fontepargpadro"/>
    <w:rsid w:val="00485B68"/>
    <w:rPr>
      <w:rFonts w:ascii="Arial" w:hAnsi="Arial" w:cs="Arial" w:hint="default"/>
      <w:b w:val="0"/>
      <w:bCs w:val="0"/>
      <w:i w:val="0"/>
      <w:iCs w:val="0"/>
      <w:color w:val="FF0000"/>
      <w:sz w:val="20"/>
      <w:szCs w:val="20"/>
    </w:rPr>
  </w:style>
  <w:style w:type="character" w:customStyle="1" w:styleId="Ttulo3Char">
    <w:name w:val="Título 3 Char"/>
    <w:basedOn w:val="Fontepargpadro"/>
    <w:link w:val="Ttulo3"/>
    <w:semiHidden/>
    <w:rsid w:val="00314E67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styleId="Hyperlink">
    <w:name w:val="Hyperlink"/>
    <w:rsid w:val="00314E67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8F5E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Default">
    <w:name w:val="Default"/>
    <w:rsid w:val="008F5EE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TextodoEspaoReservado">
    <w:name w:val="Placeholder Text"/>
    <w:basedOn w:val="Fontepargpadro"/>
    <w:uiPriority w:val="99"/>
    <w:semiHidden/>
    <w:rsid w:val="00051B7E"/>
    <w:rPr>
      <w:color w:val="808080"/>
    </w:rPr>
  </w:style>
  <w:style w:type="paragraph" w:styleId="SemEspaamento">
    <w:name w:val="No Spacing"/>
    <w:uiPriority w:val="1"/>
    <w:qFormat/>
    <w:rsid w:val="0089082F"/>
    <w:rPr>
      <w:rFonts w:ascii="Calibri" w:hAnsi="Calibri"/>
      <w:sz w:val="22"/>
      <w:szCs w:val="22"/>
    </w:rPr>
  </w:style>
  <w:style w:type="paragraph" w:styleId="Reviso">
    <w:name w:val="Revision"/>
    <w:hidden/>
    <w:uiPriority w:val="99"/>
    <w:semiHidden/>
    <w:rsid w:val="00136ED5"/>
    <w:rPr>
      <w:sz w:val="24"/>
      <w:szCs w:val="24"/>
    </w:rPr>
  </w:style>
  <w:style w:type="character" w:styleId="RefernciaSutil">
    <w:name w:val="Subtle Reference"/>
    <w:basedOn w:val="Fontepargpadro"/>
    <w:uiPriority w:val="31"/>
    <w:qFormat/>
    <w:rsid w:val="003D2055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aquimlima\Desktop\PREG&#195;O-10\AVISO%20DE%20LICITA&#199;AO-010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9664C-D1A6-46B2-B777-30A9215007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C69A33-6B12-4AA6-B9AC-28F7D833B3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D3DB31-2081-4296-866E-A8005D5C22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CA6C5A-63FC-44E5-B977-D517479E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AVISO DE LICITAÇAO-010</Template>
  <TotalTime>2010</TotalTime>
  <Pages>6</Pages>
  <Words>2408</Words>
  <Characters>9784</Characters>
  <Application>Microsoft Office Word</Application>
  <DocSecurity>0</DocSecurity>
  <Lines>81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NEA</Company>
  <LinksUpToDate>false</LinksUpToDate>
  <CharactersWithSpaces>12168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joaquimlima</dc:creator>
  <cp:keywords/>
  <cp:lastModifiedBy>Conta da Microsoft</cp:lastModifiedBy>
  <cp:revision>44</cp:revision>
  <cp:lastPrinted>2026-10-29T13:08:00Z</cp:lastPrinted>
  <dcterms:created xsi:type="dcterms:W3CDTF">2025-01-23T19:20:00Z</dcterms:created>
  <dcterms:modified xsi:type="dcterms:W3CDTF">2026-10-29T13:08:00Z</dcterms:modified>
</cp:coreProperties>
</file>