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4F364D" w14:textId="77777777" w:rsidR="00996B44" w:rsidRDefault="00996B44" w:rsidP="00996B44">
      <w:pPr>
        <w:autoSpaceDE w:val="0"/>
        <w:autoSpaceDN w:val="0"/>
        <w:adjustRightInd w:val="0"/>
        <w:jc w:val="center"/>
        <w:rPr>
          <w:rFonts w:ascii="Arial" w:hAnsi="Arial" w:cs="Arial"/>
          <w:b/>
          <w:bCs/>
          <w:sz w:val="22"/>
          <w:szCs w:val="22"/>
        </w:rPr>
      </w:pPr>
      <w:r>
        <w:rPr>
          <w:rFonts w:ascii="Arial" w:hAnsi="Arial" w:cs="Arial"/>
          <w:b/>
          <w:bCs/>
          <w:sz w:val="22"/>
          <w:szCs w:val="22"/>
        </w:rPr>
        <w:t xml:space="preserve">ANEXO III </w:t>
      </w:r>
    </w:p>
    <w:p w14:paraId="153243AF" w14:textId="6DE2D5C0" w:rsidR="00161924" w:rsidRPr="00161924" w:rsidRDefault="00161924" w:rsidP="00996B44">
      <w:pPr>
        <w:autoSpaceDE w:val="0"/>
        <w:autoSpaceDN w:val="0"/>
        <w:adjustRightInd w:val="0"/>
        <w:jc w:val="center"/>
        <w:rPr>
          <w:rFonts w:ascii="Arial" w:eastAsia="HG Mincho Light J" w:hAnsi="Arial" w:cs="Arial"/>
          <w:b/>
          <w:bCs/>
          <w:color w:val="000000"/>
          <w:kern w:val="1"/>
          <w:sz w:val="22"/>
          <w:szCs w:val="22"/>
          <w:lang w:eastAsia="zh-CN" w:bidi="pt-BR"/>
        </w:rPr>
      </w:pPr>
      <w:r w:rsidRPr="00161924">
        <w:rPr>
          <w:rFonts w:ascii="Arial" w:eastAsia="HG Mincho Light J" w:hAnsi="Arial" w:cs="Arial"/>
          <w:b/>
          <w:bCs/>
          <w:color w:val="000000"/>
          <w:kern w:val="1"/>
          <w:sz w:val="22"/>
          <w:szCs w:val="22"/>
          <w:lang w:eastAsia="zh-CN" w:bidi="pt-BR"/>
        </w:rPr>
        <w:t>DECLARAÇÃO DE CUMPRIMENTO DE REQUISITOS LEGAIS</w:t>
      </w:r>
    </w:p>
    <w:p w14:paraId="445B5C40" w14:textId="77777777" w:rsidR="00161924" w:rsidRPr="00161924" w:rsidRDefault="00161924" w:rsidP="00161924">
      <w:pPr>
        <w:widowControl w:val="0"/>
        <w:tabs>
          <w:tab w:val="left" w:pos="708"/>
        </w:tabs>
        <w:suppressAutoHyphens/>
        <w:autoSpaceDE w:val="0"/>
        <w:autoSpaceDN w:val="0"/>
        <w:adjustRightInd w:val="0"/>
        <w:jc w:val="center"/>
        <w:textAlignment w:val="baseline"/>
        <w:rPr>
          <w:rFonts w:ascii="Arial" w:eastAsia="HG Mincho Light J" w:hAnsi="Arial" w:cs="Arial"/>
          <w:b/>
          <w:bCs/>
          <w:color w:val="000000"/>
          <w:kern w:val="1"/>
          <w:sz w:val="22"/>
          <w:szCs w:val="22"/>
          <w:lang w:eastAsia="zh-CN" w:bidi="pt-BR"/>
        </w:rPr>
      </w:pPr>
    </w:p>
    <w:p w14:paraId="7FEEEE9E" w14:textId="77777777" w:rsidR="00161924" w:rsidRPr="00161924" w:rsidRDefault="00161924" w:rsidP="00161924">
      <w:pPr>
        <w:widowControl w:val="0"/>
        <w:tabs>
          <w:tab w:val="left" w:pos="708"/>
        </w:tabs>
        <w:suppressAutoHyphens/>
        <w:autoSpaceDE w:val="0"/>
        <w:autoSpaceDN w:val="0"/>
        <w:adjustRightInd w:val="0"/>
        <w:textAlignment w:val="baseline"/>
        <w:rPr>
          <w:rFonts w:ascii="Arial" w:eastAsia="HG Mincho Light J" w:hAnsi="Arial" w:cs="Arial"/>
          <w:b/>
          <w:color w:val="000000"/>
          <w:kern w:val="1"/>
          <w:sz w:val="22"/>
          <w:szCs w:val="22"/>
          <w:lang w:eastAsia="zh-CN" w:bidi="pt-BR"/>
        </w:rPr>
      </w:pPr>
      <w:r w:rsidRPr="00161924">
        <w:rPr>
          <w:rFonts w:ascii="Arial" w:eastAsia="HG Mincho Light J" w:hAnsi="Arial" w:cs="Arial"/>
          <w:b/>
          <w:color w:val="000000"/>
          <w:kern w:val="1"/>
          <w:sz w:val="22"/>
          <w:szCs w:val="22"/>
          <w:lang w:eastAsia="zh-CN" w:bidi="pt-BR"/>
        </w:rPr>
        <w:t>À</w:t>
      </w:r>
    </w:p>
    <w:p w14:paraId="0C452EC5" w14:textId="77777777" w:rsidR="00161924" w:rsidRPr="00161924" w:rsidRDefault="00161924" w:rsidP="00161924">
      <w:pPr>
        <w:widowControl w:val="0"/>
        <w:tabs>
          <w:tab w:val="left" w:pos="708"/>
        </w:tabs>
        <w:suppressAutoHyphens/>
        <w:autoSpaceDE w:val="0"/>
        <w:autoSpaceDN w:val="0"/>
        <w:adjustRightInd w:val="0"/>
        <w:textAlignment w:val="baseline"/>
        <w:rPr>
          <w:rFonts w:ascii="Arial" w:eastAsia="HG Mincho Light J" w:hAnsi="Arial" w:cs="Arial"/>
          <w:b/>
          <w:color w:val="000000"/>
          <w:kern w:val="1"/>
          <w:sz w:val="22"/>
          <w:szCs w:val="22"/>
          <w:lang w:eastAsia="zh-CN" w:bidi="pt-BR"/>
        </w:rPr>
      </w:pPr>
      <w:r w:rsidRPr="00161924">
        <w:rPr>
          <w:rFonts w:ascii="Arial" w:eastAsia="HG Mincho Light J" w:hAnsi="Arial" w:cs="Arial"/>
          <w:b/>
          <w:color w:val="000000"/>
          <w:kern w:val="1"/>
          <w:sz w:val="22"/>
          <w:szCs w:val="22"/>
          <w:lang w:eastAsia="zh-CN" w:bidi="pt-BR"/>
        </w:rPr>
        <w:t>PREFEITURA MUNICIPAL DE SIDROLÂNDIA/MS.</w:t>
      </w:r>
    </w:p>
    <w:p w14:paraId="551FE959" w14:textId="14F055FD" w:rsidR="00161924" w:rsidRPr="00161924" w:rsidRDefault="00161924" w:rsidP="00161924">
      <w:pPr>
        <w:widowControl w:val="0"/>
        <w:tabs>
          <w:tab w:val="left" w:pos="708"/>
        </w:tabs>
        <w:suppressAutoHyphens/>
        <w:autoSpaceDE w:val="0"/>
        <w:autoSpaceDN w:val="0"/>
        <w:adjustRightInd w:val="0"/>
        <w:textAlignment w:val="baseline"/>
        <w:rPr>
          <w:rFonts w:ascii="Arial" w:eastAsia="HG Mincho Light J" w:hAnsi="Arial" w:cs="Arial"/>
          <w:bCs/>
          <w:color w:val="000000"/>
          <w:kern w:val="1"/>
          <w:sz w:val="22"/>
          <w:szCs w:val="22"/>
          <w:lang w:eastAsia="zh-CN" w:bidi="pt-BR"/>
        </w:rPr>
      </w:pPr>
      <w:r w:rsidRPr="00161924">
        <w:rPr>
          <w:rFonts w:ascii="Arial" w:eastAsia="HG Mincho Light J" w:hAnsi="Arial" w:cs="Arial"/>
          <w:b/>
          <w:color w:val="000000"/>
          <w:kern w:val="1"/>
          <w:sz w:val="22"/>
          <w:szCs w:val="22"/>
          <w:lang w:eastAsia="zh-CN" w:bidi="pt-BR"/>
        </w:rPr>
        <w:t xml:space="preserve">REF. </w:t>
      </w:r>
      <w:r w:rsidRPr="00161924">
        <w:rPr>
          <w:rFonts w:ascii="Arial" w:eastAsia="HG Mincho Light J" w:hAnsi="Arial" w:cs="Arial"/>
          <w:bCs/>
          <w:color w:val="000000"/>
          <w:kern w:val="1"/>
          <w:sz w:val="22"/>
          <w:szCs w:val="22"/>
          <w:lang w:eastAsia="zh-CN" w:bidi="pt-BR"/>
        </w:rPr>
        <w:t xml:space="preserve">EDITAL DE </w:t>
      </w:r>
      <w:r w:rsidRPr="00161924">
        <w:rPr>
          <w:rFonts w:ascii="Arial" w:eastAsia="HG Mincho Light J" w:hAnsi="Arial" w:cs="Arial"/>
          <w:color w:val="000000"/>
          <w:kern w:val="1"/>
          <w:sz w:val="22"/>
          <w:szCs w:val="22"/>
          <w:lang w:eastAsia="zh-CN" w:bidi="pt-BR"/>
        </w:rPr>
        <w:t xml:space="preserve">CREDENCIAMENTO </w:t>
      </w:r>
      <w:r w:rsidR="00996B44">
        <w:rPr>
          <w:rFonts w:ascii="Arial" w:eastAsia="HG Mincho Light J" w:hAnsi="Arial" w:cs="Arial"/>
          <w:bCs/>
          <w:color w:val="000000"/>
          <w:kern w:val="1"/>
          <w:sz w:val="22"/>
          <w:szCs w:val="22"/>
          <w:lang w:eastAsia="zh-CN" w:bidi="pt-BR"/>
        </w:rPr>
        <w:t>Nº 27</w:t>
      </w:r>
      <w:r w:rsidRPr="00161924">
        <w:rPr>
          <w:rFonts w:ascii="Arial" w:eastAsia="HG Mincho Light J" w:hAnsi="Arial" w:cs="Arial"/>
          <w:bCs/>
          <w:color w:val="000000"/>
          <w:kern w:val="1"/>
          <w:sz w:val="22"/>
          <w:szCs w:val="22"/>
          <w:lang w:eastAsia="zh-CN" w:bidi="pt-BR"/>
        </w:rPr>
        <w:t>/2026</w:t>
      </w:r>
    </w:p>
    <w:p w14:paraId="4447D47F" w14:textId="77777777" w:rsidR="00161924" w:rsidRPr="00161924" w:rsidRDefault="00161924" w:rsidP="00161924">
      <w:pPr>
        <w:widowControl w:val="0"/>
        <w:tabs>
          <w:tab w:val="left" w:pos="708"/>
          <w:tab w:val="left" w:pos="2445"/>
        </w:tabs>
        <w:suppressAutoHyphens/>
        <w:jc w:val="both"/>
        <w:textAlignment w:val="baseline"/>
        <w:rPr>
          <w:rFonts w:ascii="Arial" w:eastAsia="HG Mincho Light J" w:hAnsi="Arial" w:cs="Arial"/>
          <w:color w:val="000000"/>
          <w:kern w:val="1"/>
          <w:sz w:val="22"/>
          <w:szCs w:val="22"/>
          <w:lang w:eastAsia="zh-CN" w:bidi="pt-BR"/>
        </w:rPr>
      </w:pPr>
    </w:p>
    <w:p w14:paraId="12AFEBD3" w14:textId="4C625BFB" w:rsidR="00161924" w:rsidRPr="00161924" w:rsidRDefault="00161924" w:rsidP="00161924">
      <w:pPr>
        <w:widowControl w:val="0"/>
        <w:tabs>
          <w:tab w:val="left" w:pos="708"/>
          <w:tab w:val="left" w:pos="2445"/>
        </w:tabs>
        <w:suppressAutoHyphens/>
        <w:jc w:val="both"/>
        <w:textAlignment w:val="baseline"/>
        <w:rPr>
          <w:rFonts w:ascii="Arial" w:eastAsia="HG Mincho Light J" w:hAnsi="Arial" w:cs="Arial"/>
          <w:color w:val="000000"/>
          <w:kern w:val="1"/>
          <w:sz w:val="22"/>
          <w:szCs w:val="22"/>
          <w:lang w:eastAsia="zh-CN" w:bidi="pt-BR"/>
        </w:rPr>
      </w:pPr>
      <w:r w:rsidRPr="00161924">
        <w:rPr>
          <w:rFonts w:ascii="Arial" w:eastAsia="HG Mincho Light J" w:hAnsi="Arial" w:cs="Arial"/>
          <w:color w:val="000000"/>
          <w:kern w:val="1"/>
          <w:sz w:val="22"/>
          <w:szCs w:val="22"/>
          <w:lang w:eastAsia="zh-CN" w:bidi="pt-BR"/>
        </w:rPr>
        <w:t xml:space="preserve">A empresa _________, com sede à ________, na cidade de ________, inscrita no CNPJ sob nº _____, por intermédio de seu representante legal Sr. (a) _____, Cargo, portador da Carteira de Identidade RG nº _______ e do CPF nº _________, em cumprimento ao solicitado </w:t>
      </w:r>
      <w:r w:rsidR="00996B44">
        <w:rPr>
          <w:rFonts w:ascii="Arial" w:eastAsia="HG Mincho Light J" w:hAnsi="Arial" w:cs="Arial"/>
          <w:color w:val="000000"/>
          <w:kern w:val="1"/>
          <w:sz w:val="22"/>
          <w:szCs w:val="22"/>
          <w:lang w:eastAsia="zh-CN" w:bidi="pt-BR"/>
        </w:rPr>
        <w:t>no EDITAL DE CREDENCIAMENTO Nº 27</w:t>
      </w:r>
      <w:bookmarkStart w:id="0" w:name="_GoBack"/>
      <w:bookmarkEnd w:id="0"/>
      <w:r w:rsidRPr="00161924">
        <w:rPr>
          <w:rFonts w:ascii="Arial" w:eastAsia="HG Mincho Light J" w:hAnsi="Arial" w:cs="Arial"/>
          <w:color w:val="000000"/>
          <w:kern w:val="1"/>
          <w:sz w:val="22"/>
          <w:szCs w:val="22"/>
          <w:lang w:eastAsia="zh-CN" w:bidi="pt-BR"/>
        </w:rPr>
        <w:t>/2026, DECLARA, sob as penas da lei, que:</w:t>
      </w:r>
    </w:p>
    <w:p w14:paraId="01F6AF69" w14:textId="77777777" w:rsidR="00161924" w:rsidRPr="00161924" w:rsidRDefault="00161924" w:rsidP="00161924">
      <w:pPr>
        <w:widowControl w:val="0"/>
        <w:tabs>
          <w:tab w:val="left" w:pos="708"/>
          <w:tab w:val="left" w:pos="2445"/>
        </w:tabs>
        <w:suppressAutoHyphens/>
        <w:jc w:val="both"/>
        <w:textAlignment w:val="baseline"/>
        <w:rPr>
          <w:rFonts w:ascii="Arial" w:eastAsia="HG Mincho Light J" w:hAnsi="Arial" w:cs="Arial"/>
          <w:color w:val="000000"/>
          <w:kern w:val="1"/>
          <w:sz w:val="22"/>
          <w:szCs w:val="22"/>
          <w:lang w:eastAsia="zh-CN" w:bidi="pt-BR"/>
        </w:rPr>
      </w:pPr>
    </w:p>
    <w:p w14:paraId="6FB3F3A2" w14:textId="77777777" w:rsidR="00161924" w:rsidRPr="00161924" w:rsidRDefault="00161924" w:rsidP="00161924">
      <w:pPr>
        <w:pStyle w:val="PargrafodaLista"/>
        <w:widowControl w:val="0"/>
        <w:numPr>
          <w:ilvl w:val="0"/>
          <w:numId w:val="33"/>
        </w:numPr>
        <w:tabs>
          <w:tab w:val="left" w:pos="142"/>
          <w:tab w:val="left" w:pos="851"/>
        </w:tabs>
        <w:suppressAutoHyphens/>
        <w:ind w:left="142" w:firstLine="0"/>
        <w:jc w:val="both"/>
        <w:textAlignment w:val="baseline"/>
        <w:rPr>
          <w:rFonts w:ascii="Arial" w:eastAsia="HG Mincho Light J" w:hAnsi="Arial" w:cs="Arial"/>
          <w:color w:val="000000"/>
          <w:kern w:val="1"/>
          <w:sz w:val="22"/>
          <w:szCs w:val="22"/>
          <w:lang w:eastAsia="zh-CN" w:bidi="pt-BR"/>
        </w:rPr>
      </w:pPr>
      <w:r w:rsidRPr="00161924">
        <w:rPr>
          <w:rFonts w:ascii="Arial" w:eastAsia="HG Mincho Light J" w:hAnsi="Arial" w:cs="Arial"/>
          <w:color w:val="000000"/>
          <w:kern w:val="1"/>
          <w:sz w:val="22"/>
          <w:szCs w:val="22"/>
          <w:lang w:eastAsia="zh-CN" w:bidi="pt-BR"/>
        </w:rPr>
        <w:t>Conhece, aceita e se submete a todas às condições estabelecidas no processo e seus anexos, bem como, às disposições técnicas e oficiais, tendo recebido todos os documentos e informações necessárias para o cumprimento integral e pleno das obrigações assumidas, relativas ao certame.</w:t>
      </w:r>
    </w:p>
    <w:p w14:paraId="6596794D" w14:textId="77777777" w:rsidR="00161924" w:rsidRPr="00161924" w:rsidRDefault="00161924" w:rsidP="00161924">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p>
    <w:p w14:paraId="58B85BA8" w14:textId="77777777" w:rsidR="00161924" w:rsidRPr="00161924" w:rsidRDefault="00161924" w:rsidP="00161924">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r w:rsidRPr="00161924">
        <w:rPr>
          <w:rFonts w:ascii="Arial" w:eastAsia="HG Mincho Light J" w:hAnsi="Arial" w:cs="Arial"/>
          <w:color w:val="000000"/>
          <w:kern w:val="1"/>
          <w:sz w:val="22"/>
          <w:szCs w:val="22"/>
          <w:lang w:eastAsia="zh-CN" w:bidi="pt-BR"/>
        </w:rPr>
        <w:t>(2)</w:t>
      </w:r>
      <w:r w:rsidRPr="00161924">
        <w:rPr>
          <w:rFonts w:ascii="Arial" w:eastAsia="HG Mincho Light J" w:hAnsi="Arial" w:cs="Arial"/>
          <w:color w:val="000000"/>
          <w:kern w:val="1"/>
          <w:sz w:val="22"/>
          <w:szCs w:val="22"/>
          <w:lang w:eastAsia="zh-CN" w:bidi="pt-BR"/>
        </w:rPr>
        <w:tab/>
        <w:t>Se compromete, formalmente, para satisfazer a execução do objeto de acordo com os prazos, planejamentos e especificações que fazem parte integrante e complementar do processo, pelo preço e condições constantes da proposta ofertada, assim como assegurar à Administração o fiel cumprimento das obrigações a serem assumidas, salvo por motivo justo decorrente de fato superveniente, caso fortuito ou força maior, sujeitando-se às penalidades cabíveis, na forma da Lei.</w:t>
      </w:r>
    </w:p>
    <w:p w14:paraId="33A13052" w14:textId="77777777" w:rsidR="00161924" w:rsidRPr="00161924" w:rsidRDefault="00161924" w:rsidP="00161924">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p>
    <w:p w14:paraId="49C79008" w14:textId="77777777" w:rsidR="00161924" w:rsidRPr="00161924" w:rsidRDefault="00161924" w:rsidP="00161924">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r w:rsidRPr="00161924">
        <w:rPr>
          <w:rFonts w:ascii="Arial" w:eastAsia="HG Mincho Light J" w:hAnsi="Arial" w:cs="Arial"/>
          <w:color w:val="000000"/>
          <w:kern w:val="1"/>
          <w:sz w:val="22"/>
          <w:szCs w:val="22"/>
          <w:lang w:eastAsia="zh-CN" w:bidi="pt-BR"/>
        </w:rPr>
        <w:t>(3)</w:t>
      </w:r>
      <w:r w:rsidRPr="00161924">
        <w:rPr>
          <w:rFonts w:ascii="Arial" w:eastAsia="HG Mincho Light J" w:hAnsi="Arial" w:cs="Arial"/>
          <w:color w:val="000000"/>
          <w:kern w:val="1"/>
          <w:sz w:val="22"/>
          <w:szCs w:val="22"/>
          <w:lang w:eastAsia="zh-CN" w:bidi="pt-BR"/>
        </w:rPr>
        <w:tab/>
        <w:t>Está ciente das condições do processo, que responderá pela veracidade e autenticidade das informações constantes da documentação e proposta oferecida ao certame, e que, se necessário, a qualquer tempo, fornecerá informações e documentações complementares, sempre que solicitadas pela Administração.</w:t>
      </w:r>
    </w:p>
    <w:p w14:paraId="07ED5F5F" w14:textId="77777777" w:rsidR="00161924" w:rsidRPr="00161924" w:rsidRDefault="00161924" w:rsidP="00161924">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p>
    <w:p w14:paraId="38707888" w14:textId="77777777" w:rsidR="00161924" w:rsidRPr="00161924" w:rsidRDefault="00161924" w:rsidP="00161924">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r w:rsidRPr="00161924">
        <w:rPr>
          <w:rFonts w:ascii="Arial" w:eastAsia="HG Mincho Light J" w:hAnsi="Arial" w:cs="Arial"/>
          <w:color w:val="000000"/>
          <w:kern w:val="1"/>
          <w:sz w:val="22"/>
          <w:szCs w:val="22"/>
          <w:lang w:eastAsia="zh-CN" w:bidi="pt-BR"/>
        </w:rPr>
        <w:t>(4)</w:t>
      </w:r>
      <w:r w:rsidRPr="00161924">
        <w:rPr>
          <w:rFonts w:ascii="Arial" w:eastAsia="HG Mincho Light J" w:hAnsi="Arial" w:cs="Arial"/>
          <w:color w:val="000000"/>
          <w:kern w:val="1"/>
          <w:sz w:val="22"/>
          <w:szCs w:val="22"/>
          <w:lang w:eastAsia="zh-CN" w:bidi="pt-BR"/>
        </w:rPr>
        <w:tab/>
        <w:t>Declara que manterá durante a execução do contrato, em compatibilidade com as obrigações assumidas, todas as condições de habilitação e qualificação exigidas no processo;</w:t>
      </w:r>
    </w:p>
    <w:p w14:paraId="4DCCDC03" w14:textId="77777777" w:rsidR="00161924" w:rsidRPr="00161924" w:rsidRDefault="00161924" w:rsidP="00161924">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p>
    <w:p w14:paraId="47213A6D" w14:textId="77777777" w:rsidR="00161924" w:rsidRPr="00161924" w:rsidRDefault="00161924" w:rsidP="00161924">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r w:rsidRPr="00161924">
        <w:rPr>
          <w:rFonts w:ascii="Arial" w:eastAsia="HG Mincho Light J" w:hAnsi="Arial" w:cs="Arial"/>
          <w:color w:val="000000"/>
          <w:kern w:val="1"/>
          <w:sz w:val="22"/>
          <w:szCs w:val="22"/>
          <w:lang w:eastAsia="zh-CN" w:bidi="pt-BR"/>
        </w:rPr>
        <w:t>(5)</w:t>
      </w:r>
      <w:r w:rsidRPr="00161924">
        <w:rPr>
          <w:rFonts w:ascii="Arial" w:eastAsia="HG Mincho Light J" w:hAnsi="Arial" w:cs="Arial"/>
          <w:color w:val="000000"/>
          <w:kern w:val="1"/>
          <w:sz w:val="22"/>
          <w:szCs w:val="22"/>
          <w:lang w:eastAsia="zh-CN" w:bidi="pt-BR"/>
        </w:rPr>
        <w:tab/>
        <w:t>Não possui em seu quadro permanente de pessoal, empregados menores de 18 (dezoito) anos, em trabalho noturno, perigoso ou insalubre, ou ainda, de 16 (dezesseis) anos, em qualquer trabalho, salvo na condição de aprendiz, a partir de 14 (quatorze) anos, nos termos do inciso XXXIII, art. 7°, da Constituição Federal de 1988, relativo à proibição do trabalho do menor. (Lei Federal nº 9.854/1999);</w:t>
      </w:r>
    </w:p>
    <w:p w14:paraId="60CB518B" w14:textId="77777777" w:rsidR="00161924" w:rsidRPr="00161924" w:rsidRDefault="00161924" w:rsidP="00161924">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p>
    <w:p w14:paraId="73043B8D" w14:textId="77777777" w:rsidR="00161924" w:rsidRPr="00161924" w:rsidRDefault="00161924" w:rsidP="00161924">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r w:rsidRPr="00161924">
        <w:rPr>
          <w:rFonts w:ascii="Arial" w:eastAsia="HG Mincho Light J" w:hAnsi="Arial" w:cs="Arial"/>
          <w:color w:val="000000"/>
          <w:kern w:val="1"/>
          <w:sz w:val="22"/>
          <w:szCs w:val="22"/>
          <w:lang w:eastAsia="zh-CN" w:bidi="pt-BR"/>
        </w:rPr>
        <w:t>(6)</w:t>
      </w:r>
      <w:r w:rsidRPr="00161924">
        <w:rPr>
          <w:rFonts w:ascii="Arial" w:eastAsia="HG Mincho Light J" w:hAnsi="Arial" w:cs="Arial"/>
          <w:color w:val="000000"/>
          <w:kern w:val="1"/>
          <w:sz w:val="22"/>
          <w:szCs w:val="22"/>
          <w:lang w:eastAsia="zh-CN" w:bidi="pt-BR"/>
        </w:rPr>
        <w:tab/>
        <w:t xml:space="preserve">Inexiste qualquer ato e/ou fato impeditivo, que possa comprometer sua idoneidade </w:t>
      </w:r>
      <w:proofErr w:type="gramStart"/>
      <w:r w:rsidRPr="00161924">
        <w:rPr>
          <w:rFonts w:ascii="Arial" w:eastAsia="HG Mincho Light J" w:hAnsi="Arial" w:cs="Arial"/>
          <w:color w:val="000000"/>
          <w:kern w:val="1"/>
          <w:sz w:val="22"/>
          <w:szCs w:val="22"/>
          <w:lang w:eastAsia="zh-CN" w:bidi="pt-BR"/>
        </w:rPr>
        <w:t>moral</w:t>
      </w:r>
      <w:proofErr w:type="gramEnd"/>
      <w:r w:rsidRPr="00161924">
        <w:rPr>
          <w:rFonts w:ascii="Arial" w:eastAsia="HG Mincho Light J" w:hAnsi="Arial" w:cs="Arial"/>
          <w:color w:val="000000"/>
          <w:kern w:val="1"/>
          <w:sz w:val="22"/>
          <w:szCs w:val="22"/>
          <w:lang w:eastAsia="zh-CN" w:bidi="pt-BR"/>
        </w:rPr>
        <w:t>, financeira, técnica ou econômica, de participar do presente processo, bem como, também, que:</w:t>
      </w:r>
    </w:p>
    <w:p w14:paraId="046D8C4F" w14:textId="77777777" w:rsidR="00161924" w:rsidRPr="00161924" w:rsidRDefault="00161924" w:rsidP="00161924">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p>
    <w:p w14:paraId="79AC5E61" w14:textId="77777777" w:rsidR="00161924" w:rsidRPr="00161924" w:rsidRDefault="00161924" w:rsidP="00161924">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r w:rsidRPr="00161924">
        <w:rPr>
          <w:rFonts w:ascii="Arial" w:eastAsia="HG Mincho Light J" w:hAnsi="Arial" w:cs="Arial"/>
          <w:color w:val="000000"/>
          <w:kern w:val="1"/>
          <w:sz w:val="22"/>
          <w:szCs w:val="22"/>
          <w:lang w:eastAsia="zh-CN" w:bidi="pt-BR"/>
        </w:rPr>
        <w:t>(7)</w:t>
      </w:r>
      <w:r w:rsidRPr="00161924">
        <w:rPr>
          <w:rFonts w:ascii="Arial" w:eastAsia="HG Mincho Light J" w:hAnsi="Arial" w:cs="Arial"/>
          <w:color w:val="000000"/>
          <w:kern w:val="1"/>
          <w:sz w:val="22"/>
          <w:szCs w:val="22"/>
          <w:lang w:eastAsia="zh-CN" w:bidi="pt-BR"/>
        </w:rPr>
        <w:tab/>
        <w:t>Não se enquadra nos impedimentos nos termos do art. 14 da Lei nº 14.133/2021.</w:t>
      </w:r>
    </w:p>
    <w:p w14:paraId="64ADAB78" w14:textId="77777777" w:rsidR="00161924" w:rsidRPr="00161924" w:rsidRDefault="00161924" w:rsidP="00161924">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p>
    <w:p w14:paraId="7597FAB9" w14:textId="77777777" w:rsidR="00161924" w:rsidRPr="00161924" w:rsidRDefault="00161924" w:rsidP="00161924">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r w:rsidRPr="00161924">
        <w:rPr>
          <w:rFonts w:ascii="Arial" w:eastAsia="HG Mincho Light J" w:hAnsi="Arial" w:cs="Arial"/>
          <w:color w:val="000000"/>
          <w:kern w:val="1"/>
          <w:sz w:val="22"/>
          <w:szCs w:val="22"/>
          <w:lang w:eastAsia="zh-CN" w:bidi="pt-BR"/>
        </w:rPr>
        <w:t>(8)</w:t>
      </w:r>
      <w:r w:rsidRPr="00161924">
        <w:rPr>
          <w:rFonts w:ascii="Arial" w:eastAsia="HG Mincho Light J" w:hAnsi="Arial" w:cs="Arial"/>
          <w:color w:val="000000"/>
          <w:kern w:val="1"/>
          <w:sz w:val="22"/>
          <w:szCs w:val="22"/>
          <w:lang w:eastAsia="zh-CN" w:bidi="pt-BR"/>
        </w:rPr>
        <w:tab/>
        <w:t>Cumpre as exigências de reserva de cargos para pessoa com deficiência e para reabilitado da</w:t>
      </w:r>
    </w:p>
    <w:p w14:paraId="627A8D22" w14:textId="77777777" w:rsidR="00161924" w:rsidRPr="00161924" w:rsidRDefault="00161924" w:rsidP="00161924">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r w:rsidRPr="00161924">
        <w:rPr>
          <w:rFonts w:ascii="Arial" w:eastAsia="HG Mincho Light J" w:hAnsi="Arial" w:cs="Arial"/>
          <w:color w:val="000000"/>
          <w:kern w:val="1"/>
          <w:sz w:val="22"/>
          <w:szCs w:val="22"/>
          <w:lang w:eastAsia="zh-CN" w:bidi="pt-BR"/>
        </w:rPr>
        <w:t>Previdência Social, previstas em lei e em outras normas específicas, nos termos do inciso IV do art. 63 da Lei n. 14.133/2021.</w:t>
      </w:r>
    </w:p>
    <w:p w14:paraId="128529FF" w14:textId="77777777" w:rsidR="00161924" w:rsidRPr="00161924" w:rsidRDefault="00161924" w:rsidP="00161924">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p>
    <w:p w14:paraId="19A8CA8B" w14:textId="77777777" w:rsidR="00161924" w:rsidRPr="00161924" w:rsidRDefault="00161924" w:rsidP="00161924">
      <w:pPr>
        <w:widowControl w:val="0"/>
        <w:tabs>
          <w:tab w:val="left" w:pos="142"/>
          <w:tab w:val="left" w:pos="426"/>
          <w:tab w:val="left" w:pos="567"/>
        </w:tabs>
        <w:suppressAutoHyphens/>
        <w:ind w:left="142"/>
        <w:jc w:val="both"/>
        <w:textAlignment w:val="baseline"/>
        <w:rPr>
          <w:rFonts w:ascii="Arial" w:eastAsia="HG Mincho Light J" w:hAnsi="Arial" w:cs="Arial"/>
          <w:color w:val="000000"/>
          <w:kern w:val="1"/>
          <w:sz w:val="22"/>
          <w:szCs w:val="22"/>
          <w:lang w:eastAsia="zh-CN" w:bidi="pt-BR"/>
        </w:rPr>
      </w:pPr>
      <w:r w:rsidRPr="00161924">
        <w:rPr>
          <w:rFonts w:ascii="Arial" w:eastAsia="HG Mincho Light J" w:hAnsi="Arial" w:cs="Arial"/>
          <w:color w:val="000000"/>
          <w:kern w:val="1"/>
          <w:sz w:val="22"/>
          <w:szCs w:val="22"/>
          <w:lang w:eastAsia="zh-CN" w:bidi="pt-BR"/>
        </w:rPr>
        <w:t xml:space="preserve">(9)         Não há no quadro societário da empresa, proprietários, dirigentes e/ou administradores, qualquer pessoa que, considerando o cônjuge, o(a) companheiro(a) ou o parente em linha reta ou colateral, por consanguinidade ou afinidade, até o 3º (terceiro) grau, seja familiar de: </w:t>
      </w:r>
    </w:p>
    <w:p w14:paraId="7B6F0518" w14:textId="77777777" w:rsidR="00161924" w:rsidRPr="00161924" w:rsidRDefault="00161924" w:rsidP="00161924">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r w:rsidRPr="00161924">
        <w:rPr>
          <w:rFonts w:ascii="Arial" w:eastAsia="HG Mincho Light J" w:hAnsi="Arial" w:cs="Arial"/>
          <w:color w:val="000000"/>
          <w:kern w:val="1"/>
          <w:sz w:val="22"/>
          <w:szCs w:val="22"/>
          <w:lang w:eastAsia="zh-CN" w:bidi="pt-BR"/>
        </w:rPr>
        <w:t>(i)</w:t>
      </w:r>
      <w:r w:rsidRPr="00161924">
        <w:rPr>
          <w:rFonts w:ascii="Arial" w:eastAsia="HG Mincho Light J" w:hAnsi="Arial" w:cs="Arial"/>
          <w:color w:val="000000"/>
          <w:kern w:val="1"/>
          <w:sz w:val="22"/>
          <w:szCs w:val="22"/>
          <w:lang w:eastAsia="zh-CN" w:bidi="pt-BR"/>
        </w:rPr>
        <w:tab/>
        <w:t>Dirigente do órgão ou entidade contratante</w:t>
      </w:r>
    </w:p>
    <w:p w14:paraId="6D23584F" w14:textId="77777777" w:rsidR="00161924" w:rsidRPr="00161924" w:rsidRDefault="00161924" w:rsidP="00161924">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r w:rsidRPr="00161924">
        <w:rPr>
          <w:rFonts w:ascii="Arial" w:eastAsia="HG Mincho Light J" w:hAnsi="Arial" w:cs="Arial"/>
          <w:color w:val="000000"/>
          <w:kern w:val="1"/>
          <w:sz w:val="22"/>
          <w:szCs w:val="22"/>
          <w:lang w:eastAsia="zh-CN" w:bidi="pt-BR"/>
        </w:rPr>
        <w:lastRenderedPageBreak/>
        <w:t>(</w:t>
      </w:r>
      <w:proofErr w:type="spellStart"/>
      <w:r w:rsidRPr="00161924">
        <w:rPr>
          <w:rFonts w:ascii="Arial" w:eastAsia="HG Mincho Light J" w:hAnsi="Arial" w:cs="Arial"/>
          <w:color w:val="000000"/>
          <w:kern w:val="1"/>
          <w:sz w:val="22"/>
          <w:szCs w:val="22"/>
          <w:lang w:eastAsia="zh-CN" w:bidi="pt-BR"/>
        </w:rPr>
        <w:t>ii</w:t>
      </w:r>
      <w:proofErr w:type="spellEnd"/>
      <w:r w:rsidRPr="00161924">
        <w:rPr>
          <w:rFonts w:ascii="Arial" w:eastAsia="HG Mincho Light J" w:hAnsi="Arial" w:cs="Arial"/>
          <w:color w:val="000000"/>
          <w:kern w:val="1"/>
          <w:sz w:val="22"/>
          <w:szCs w:val="22"/>
          <w:lang w:eastAsia="zh-CN" w:bidi="pt-BR"/>
        </w:rPr>
        <w:t>)</w:t>
      </w:r>
      <w:r w:rsidRPr="00161924">
        <w:rPr>
          <w:rFonts w:ascii="Arial" w:eastAsia="HG Mincho Light J" w:hAnsi="Arial" w:cs="Arial"/>
          <w:color w:val="000000"/>
          <w:kern w:val="1"/>
          <w:sz w:val="22"/>
          <w:szCs w:val="22"/>
          <w:lang w:eastAsia="zh-CN" w:bidi="pt-BR"/>
        </w:rPr>
        <w:tab/>
        <w:t>Agente público que desempenhe função na licitação ou atue na fiscalização ou na gestão do contrato.</w:t>
      </w:r>
    </w:p>
    <w:p w14:paraId="7FFFD2CB" w14:textId="77777777" w:rsidR="00161924" w:rsidRPr="00161924" w:rsidRDefault="00161924" w:rsidP="00161924">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p>
    <w:p w14:paraId="1446BEF1" w14:textId="77777777" w:rsidR="00161924" w:rsidRPr="00161924" w:rsidRDefault="00161924" w:rsidP="00161924">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r w:rsidRPr="00161924">
        <w:rPr>
          <w:rFonts w:ascii="Arial" w:eastAsia="HG Mincho Light J" w:hAnsi="Arial" w:cs="Arial"/>
          <w:color w:val="000000"/>
          <w:kern w:val="1"/>
          <w:sz w:val="22"/>
          <w:szCs w:val="22"/>
          <w:lang w:eastAsia="zh-CN" w:bidi="pt-BR"/>
        </w:rPr>
        <w:t>(10)</w:t>
      </w:r>
      <w:r w:rsidRPr="00161924">
        <w:rPr>
          <w:rFonts w:ascii="Arial" w:eastAsia="HG Mincho Light J" w:hAnsi="Arial" w:cs="Arial"/>
          <w:color w:val="000000"/>
          <w:kern w:val="1"/>
          <w:sz w:val="22"/>
          <w:szCs w:val="22"/>
          <w:lang w:eastAsia="zh-CN" w:bidi="pt-BR"/>
        </w:rPr>
        <w:tab/>
        <w:t>Sendo microempresas e empresas de pequeno porte declara a compatibilidade financeira da atual contratação com as demais receitas do exercício, nos termos do §2° do art. 4° da Lei n. 14.133/2021;</w:t>
      </w:r>
    </w:p>
    <w:p w14:paraId="7917ED80" w14:textId="77777777" w:rsidR="00161924" w:rsidRPr="00161924" w:rsidRDefault="00161924" w:rsidP="00161924">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p>
    <w:p w14:paraId="25FF526B" w14:textId="77777777" w:rsidR="00161924" w:rsidRPr="00161924" w:rsidRDefault="00161924" w:rsidP="00161924">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r w:rsidRPr="00161924">
        <w:rPr>
          <w:rFonts w:ascii="Arial" w:eastAsia="HG Mincho Light J" w:hAnsi="Arial" w:cs="Arial"/>
          <w:color w:val="000000"/>
          <w:kern w:val="1"/>
          <w:sz w:val="22"/>
          <w:szCs w:val="22"/>
          <w:lang w:eastAsia="zh-CN" w:bidi="pt-BR"/>
        </w:rPr>
        <w:t>(11)</w:t>
      </w:r>
      <w:r w:rsidRPr="00161924">
        <w:rPr>
          <w:rFonts w:ascii="Arial" w:eastAsia="HG Mincho Light J" w:hAnsi="Arial" w:cs="Arial"/>
          <w:color w:val="000000"/>
          <w:kern w:val="1"/>
          <w:sz w:val="22"/>
          <w:szCs w:val="22"/>
          <w:lang w:eastAsia="zh-CN" w:bidi="pt-BR"/>
        </w:rPr>
        <w:tab/>
        <w:t>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F09A3B8" w14:textId="77777777" w:rsidR="00161924" w:rsidRPr="00161924" w:rsidRDefault="00161924" w:rsidP="00161924">
      <w:pPr>
        <w:widowControl w:val="0"/>
        <w:tabs>
          <w:tab w:val="left" w:pos="142"/>
          <w:tab w:val="left" w:pos="2445"/>
        </w:tabs>
        <w:suppressAutoHyphens/>
        <w:ind w:left="142"/>
        <w:jc w:val="both"/>
        <w:textAlignment w:val="baseline"/>
        <w:rPr>
          <w:rFonts w:ascii="Arial" w:eastAsia="HG Mincho Light J" w:hAnsi="Arial" w:cs="Arial"/>
          <w:color w:val="000000"/>
          <w:kern w:val="1"/>
          <w:sz w:val="22"/>
          <w:szCs w:val="22"/>
          <w:lang w:eastAsia="zh-CN" w:bidi="pt-BR"/>
        </w:rPr>
      </w:pPr>
    </w:p>
    <w:p w14:paraId="3FDAA34F" w14:textId="77777777" w:rsidR="00161924" w:rsidRPr="00161924" w:rsidRDefault="00161924" w:rsidP="00161924">
      <w:pPr>
        <w:widowControl w:val="0"/>
        <w:tabs>
          <w:tab w:val="left" w:pos="708"/>
        </w:tabs>
        <w:suppressAutoHyphens/>
        <w:jc w:val="right"/>
        <w:textAlignment w:val="baseline"/>
        <w:rPr>
          <w:rFonts w:ascii="Arial" w:eastAsia="HG Mincho Light J" w:hAnsi="Arial" w:cs="Arial"/>
          <w:color w:val="000000"/>
          <w:kern w:val="1"/>
          <w:sz w:val="22"/>
          <w:szCs w:val="22"/>
          <w:lang w:eastAsia="zh-CN" w:bidi="pt-BR"/>
        </w:rPr>
      </w:pPr>
      <w:r w:rsidRPr="00161924">
        <w:rPr>
          <w:rFonts w:ascii="Arial" w:eastAsia="HG Mincho Light J" w:hAnsi="Arial" w:cs="Arial"/>
          <w:color w:val="000000"/>
          <w:kern w:val="1"/>
          <w:sz w:val="22"/>
          <w:szCs w:val="22"/>
          <w:lang w:eastAsia="zh-CN" w:bidi="pt-BR"/>
        </w:rPr>
        <w:t>Local e Data</w:t>
      </w:r>
    </w:p>
    <w:p w14:paraId="41B7E2E5" w14:textId="77777777" w:rsidR="00161924" w:rsidRPr="00161924" w:rsidRDefault="00161924" w:rsidP="00161924">
      <w:pPr>
        <w:widowControl w:val="0"/>
        <w:tabs>
          <w:tab w:val="left" w:pos="708"/>
        </w:tabs>
        <w:suppressAutoHyphens/>
        <w:jc w:val="center"/>
        <w:textAlignment w:val="baseline"/>
        <w:rPr>
          <w:rFonts w:ascii="Arial" w:eastAsia="HG Mincho Light J" w:hAnsi="Arial" w:cs="Arial"/>
          <w:b/>
          <w:color w:val="000000"/>
          <w:kern w:val="1"/>
          <w:sz w:val="22"/>
          <w:szCs w:val="22"/>
          <w:lang w:eastAsia="zh-CN" w:bidi="pt-BR"/>
        </w:rPr>
      </w:pPr>
    </w:p>
    <w:p w14:paraId="468832D3" w14:textId="77777777" w:rsidR="00161924" w:rsidRPr="00161924" w:rsidRDefault="00161924" w:rsidP="00161924">
      <w:pPr>
        <w:widowControl w:val="0"/>
        <w:tabs>
          <w:tab w:val="left" w:pos="708"/>
        </w:tabs>
        <w:suppressAutoHyphens/>
        <w:jc w:val="center"/>
        <w:textAlignment w:val="baseline"/>
        <w:rPr>
          <w:rFonts w:ascii="Arial" w:eastAsia="HG Mincho Light J" w:hAnsi="Arial" w:cs="Arial"/>
          <w:b/>
          <w:color w:val="000000"/>
          <w:kern w:val="1"/>
          <w:sz w:val="22"/>
          <w:szCs w:val="22"/>
          <w:lang w:eastAsia="zh-CN" w:bidi="pt-BR"/>
        </w:rPr>
      </w:pPr>
    </w:p>
    <w:p w14:paraId="72129500" w14:textId="77777777" w:rsidR="00161924" w:rsidRPr="00161924" w:rsidRDefault="00161924" w:rsidP="00161924">
      <w:pPr>
        <w:widowControl w:val="0"/>
        <w:tabs>
          <w:tab w:val="left" w:pos="708"/>
        </w:tabs>
        <w:suppressAutoHyphens/>
        <w:jc w:val="center"/>
        <w:textAlignment w:val="baseline"/>
        <w:rPr>
          <w:rFonts w:ascii="Arial" w:eastAsia="HG Mincho Light J" w:hAnsi="Arial" w:cs="Arial"/>
          <w:b/>
          <w:color w:val="000000"/>
          <w:kern w:val="1"/>
          <w:sz w:val="22"/>
          <w:szCs w:val="22"/>
          <w:lang w:eastAsia="zh-CN" w:bidi="pt-BR"/>
        </w:rPr>
      </w:pPr>
    </w:p>
    <w:p w14:paraId="4DEB24B9" w14:textId="77777777" w:rsidR="00161924" w:rsidRPr="00161924" w:rsidRDefault="00161924" w:rsidP="00161924">
      <w:pPr>
        <w:widowControl w:val="0"/>
        <w:tabs>
          <w:tab w:val="left" w:pos="708"/>
        </w:tabs>
        <w:suppressAutoHyphens/>
        <w:jc w:val="center"/>
        <w:textAlignment w:val="baseline"/>
        <w:rPr>
          <w:rFonts w:ascii="Arial" w:eastAsia="HG Mincho Light J" w:hAnsi="Arial" w:cs="Arial"/>
          <w:b/>
          <w:color w:val="000000"/>
          <w:kern w:val="1"/>
          <w:sz w:val="22"/>
          <w:szCs w:val="22"/>
          <w:lang w:eastAsia="zh-CN" w:bidi="pt-BR"/>
        </w:rPr>
      </w:pPr>
      <w:r w:rsidRPr="00161924">
        <w:rPr>
          <w:rFonts w:ascii="Arial" w:eastAsia="HG Mincho Light J" w:hAnsi="Arial" w:cs="Arial"/>
          <w:b/>
          <w:color w:val="000000"/>
          <w:kern w:val="1"/>
          <w:sz w:val="22"/>
          <w:szCs w:val="22"/>
          <w:lang w:eastAsia="zh-CN" w:bidi="pt-BR"/>
        </w:rPr>
        <w:t>__________________________________</w:t>
      </w:r>
    </w:p>
    <w:p w14:paraId="50ECB3A2" w14:textId="77777777" w:rsidR="00161924" w:rsidRPr="00161924" w:rsidRDefault="00161924" w:rsidP="00161924">
      <w:pPr>
        <w:widowControl w:val="0"/>
        <w:tabs>
          <w:tab w:val="left" w:pos="708"/>
        </w:tabs>
        <w:suppressAutoHyphens/>
        <w:jc w:val="center"/>
        <w:textAlignment w:val="baseline"/>
        <w:rPr>
          <w:rFonts w:ascii="Arial" w:eastAsia="HG Mincho Light J" w:hAnsi="Arial" w:cs="Arial"/>
          <w:color w:val="000000"/>
          <w:kern w:val="1"/>
          <w:sz w:val="22"/>
          <w:szCs w:val="22"/>
          <w:lang w:eastAsia="zh-CN" w:bidi="pt-BR"/>
        </w:rPr>
      </w:pPr>
      <w:r w:rsidRPr="00161924">
        <w:rPr>
          <w:rFonts w:ascii="Arial" w:eastAsia="HG Mincho Light J" w:hAnsi="Arial" w:cs="Arial"/>
          <w:color w:val="000000"/>
          <w:kern w:val="1"/>
          <w:sz w:val="22"/>
          <w:szCs w:val="22"/>
          <w:lang w:eastAsia="zh-CN" w:bidi="pt-BR"/>
        </w:rPr>
        <w:t>(assinatura e identificação do representante)</w:t>
      </w:r>
    </w:p>
    <w:p w14:paraId="23B4334E" w14:textId="77777777" w:rsidR="00161924" w:rsidRPr="00161924" w:rsidRDefault="00161924" w:rsidP="00161924">
      <w:pPr>
        <w:widowControl w:val="0"/>
        <w:tabs>
          <w:tab w:val="left" w:pos="708"/>
        </w:tabs>
        <w:suppressAutoHyphens/>
        <w:jc w:val="center"/>
        <w:textAlignment w:val="baseline"/>
        <w:rPr>
          <w:rFonts w:ascii="Arial" w:eastAsia="HG Mincho Light J" w:hAnsi="Arial" w:cs="Arial"/>
          <w:color w:val="000000"/>
          <w:kern w:val="1"/>
          <w:sz w:val="22"/>
          <w:szCs w:val="22"/>
          <w:lang w:eastAsia="zh-CN" w:bidi="pt-BR"/>
        </w:rPr>
      </w:pPr>
      <w:r w:rsidRPr="00161924">
        <w:rPr>
          <w:rFonts w:ascii="Arial" w:eastAsia="HG Mincho Light J" w:hAnsi="Arial" w:cs="Arial"/>
          <w:color w:val="000000"/>
          <w:kern w:val="1"/>
          <w:sz w:val="22"/>
          <w:szCs w:val="22"/>
          <w:lang w:eastAsia="zh-CN" w:bidi="pt-BR"/>
        </w:rPr>
        <w:t>Representante Legal</w:t>
      </w:r>
    </w:p>
    <w:p w14:paraId="53210EED" w14:textId="77777777" w:rsidR="00161924" w:rsidRPr="00161924" w:rsidRDefault="00161924" w:rsidP="00161924">
      <w:pPr>
        <w:widowControl w:val="0"/>
        <w:tabs>
          <w:tab w:val="left" w:pos="708"/>
          <w:tab w:val="left" w:pos="3675"/>
        </w:tabs>
        <w:suppressAutoHyphens/>
        <w:jc w:val="center"/>
        <w:textAlignment w:val="baseline"/>
        <w:rPr>
          <w:rFonts w:ascii="Arial" w:eastAsia="HG Mincho Light J" w:hAnsi="Arial" w:cs="Arial"/>
          <w:color w:val="000000"/>
          <w:kern w:val="1"/>
          <w:sz w:val="22"/>
          <w:szCs w:val="22"/>
          <w:lang w:eastAsia="zh-CN" w:bidi="pt-BR"/>
        </w:rPr>
      </w:pPr>
      <w:r w:rsidRPr="00161924">
        <w:rPr>
          <w:rFonts w:ascii="Arial" w:eastAsia="HG Mincho Light J" w:hAnsi="Arial" w:cs="Arial"/>
          <w:color w:val="000000"/>
          <w:kern w:val="1"/>
          <w:sz w:val="22"/>
          <w:szCs w:val="22"/>
          <w:lang w:eastAsia="zh-CN" w:bidi="pt-BR"/>
        </w:rPr>
        <w:t>Carimbo de CNPJ da empresa:</w:t>
      </w:r>
    </w:p>
    <w:p w14:paraId="364680E6" w14:textId="77777777" w:rsidR="00161924" w:rsidRPr="00161924" w:rsidRDefault="00161924" w:rsidP="00161924">
      <w:pPr>
        <w:widowControl w:val="0"/>
        <w:tabs>
          <w:tab w:val="left" w:pos="708"/>
          <w:tab w:val="left" w:pos="3675"/>
        </w:tabs>
        <w:suppressAutoHyphens/>
        <w:jc w:val="center"/>
        <w:textAlignment w:val="baseline"/>
        <w:rPr>
          <w:rFonts w:ascii="Arial" w:eastAsia="HG Mincho Light J" w:hAnsi="Arial" w:cs="Arial"/>
          <w:color w:val="000000"/>
          <w:kern w:val="1"/>
          <w:sz w:val="22"/>
          <w:szCs w:val="22"/>
          <w:lang w:eastAsia="zh-CN" w:bidi="pt-BR"/>
        </w:rPr>
      </w:pPr>
    </w:p>
    <w:p w14:paraId="49CBD97C" w14:textId="77777777" w:rsidR="00161924" w:rsidRPr="00161924" w:rsidRDefault="00161924" w:rsidP="00161924">
      <w:pPr>
        <w:widowControl w:val="0"/>
        <w:tabs>
          <w:tab w:val="left" w:pos="708"/>
          <w:tab w:val="left" w:pos="3675"/>
        </w:tabs>
        <w:suppressAutoHyphens/>
        <w:jc w:val="center"/>
        <w:textAlignment w:val="baseline"/>
        <w:rPr>
          <w:rFonts w:ascii="Arial" w:eastAsia="HG Mincho Light J" w:hAnsi="Arial" w:cs="Arial"/>
          <w:color w:val="000000"/>
          <w:kern w:val="1"/>
          <w:sz w:val="22"/>
          <w:szCs w:val="22"/>
          <w:lang w:eastAsia="zh-CN" w:bidi="pt-BR"/>
        </w:rPr>
      </w:pPr>
    </w:p>
    <w:p w14:paraId="2C635366" w14:textId="77777777" w:rsidR="00161924" w:rsidRPr="00161924" w:rsidRDefault="00161924" w:rsidP="00161924">
      <w:pPr>
        <w:widowControl w:val="0"/>
        <w:tabs>
          <w:tab w:val="left" w:pos="708"/>
          <w:tab w:val="left" w:pos="2445"/>
        </w:tabs>
        <w:suppressAutoHyphens/>
        <w:textAlignment w:val="baseline"/>
        <w:rPr>
          <w:rFonts w:ascii="Arial" w:eastAsia="HG Mincho Light J" w:hAnsi="Arial" w:cs="Arial"/>
          <w:color w:val="000000"/>
          <w:kern w:val="1"/>
          <w:sz w:val="22"/>
          <w:szCs w:val="22"/>
          <w:lang w:eastAsia="zh-CN" w:bidi="pt-BR"/>
        </w:rPr>
      </w:pPr>
      <w:r w:rsidRPr="00161924">
        <w:rPr>
          <w:rFonts w:ascii="Arial" w:eastAsia="HG Mincho Light J" w:hAnsi="Arial" w:cs="Arial"/>
          <w:color w:val="000000"/>
          <w:kern w:val="1"/>
          <w:sz w:val="22"/>
          <w:szCs w:val="22"/>
          <w:lang w:eastAsia="zh-CN" w:bidi="pt-BR"/>
        </w:rPr>
        <w:t xml:space="preserve"> </w:t>
      </w:r>
      <w:proofErr w:type="gramStart"/>
      <w:r w:rsidRPr="00161924">
        <w:rPr>
          <w:rFonts w:ascii="Arial" w:eastAsia="HG Mincho Light J" w:hAnsi="Arial" w:cs="Arial"/>
          <w:color w:val="000000"/>
          <w:kern w:val="1"/>
          <w:sz w:val="22"/>
          <w:szCs w:val="22"/>
          <w:lang w:eastAsia="zh-CN" w:bidi="pt-BR"/>
        </w:rPr>
        <w:t>(  )</w:t>
      </w:r>
      <w:proofErr w:type="gramEnd"/>
      <w:r w:rsidRPr="00161924">
        <w:rPr>
          <w:rFonts w:ascii="Arial" w:eastAsia="HG Mincho Light J" w:hAnsi="Arial" w:cs="Arial"/>
          <w:color w:val="000000"/>
          <w:kern w:val="1"/>
          <w:sz w:val="22"/>
          <w:szCs w:val="22"/>
          <w:lang w:eastAsia="zh-CN" w:bidi="pt-BR"/>
        </w:rPr>
        <w:t xml:space="preserve"> Ressalva: emprega menor, a partir de quatorze anos, na condição de aprendiz*. </w:t>
      </w:r>
    </w:p>
    <w:p w14:paraId="7983325D" w14:textId="77777777" w:rsidR="00161924" w:rsidRPr="00161924" w:rsidRDefault="00161924" w:rsidP="00161924">
      <w:pPr>
        <w:widowControl w:val="0"/>
        <w:tabs>
          <w:tab w:val="left" w:pos="708"/>
          <w:tab w:val="left" w:pos="2445"/>
        </w:tabs>
        <w:suppressAutoHyphens/>
        <w:textAlignment w:val="baseline"/>
        <w:rPr>
          <w:rFonts w:ascii="Arial" w:eastAsia="HG Mincho Light J" w:hAnsi="Arial" w:cs="Arial"/>
          <w:color w:val="000000"/>
          <w:kern w:val="1"/>
          <w:sz w:val="22"/>
          <w:szCs w:val="22"/>
          <w:lang w:eastAsia="zh-CN" w:bidi="pt-BR"/>
        </w:rPr>
      </w:pPr>
    </w:p>
    <w:p w14:paraId="6DCCA7F3" w14:textId="62E72E5E" w:rsidR="000E2EE9" w:rsidRPr="00161924" w:rsidRDefault="000E2EE9" w:rsidP="000E2EE9">
      <w:pPr>
        <w:tabs>
          <w:tab w:val="left" w:pos="3690"/>
        </w:tabs>
        <w:rPr>
          <w:rFonts w:ascii="Arial" w:eastAsia="Century Gothic" w:hAnsi="Arial" w:cs="Arial"/>
          <w:sz w:val="22"/>
          <w:szCs w:val="22"/>
        </w:rPr>
      </w:pPr>
    </w:p>
    <w:p w14:paraId="78F59FC9" w14:textId="77777777" w:rsidR="00FC60B6" w:rsidRPr="00161924" w:rsidRDefault="00FC60B6" w:rsidP="000E2EE9">
      <w:pPr>
        <w:tabs>
          <w:tab w:val="left" w:pos="3690"/>
        </w:tabs>
        <w:rPr>
          <w:rFonts w:ascii="Arial" w:eastAsia="Century Gothic" w:hAnsi="Arial" w:cs="Arial"/>
          <w:sz w:val="22"/>
          <w:szCs w:val="22"/>
        </w:rPr>
      </w:pPr>
    </w:p>
    <w:p w14:paraId="01FFD8B6" w14:textId="77777777" w:rsidR="00FC60B6" w:rsidRPr="00161924" w:rsidRDefault="00FC60B6" w:rsidP="000E2EE9">
      <w:pPr>
        <w:tabs>
          <w:tab w:val="left" w:pos="3690"/>
        </w:tabs>
        <w:rPr>
          <w:rFonts w:ascii="Arial" w:eastAsia="Century Gothic" w:hAnsi="Arial" w:cs="Arial"/>
          <w:sz w:val="22"/>
          <w:szCs w:val="22"/>
        </w:rPr>
      </w:pPr>
    </w:p>
    <w:p w14:paraId="4F2966CD" w14:textId="77777777" w:rsidR="00FC60B6" w:rsidRPr="00161924" w:rsidRDefault="00FC60B6" w:rsidP="000E2EE9">
      <w:pPr>
        <w:tabs>
          <w:tab w:val="left" w:pos="3690"/>
        </w:tabs>
        <w:rPr>
          <w:rFonts w:ascii="Arial" w:eastAsia="Century Gothic" w:hAnsi="Arial" w:cs="Arial"/>
          <w:sz w:val="22"/>
          <w:szCs w:val="22"/>
        </w:rPr>
      </w:pPr>
    </w:p>
    <w:p w14:paraId="0259B885" w14:textId="77777777" w:rsidR="00FC60B6" w:rsidRPr="00161924" w:rsidRDefault="00FC60B6" w:rsidP="000E2EE9">
      <w:pPr>
        <w:tabs>
          <w:tab w:val="left" w:pos="3690"/>
        </w:tabs>
        <w:rPr>
          <w:rFonts w:ascii="Arial" w:eastAsia="Century Gothic" w:hAnsi="Arial" w:cs="Arial"/>
          <w:sz w:val="22"/>
          <w:szCs w:val="22"/>
        </w:rPr>
      </w:pPr>
    </w:p>
    <w:p w14:paraId="47087BF7" w14:textId="77777777" w:rsidR="00FC60B6" w:rsidRPr="00161924" w:rsidRDefault="00FC60B6" w:rsidP="000E2EE9">
      <w:pPr>
        <w:tabs>
          <w:tab w:val="left" w:pos="3690"/>
        </w:tabs>
        <w:rPr>
          <w:rFonts w:ascii="Arial" w:eastAsia="Century Gothic" w:hAnsi="Arial" w:cs="Arial"/>
          <w:sz w:val="22"/>
          <w:szCs w:val="22"/>
        </w:rPr>
      </w:pPr>
    </w:p>
    <w:p w14:paraId="21E6C2BF" w14:textId="77777777" w:rsidR="00FC60B6" w:rsidRPr="00161924" w:rsidRDefault="00FC60B6" w:rsidP="000E2EE9">
      <w:pPr>
        <w:tabs>
          <w:tab w:val="left" w:pos="3690"/>
        </w:tabs>
        <w:rPr>
          <w:rFonts w:ascii="Arial" w:eastAsia="Century Gothic" w:hAnsi="Arial" w:cs="Arial"/>
          <w:sz w:val="22"/>
          <w:szCs w:val="22"/>
        </w:rPr>
      </w:pPr>
    </w:p>
    <w:sectPr w:rsidR="00FC60B6" w:rsidRPr="00161924" w:rsidSect="00CA6F7C">
      <w:headerReference w:type="default" r:id="rId11"/>
      <w:footerReference w:type="default" r:id="rId12"/>
      <w:type w:val="continuous"/>
      <w:pgSz w:w="11907" w:h="16840" w:code="9"/>
      <w:pgMar w:top="1701" w:right="1134" w:bottom="1134" w:left="1701" w:header="284"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566E01" w14:textId="77777777" w:rsidR="00BB1479" w:rsidRDefault="00BB1479" w:rsidP="000835AD">
      <w:r>
        <w:separator/>
      </w:r>
    </w:p>
  </w:endnote>
  <w:endnote w:type="continuationSeparator" w:id="0">
    <w:p w14:paraId="0BCF125D" w14:textId="77777777" w:rsidR="00BB1479" w:rsidRDefault="00BB1479" w:rsidP="00083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ptos">
    <w:altName w:val="Times New Roman"/>
    <w:panose1 w:val="00000000000000000000"/>
    <w:charset w:val="00"/>
    <w:family w:val="roman"/>
    <w:notTrueType/>
    <w:pitch w:val="default"/>
  </w:font>
  <w:font w:name="Aptos Display">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Bold">
    <w:altName w:val="Times New Roman"/>
    <w:panose1 w:val="00000000000000000000"/>
    <w:charset w:val="00"/>
    <w:family w:val="roman"/>
    <w:notTrueType/>
    <w:pitch w:val="default"/>
  </w:font>
  <w:font w:name="HG Mincho Light J">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GT Walsheim Pro Condensed Bold">
    <w:altName w:val="Courier New"/>
    <w:charset w:val="00"/>
    <w:family w:val="auto"/>
    <w:pitch w:val="default"/>
    <w:sig w:usb0="00000000" w:usb1="00000000" w:usb2="00000000" w:usb3="00000000" w:csb0="00000097" w:csb1="00000000"/>
  </w:font>
  <w:font w:name="DM Sans 18pt SemiBold">
    <w:altName w:val="Times New Roman"/>
    <w:charset w:val="00"/>
    <w:family w:val="auto"/>
    <w:pitch w:val="default"/>
    <w:sig w:usb0="00000000"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DC4E97" w14:textId="77777777" w:rsidR="00290D4F" w:rsidRPr="00150DD3" w:rsidRDefault="00290D4F" w:rsidP="00290D4F">
    <w:pPr>
      <w:pStyle w:val="Rodap"/>
      <w:jc w:val="center"/>
      <w:rPr>
        <w:rFonts w:ascii="GT Walsheim Pro Condensed Bold" w:hAnsi="GT Walsheim Pro Condensed Bold" w:cs="Arial"/>
        <w:color w:val="474747"/>
        <w:sz w:val="24"/>
        <w:szCs w:val="24"/>
        <w:shd w:val="clear" w:color="auto" w:fill="FFFFFF"/>
      </w:rPr>
    </w:pPr>
    <w:r w:rsidRPr="00150DD3">
      <w:rPr>
        <w:rFonts w:ascii="GT Walsheim Pro Condensed Bold" w:hAnsi="GT Walsheim Pro Condensed Bold" w:cs="Arial"/>
        <w:color w:val="474747"/>
        <w:sz w:val="24"/>
        <w:szCs w:val="24"/>
        <w:shd w:val="clear" w:color="auto" w:fill="FFFFFF"/>
      </w:rPr>
      <w:t>PREFEITURA MUNICIPAL DE SIDROLÂNDIA</w:t>
    </w:r>
  </w:p>
  <w:p w14:paraId="56EB23F8" w14:textId="1165918F" w:rsidR="00060365" w:rsidRPr="00290D4F" w:rsidRDefault="00290D4F" w:rsidP="00290D4F">
    <w:pPr>
      <w:pStyle w:val="Rodap"/>
      <w:jc w:val="center"/>
      <w:rPr>
        <w:rFonts w:ascii="DM Sans 18pt SemiBold" w:hAnsi="DM Sans 18pt SemiBold"/>
        <w:sz w:val="24"/>
        <w:szCs w:val="24"/>
      </w:rPr>
    </w:pPr>
    <w:r w:rsidRPr="00150DD3">
      <w:rPr>
        <w:rFonts w:ascii="DM Sans 18pt SemiBold" w:hAnsi="DM Sans 18pt SemiBold" w:cs="Arial"/>
        <w:color w:val="474747"/>
        <w:sz w:val="24"/>
        <w:szCs w:val="24"/>
        <w:shd w:val="clear" w:color="auto" w:fill="FFFFFF"/>
      </w:rPr>
      <w:t xml:space="preserve">R. São Paulo, </w:t>
    </w:r>
    <w:r>
      <w:rPr>
        <w:rFonts w:ascii="DM Sans 18pt SemiBold" w:hAnsi="DM Sans 18pt SemiBold" w:cs="Arial"/>
        <w:color w:val="474747"/>
        <w:sz w:val="24"/>
        <w:szCs w:val="24"/>
        <w:shd w:val="clear" w:color="auto" w:fill="FFFFFF"/>
      </w:rPr>
      <w:t>N °</w:t>
    </w:r>
    <w:r w:rsidRPr="00150DD3">
      <w:rPr>
        <w:rFonts w:ascii="DM Sans 18pt SemiBold" w:hAnsi="DM Sans 18pt SemiBold" w:cs="Arial"/>
        <w:color w:val="474747"/>
        <w:sz w:val="24"/>
        <w:szCs w:val="24"/>
        <w:shd w:val="clear" w:color="auto" w:fill="FFFFFF"/>
      </w:rPr>
      <w:t>964 - Centro, Sidrolândia - MS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39ABEE" w14:textId="77777777" w:rsidR="00BB1479" w:rsidRDefault="00BB1479" w:rsidP="000835AD">
      <w:r>
        <w:separator/>
      </w:r>
    </w:p>
  </w:footnote>
  <w:footnote w:type="continuationSeparator" w:id="0">
    <w:p w14:paraId="479D40BE" w14:textId="77777777" w:rsidR="00BB1479" w:rsidRDefault="00BB1479" w:rsidP="000835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77ACCA" w14:textId="1270DEA5" w:rsidR="00060365" w:rsidRDefault="00060365">
    <w:pPr>
      <w:pStyle w:val="Cabealho"/>
    </w:pPr>
    <w:r>
      <w:rPr>
        <w:noProof/>
        <w:lang w:val="pt-BR" w:eastAsia="pt-BR"/>
      </w:rPr>
      <w:drawing>
        <wp:anchor distT="0" distB="0" distL="114300" distR="114300" simplePos="0" relativeHeight="251659264" behindDoc="1" locked="0" layoutInCell="1" allowOverlap="1" wp14:anchorId="507B36CD" wp14:editId="6AB9ACE9">
          <wp:simplePos x="0" y="0"/>
          <wp:positionH relativeFrom="column">
            <wp:posOffset>762662</wp:posOffset>
          </wp:positionH>
          <wp:positionV relativeFrom="page">
            <wp:posOffset>166011</wp:posOffset>
          </wp:positionV>
          <wp:extent cx="3749040" cy="676275"/>
          <wp:effectExtent l="0" t="0" r="3810" b="9525"/>
          <wp:wrapNone/>
          <wp:docPr id="2" name="Imagem 2" descr="Secretaria de Administraç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cretaria de Administraç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49040" cy="676275"/>
                  </a:xfrm>
                  <a:prstGeom prst="rect">
                    <a:avLst/>
                  </a:prstGeom>
                  <a:noFill/>
                </pic:spPr>
              </pic:pic>
            </a:graphicData>
          </a:graphic>
          <wp14:sizeRelH relativeFrom="page">
            <wp14:pctWidth>0</wp14:pctWidth>
          </wp14:sizeRelH>
          <wp14:sizeRelV relativeFrom="page">
            <wp14:pctHeight>0</wp14:pctHeight>
          </wp14:sizeRelV>
        </wp:anchor>
      </w:drawing>
    </w:r>
  </w:p>
  <w:p w14:paraId="6B9ABAC3" w14:textId="20E87F85" w:rsidR="00060365" w:rsidRPr="00A20CA7" w:rsidRDefault="00060365" w:rsidP="001541E9">
    <w:pPr>
      <w:pStyle w:val="Cabealho"/>
      <w:ind w:left="-1701" w:right="-1134"/>
      <w:jc w:val="center"/>
      <w:rPr>
        <w:color w:val="008000"/>
        <w:sz w:val="10"/>
        <w:szCs w:val="10"/>
        <w14:shadow w14:blurRad="50800" w14:dist="38100" w14:dir="2700000" w14:sx="100000" w14:sy="100000" w14:kx="0" w14:ky="0" w14:algn="tl">
          <w14:srgbClr w14:val="000000">
            <w14:alpha w14:val="60000"/>
          </w14:srgbClr>
        </w14:shadow>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B500E"/>
    <w:multiLevelType w:val="multilevel"/>
    <w:tmpl w:val="02805B34"/>
    <w:lvl w:ilvl="0">
      <w:start w:val="4"/>
      <w:numFmt w:val="decimal"/>
      <w:lvlText w:val="%1."/>
      <w:lvlJc w:val="left"/>
      <w:pPr>
        <w:ind w:left="420" w:hanging="420"/>
      </w:pPr>
      <w:rPr>
        <w:rFonts w:hint="default"/>
        <w:b/>
        <w:bCs w:val="0"/>
      </w:rPr>
    </w:lvl>
    <w:lvl w:ilvl="1">
      <w:start w:val="2"/>
      <w:numFmt w:val="decimal"/>
      <w:lvlText w:val="%1.%2."/>
      <w:lvlJc w:val="left"/>
      <w:pPr>
        <w:ind w:left="1560" w:hanging="720"/>
      </w:pPr>
      <w:rPr>
        <w:rFonts w:hint="default"/>
        <w:b/>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64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680" w:hanging="1800"/>
      </w:pPr>
      <w:rPr>
        <w:rFonts w:hint="default"/>
      </w:rPr>
    </w:lvl>
    <w:lvl w:ilvl="8">
      <w:start w:val="1"/>
      <w:numFmt w:val="decimal"/>
      <w:lvlText w:val="%1.%2.%3.%4.%5.%6.%7.%8.%9."/>
      <w:lvlJc w:val="left"/>
      <w:pPr>
        <w:ind w:left="8880" w:hanging="2160"/>
      </w:pPr>
      <w:rPr>
        <w:rFonts w:hint="default"/>
      </w:rPr>
    </w:lvl>
  </w:abstractNum>
  <w:abstractNum w:abstractNumId="1">
    <w:nsid w:val="05CF1750"/>
    <w:multiLevelType w:val="hybridMultilevel"/>
    <w:tmpl w:val="B9CA1E52"/>
    <w:lvl w:ilvl="0" w:tplc="7E4EDFDE">
      <w:start w:val="1"/>
      <w:numFmt w:val="lowerLetter"/>
      <w:lvlText w:val="%1."/>
      <w:lvlJc w:val="left"/>
      <w:pPr>
        <w:ind w:left="720" w:hanging="360"/>
      </w:pPr>
      <w:rPr>
        <w:b/>
        <w:bCs/>
        <w:i w:val="0"/>
        <w:iCs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B834438"/>
    <w:multiLevelType w:val="hybridMultilevel"/>
    <w:tmpl w:val="A11070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DF11341"/>
    <w:multiLevelType w:val="multilevel"/>
    <w:tmpl w:val="61FA3584"/>
    <w:lvl w:ilvl="0">
      <w:start w:val="1"/>
      <w:numFmt w:val="decimal"/>
      <w:lvlText w:val="%1."/>
      <w:lvlJc w:val="left"/>
      <w:pPr>
        <w:ind w:left="360" w:hanging="360"/>
      </w:pPr>
      <w:rPr>
        <w:b/>
        <w:bCs/>
      </w:rPr>
    </w:lvl>
    <w:lvl w:ilvl="1">
      <w:start w:val="1"/>
      <w:numFmt w:val="decimal"/>
      <w:lvlText w:val="%1.%2."/>
      <w:lvlJc w:val="left"/>
      <w:pPr>
        <w:ind w:left="1000" w:hanging="432"/>
      </w:pPr>
      <w:rPr>
        <w:b/>
        <w:bCs/>
        <w:i w:val="0"/>
        <w:iCs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F2A0197"/>
    <w:multiLevelType w:val="hybridMultilevel"/>
    <w:tmpl w:val="57105860"/>
    <w:lvl w:ilvl="0" w:tplc="34DE9272">
      <w:start w:val="1"/>
      <w:numFmt w:val="upperRoman"/>
      <w:lvlText w:val="%1."/>
      <w:lvlJc w:val="left"/>
      <w:pPr>
        <w:ind w:left="1854" w:hanging="360"/>
      </w:pPr>
      <w:rPr>
        <w:rFonts w:hint="default"/>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5">
    <w:nsid w:val="1310034A"/>
    <w:multiLevelType w:val="hybridMultilevel"/>
    <w:tmpl w:val="438E0BFC"/>
    <w:lvl w:ilvl="0" w:tplc="DBC0DD6C">
      <w:start w:val="1"/>
      <w:numFmt w:val="upperRoman"/>
      <w:lvlText w:val="%1 - "/>
      <w:lvlJc w:val="left"/>
      <w:pPr>
        <w:ind w:left="720" w:hanging="360"/>
      </w:pPr>
      <w:rPr>
        <w:rFonts w:ascii="Arial" w:eastAsia="Franklin Gothic Book" w:hAnsi="Arial" w:cs="Arial" w:hint="default"/>
        <w:b/>
        <w:w w:val="100"/>
        <w:sz w:val="24"/>
        <w:szCs w:val="24"/>
      </w:rPr>
    </w:lvl>
    <w:lvl w:ilvl="1" w:tplc="3E22141E">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3BF392B"/>
    <w:multiLevelType w:val="hybridMultilevel"/>
    <w:tmpl w:val="7D1C2984"/>
    <w:lvl w:ilvl="0" w:tplc="F08E2F7E">
      <w:start w:val="1"/>
      <w:numFmt w:val="upperRoman"/>
      <w:lvlText w:val="%1."/>
      <w:lvlJc w:val="right"/>
      <w:pPr>
        <w:ind w:left="1854" w:hanging="360"/>
      </w:pPr>
      <w:rPr>
        <w:b/>
        <w:bCs/>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7">
    <w:nsid w:val="153F337B"/>
    <w:multiLevelType w:val="multilevel"/>
    <w:tmpl w:val="463A8E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577359C"/>
    <w:multiLevelType w:val="hybridMultilevel"/>
    <w:tmpl w:val="771E3E0A"/>
    <w:lvl w:ilvl="0" w:tplc="DBC0DD6C">
      <w:start w:val="1"/>
      <w:numFmt w:val="upperRoman"/>
      <w:lvlText w:val="%1 - "/>
      <w:lvlJc w:val="left"/>
      <w:pPr>
        <w:ind w:left="720" w:hanging="360"/>
      </w:pPr>
      <w:rPr>
        <w:rFonts w:ascii="Arial" w:eastAsia="Franklin Gothic Book" w:hAnsi="Arial" w:cs="Arial" w:hint="default"/>
        <w:b/>
        <w:w w:val="100"/>
        <w:sz w:val="24"/>
        <w:szCs w:val="24"/>
      </w:rPr>
    </w:lvl>
    <w:lvl w:ilvl="1" w:tplc="8C7AAD36">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C441315"/>
    <w:multiLevelType w:val="hybridMultilevel"/>
    <w:tmpl w:val="7D1C2984"/>
    <w:lvl w:ilvl="0" w:tplc="F08E2F7E">
      <w:start w:val="1"/>
      <w:numFmt w:val="upperRoman"/>
      <w:lvlText w:val="%1."/>
      <w:lvlJc w:val="right"/>
      <w:pPr>
        <w:ind w:left="1854" w:hanging="360"/>
      </w:pPr>
      <w:rPr>
        <w:b/>
        <w:bCs/>
      </w:rPr>
    </w:lvl>
    <w:lvl w:ilvl="1" w:tplc="04160019">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0">
    <w:nsid w:val="1FAE1673"/>
    <w:multiLevelType w:val="hybridMultilevel"/>
    <w:tmpl w:val="E9924B32"/>
    <w:lvl w:ilvl="0" w:tplc="3BDE2294">
      <w:start w:val="1"/>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nsid w:val="2F8A04C2"/>
    <w:multiLevelType w:val="hybridMultilevel"/>
    <w:tmpl w:val="563E1FE2"/>
    <w:lvl w:ilvl="0" w:tplc="0416000B">
      <w:start w:val="1"/>
      <w:numFmt w:val="bullet"/>
      <w:lvlText w:val=""/>
      <w:lvlJc w:val="left"/>
      <w:pPr>
        <w:ind w:left="2421" w:hanging="360"/>
      </w:pPr>
      <w:rPr>
        <w:rFonts w:ascii="Wingdings" w:hAnsi="Wingding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2">
    <w:nsid w:val="3733611C"/>
    <w:multiLevelType w:val="hybridMultilevel"/>
    <w:tmpl w:val="52A4D67C"/>
    <w:lvl w:ilvl="0" w:tplc="DBC0DD6C">
      <w:start w:val="1"/>
      <w:numFmt w:val="upperRoman"/>
      <w:lvlText w:val="%1 - "/>
      <w:lvlJc w:val="left"/>
      <w:pPr>
        <w:ind w:left="720" w:hanging="360"/>
      </w:pPr>
      <w:rPr>
        <w:rFonts w:ascii="Arial" w:eastAsia="Franklin Gothic Book" w:hAnsi="Arial" w:cs="Arial" w:hint="default"/>
        <w:b/>
        <w:w w:val="1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87E6821"/>
    <w:multiLevelType w:val="multilevel"/>
    <w:tmpl w:val="AD5E9856"/>
    <w:lvl w:ilvl="0">
      <w:start w:val="2"/>
      <w:numFmt w:val="decimal"/>
      <w:lvlText w:val="%1."/>
      <w:lvlJc w:val="left"/>
      <w:pPr>
        <w:ind w:left="360" w:hanging="360"/>
      </w:pPr>
      <w:rPr>
        <w:rFonts w:hint="default"/>
        <w:b/>
        <w:bCs w:val="0"/>
        <w:i w:val="0"/>
        <w:iCs w:val="0"/>
        <w:color w:val="auto"/>
      </w:rPr>
    </w:lvl>
    <w:lvl w:ilvl="1">
      <w:start w:val="1"/>
      <w:numFmt w:val="decimal"/>
      <w:lvlText w:val="%1.%2."/>
      <w:lvlJc w:val="left"/>
      <w:pPr>
        <w:ind w:left="792" w:hanging="432"/>
      </w:pPr>
      <w:rPr>
        <w:rFonts w:hint="default"/>
        <w:b/>
        <w:bCs w:val="0"/>
        <w:i w:val="0"/>
        <w:iCs/>
        <w:color w:val="auto"/>
      </w:rPr>
    </w:lvl>
    <w:lvl w:ilvl="2">
      <w:start w:val="1"/>
      <w:numFmt w:val="decimal"/>
      <w:lvlText w:val="%1.%2.%3."/>
      <w:lvlJc w:val="left"/>
      <w:pPr>
        <w:ind w:left="1224" w:hanging="504"/>
      </w:pPr>
      <w:rPr>
        <w:rFonts w:hint="default"/>
        <w:b/>
        <w:bCs w:val="0"/>
        <w:color w:val="auto"/>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b/>
        <w:bCs/>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3C1F3919"/>
    <w:multiLevelType w:val="multilevel"/>
    <w:tmpl w:val="6A444812"/>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5">
    <w:nsid w:val="3CE601D8"/>
    <w:multiLevelType w:val="multilevel"/>
    <w:tmpl w:val="054A2A3C"/>
    <w:lvl w:ilvl="0">
      <w:start w:val="2"/>
      <w:numFmt w:val="decimal"/>
      <w:lvlText w:val="%1."/>
      <w:lvlJc w:val="left"/>
      <w:pPr>
        <w:ind w:left="360" w:hanging="360"/>
      </w:pPr>
      <w:rPr>
        <w:rFonts w:hint="default"/>
        <w:b/>
        <w:bCs w:val="0"/>
      </w:rPr>
    </w:lvl>
    <w:lvl w:ilvl="1">
      <w:start w:val="1"/>
      <w:numFmt w:val="decimal"/>
      <w:lvlText w:val="%1.%2."/>
      <w:lvlJc w:val="left"/>
      <w:pPr>
        <w:ind w:left="792" w:hanging="432"/>
      </w:pPr>
      <w:rPr>
        <w:rFonts w:hint="default"/>
        <w:b/>
        <w:bCs w:val="0"/>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4BE97DC7"/>
    <w:multiLevelType w:val="hybridMultilevel"/>
    <w:tmpl w:val="3A16E78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7">
    <w:nsid w:val="4E997B1F"/>
    <w:multiLevelType w:val="hybridMultilevel"/>
    <w:tmpl w:val="DD8613DC"/>
    <w:lvl w:ilvl="0" w:tplc="FFFFFFFF">
      <w:start w:val="1"/>
      <w:numFmt w:val="lowerLetter"/>
      <w:lvlText w:val="%1."/>
      <w:lvlJc w:val="left"/>
      <w:pPr>
        <w:ind w:left="720" w:hanging="360"/>
      </w:pPr>
      <w:rPr>
        <w:b/>
        <w:bCs/>
        <w:i w:val="0"/>
        <w:iCs w:val="0"/>
      </w:rPr>
    </w:lvl>
    <w:lvl w:ilvl="1" w:tplc="FFFFFFFF">
      <w:start w:val="1"/>
      <w:numFmt w:val="lowerLetter"/>
      <w:lvlText w:val="%2."/>
      <w:lvlJc w:val="left"/>
      <w:pPr>
        <w:ind w:left="1440" w:hanging="360"/>
      </w:pPr>
    </w:lvl>
    <w:lvl w:ilvl="2" w:tplc="E196D0F0">
      <w:start w:val="1"/>
      <w:numFmt w:val="decimal"/>
      <w:lvlText w:val="%3."/>
      <w:lvlJc w:val="right"/>
      <w:pPr>
        <w:ind w:left="2340" w:hanging="360"/>
      </w:pPr>
      <w:rPr>
        <w:rFonts w:hint="default"/>
        <w:b w:val="0"/>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54B565AD"/>
    <w:multiLevelType w:val="multilevel"/>
    <w:tmpl w:val="D304E398"/>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58796C0A"/>
    <w:multiLevelType w:val="hybridMultilevel"/>
    <w:tmpl w:val="004A8470"/>
    <w:lvl w:ilvl="0" w:tplc="34DE9272">
      <w:start w:val="1"/>
      <w:numFmt w:val="upperRoman"/>
      <w:lvlText w:val="%1."/>
      <w:lvlJc w:val="left"/>
      <w:pPr>
        <w:ind w:left="720" w:hanging="360"/>
      </w:pPr>
      <w:rPr>
        <w:rFonts w:hint="default"/>
      </w:rPr>
    </w:lvl>
    <w:lvl w:ilvl="1" w:tplc="5B8EBDE2">
      <w:start w:val="1"/>
      <w:numFmt w:val="lowerLetter"/>
      <w:lvlText w:val="%2."/>
      <w:lvlJc w:val="left"/>
      <w:pPr>
        <w:ind w:left="1440" w:hanging="360"/>
      </w:pPr>
      <w:rPr>
        <w:b w:val="0"/>
        <w:bCs/>
        <w14:shadow w14:blurRad="0" w14:dist="0" w14:dir="0" w14:sx="0" w14:sy="0" w14:kx="0" w14:ky="0" w14:algn="none">
          <w14:srgbClr w14:val="000000"/>
        </w14:shadow>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BB44853"/>
    <w:multiLevelType w:val="hybridMultilevel"/>
    <w:tmpl w:val="09E62790"/>
    <w:lvl w:ilvl="0" w:tplc="64E893EA">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5E6F0AB2"/>
    <w:multiLevelType w:val="hybridMultilevel"/>
    <w:tmpl w:val="EE6685F0"/>
    <w:lvl w:ilvl="0" w:tplc="8C7AAD3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3476709"/>
    <w:multiLevelType w:val="hybridMultilevel"/>
    <w:tmpl w:val="2A0A09FC"/>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23">
    <w:nsid w:val="64765761"/>
    <w:multiLevelType w:val="hybridMultilevel"/>
    <w:tmpl w:val="7F905E66"/>
    <w:lvl w:ilvl="0" w:tplc="2A821E6C">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nsid w:val="6ACF5608"/>
    <w:multiLevelType w:val="multilevel"/>
    <w:tmpl w:val="56042EB2"/>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BCD54F2"/>
    <w:multiLevelType w:val="hybridMultilevel"/>
    <w:tmpl w:val="E27A280E"/>
    <w:lvl w:ilvl="0" w:tplc="5CC09E78">
      <w:start w:val="1"/>
      <w:numFmt w:val="lowerLetter"/>
      <w:lvlText w:val="%1)"/>
      <w:lvlJc w:val="left"/>
      <w:pPr>
        <w:ind w:left="1674" w:hanging="54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6">
    <w:nsid w:val="6C542612"/>
    <w:multiLevelType w:val="hybridMultilevel"/>
    <w:tmpl w:val="E654D3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E422EF4"/>
    <w:multiLevelType w:val="multilevel"/>
    <w:tmpl w:val="A344D75E"/>
    <w:lvl w:ilvl="0">
      <w:start w:val="10"/>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72A85E22"/>
    <w:multiLevelType w:val="multilevel"/>
    <w:tmpl w:val="E19E2908"/>
    <w:lvl w:ilvl="0">
      <w:start w:val="9"/>
      <w:numFmt w:val="decimal"/>
      <w:lvlText w:val="%1"/>
      <w:lvlJc w:val="left"/>
      <w:pPr>
        <w:ind w:left="360" w:hanging="360"/>
      </w:pPr>
      <w:rPr>
        <w:rFonts w:cstheme="minorHAnsi" w:hint="default"/>
        <w:b/>
        <w:bCs/>
        <w:i w:val="0"/>
        <w:color w:val="auto"/>
      </w:rPr>
    </w:lvl>
    <w:lvl w:ilvl="1">
      <w:start w:val="1"/>
      <w:numFmt w:val="decimal"/>
      <w:lvlText w:val="%1.%2"/>
      <w:lvlJc w:val="left"/>
      <w:pPr>
        <w:ind w:left="360" w:hanging="360"/>
      </w:pPr>
      <w:rPr>
        <w:rFonts w:cstheme="minorHAnsi" w:hint="default"/>
        <w:b/>
        <w:i w:val="0"/>
        <w:color w:val="auto"/>
      </w:rPr>
    </w:lvl>
    <w:lvl w:ilvl="2">
      <w:start w:val="1"/>
      <w:numFmt w:val="decimal"/>
      <w:lvlText w:val="%1.%2.%3"/>
      <w:lvlJc w:val="left"/>
      <w:pPr>
        <w:ind w:left="720" w:hanging="720"/>
      </w:pPr>
      <w:rPr>
        <w:rFonts w:cstheme="minorHAnsi" w:hint="default"/>
        <w:b/>
        <w:i w:val="0"/>
        <w:color w:val="auto"/>
      </w:rPr>
    </w:lvl>
    <w:lvl w:ilvl="3">
      <w:start w:val="1"/>
      <w:numFmt w:val="decimal"/>
      <w:lvlText w:val="%1.%2.%3.%4"/>
      <w:lvlJc w:val="left"/>
      <w:pPr>
        <w:ind w:left="1080" w:hanging="1080"/>
      </w:pPr>
      <w:rPr>
        <w:rFonts w:cstheme="minorHAnsi" w:hint="default"/>
        <w:b w:val="0"/>
        <w:i w:val="0"/>
        <w:color w:val="auto"/>
      </w:rPr>
    </w:lvl>
    <w:lvl w:ilvl="4">
      <w:start w:val="1"/>
      <w:numFmt w:val="decimal"/>
      <w:lvlText w:val="%1.%2.%3.%4.%5"/>
      <w:lvlJc w:val="left"/>
      <w:pPr>
        <w:ind w:left="1080" w:hanging="1080"/>
      </w:pPr>
      <w:rPr>
        <w:rFonts w:cstheme="minorHAnsi" w:hint="default"/>
        <w:b w:val="0"/>
        <w:i w:val="0"/>
        <w:color w:val="auto"/>
      </w:rPr>
    </w:lvl>
    <w:lvl w:ilvl="5">
      <w:start w:val="1"/>
      <w:numFmt w:val="decimal"/>
      <w:lvlText w:val="%1.%2.%3.%4.%5.%6"/>
      <w:lvlJc w:val="left"/>
      <w:pPr>
        <w:ind w:left="1440" w:hanging="1440"/>
      </w:pPr>
      <w:rPr>
        <w:rFonts w:cstheme="minorHAnsi" w:hint="default"/>
        <w:b w:val="0"/>
        <w:i w:val="0"/>
        <w:color w:val="auto"/>
      </w:rPr>
    </w:lvl>
    <w:lvl w:ilvl="6">
      <w:start w:val="1"/>
      <w:numFmt w:val="decimal"/>
      <w:lvlText w:val="%1.%2.%3.%4.%5.%6.%7"/>
      <w:lvlJc w:val="left"/>
      <w:pPr>
        <w:ind w:left="1440" w:hanging="1440"/>
      </w:pPr>
      <w:rPr>
        <w:rFonts w:cstheme="minorHAnsi" w:hint="default"/>
        <w:b w:val="0"/>
        <w:i w:val="0"/>
        <w:color w:val="auto"/>
      </w:rPr>
    </w:lvl>
    <w:lvl w:ilvl="7">
      <w:start w:val="1"/>
      <w:numFmt w:val="decimal"/>
      <w:lvlText w:val="%1.%2.%3.%4.%5.%6.%7.%8"/>
      <w:lvlJc w:val="left"/>
      <w:pPr>
        <w:ind w:left="1800" w:hanging="1800"/>
      </w:pPr>
      <w:rPr>
        <w:rFonts w:cstheme="minorHAnsi" w:hint="default"/>
        <w:b w:val="0"/>
        <w:i w:val="0"/>
        <w:color w:val="auto"/>
      </w:rPr>
    </w:lvl>
    <w:lvl w:ilvl="8">
      <w:start w:val="1"/>
      <w:numFmt w:val="decimal"/>
      <w:lvlText w:val="%1.%2.%3.%4.%5.%6.%7.%8.%9"/>
      <w:lvlJc w:val="left"/>
      <w:pPr>
        <w:ind w:left="1800" w:hanging="1800"/>
      </w:pPr>
      <w:rPr>
        <w:rFonts w:cstheme="minorHAnsi" w:hint="default"/>
        <w:b w:val="0"/>
        <w:i w:val="0"/>
        <w:color w:val="auto"/>
      </w:rPr>
    </w:lvl>
  </w:abstractNum>
  <w:abstractNum w:abstractNumId="29">
    <w:nsid w:val="73861FE6"/>
    <w:multiLevelType w:val="multilevel"/>
    <w:tmpl w:val="6D4A3440"/>
    <w:lvl w:ilvl="0">
      <w:start w:val="5"/>
      <w:numFmt w:val="decimal"/>
      <w:lvlText w:val="%1."/>
      <w:lvlJc w:val="left"/>
      <w:pPr>
        <w:ind w:left="420" w:hanging="420"/>
      </w:pPr>
      <w:rPr>
        <w:rFonts w:hint="default"/>
        <w:b/>
        <w:bCs w:val="0"/>
      </w:rPr>
    </w:lvl>
    <w:lvl w:ilvl="1">
      <w:start w:val="1"/>
      <w:numFmt w:val="decimal"/>
      <w:lvlText w:val="%1.%2."/>
      <w:lvlJc w:val="left"/>
      <w:pPr>
        <w:ind w:left="1560" w:hanging="720"/>
      </w:pPr>
      <w:rPr>
        <w:rFonts w:hint="default"/>
        <w:b/>
        <w:color w:val="auto"/>
      </w:rPr>
    </w:lvl>
    <w:lvl w:ilvl="2">
      <w:start w:val="1"/>
      <w:numFmt w:val="decimal"/>
      <w:lvlText w:val="%1.%2.%3."/>
      <w:lvlJc w:val="left"/>
      <w:pPr>
        <w:ind w:left="2400" w:hanging="720"/>
      </w:pPr>
      <w:rPr>
        <w:rFonts w:hint="default"/>
        <w:b/>
        <w:bCs w:val="0"/>
      </w:rPr>
    </w:lvl>
    <w:lvl w:ilvl="3">
      <w:start w:val="1"/>
      <w:numFmt w:val="decimal"/>
      <w:lvlText w:val="%1.%2.%3.%4."/>
      <w:lvlJc w:val="left"/>
      <w:pPr>
        <w:ind w:left="3600" w:hanging="1080"/>
      </w:pPr>
      <w:rPr>
        <w:rFonts w:hint="default"/>
        <w:b/>
        <w:bCs w:val="0"/>
      </w:rPr>
    </w:lvl>
    <w:lvl w:ilvl="4">
      <w:start w:val="1"/>
      <w:numFmt w:val="decimal"/>
      <w:lvlText w:val="%1.%2.%3.%4.%5."/>
      <w:lvlJc w:val="left"/>
      <w:pPr>
        <w:ind w:left="4440" w:hanging="1080"/>
      </w:pPr>
      <w:rPr>
        <w:rFonts w:hint="default"/>
        <w:b/>
        <w:bCs/>
      </w:rPr>
    </w:lvl>
    <w:lvl w:ilvl="5">
      <w:start w:val="1"/>
      <w:numFmt w:val="decimal"/>
      <w:lvlText w:val="%1.%2.%3.%4.%5.%6."/>
      <w:lvlJc w:val="left"/>
      <w:pPr>
        <w:ind w:left="564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680" w:hanging="1800"/>
      </w:pPr>
      <w:rPr>
        <w:rFonts w:hint="default"/>
      </w:rPr>
    </w:lvl>
    <w:lvl w:ilvl="8">
      <w:start w:val="1"/>
      <w:numFmt w:val="decimal"/>
      <w:lvlText w:val="%1.%2.%3.%4.%5.%6.%7.%8.%9."/>
      <w:lvlJc w:val="left"/>
      <w:pPr>
        <w:ind w:left="8880" w:hanging="2160"/>
      </w:pPr>
      <w:rPr>
        <w:rFonts w:hint="default"/>
      </w:rPr>
    </w:lvl>
  </w:abstractNum>
  <w:abstractNum w:abstractNumId="30">
    <w:nsid w:val="79EA5893"/>
    <w:multiLevelType w:val="multilevel"/>
    <w:tmpl w:val="AB7C2B6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7B013B74"/>
    <w:multiLevelType w:val="hybridMultilevel"/>
    <w:tmpl w:val="7E7033E4"/>
    <w:lvl w:ilvl="0" w:tplc="FFFFFFFF">
      <w:start w:val="1"/>
      <w:numFmt w:val="upperRoman"/>
      <w:lvlText w:val="%1."/>
      <w:lvlJc w:val="left"/>
      <w:pPr>
        <w:ind w:left="720" w:hanging="360"/>
      </w:pPr>
      <w:rPr>
        <w:rFonts w:hint="default"/>
      </w:rPr>
    </w:lvl>
    <w:lvl w:ilvl="1" w:tplc="FFFFFFFF">
      <w:start w:val="1"/>
      <w:numFmt w:val="lowerLetter"/>
      <w:lvlText w:val="%2."/>
      <w:lvlJc w:val="left"/>
      <w:pPr>
        <w:ind w:left="1440" w:hanging="360"/>
      </w:pPr>
      <w:rPr>
        <w:b w:val="0"/>
        <w:bCs/>
        <w14:shadow w14:blurRad="0" w14:dist="0" w14:dir="0" w14:sx="0" w14:sy="0" w14:kx="0" w14:ky="0" w14:algn="none">
          <w14:srgbClr w14:val="000000"/>
        </w14:shadow>
      </w:rPr>
    </w:lvl>
    <w:lvl w:ilvl="2" w:tplc="32E4AB50">
      <w:start w:val="1"/>
      <w:numFmt w:val="decimal"/>
      <w:lvlText w:val="%3."/>
      <w:lvlJc w:val="right"/>
      <w:pPr>
        <w:ind w:left="2340" w:hanging="360"/>
      </w:pPr>
      <w:rPr>
        <w:rFonts w:hint="default"/>
        <w:b/>
        <w:bCs/>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7CE35CFD"/>
    <w:multiLevelType w:val="hybridMultilevel"/>
    <w:tmpl w:val="36E0AFFE"/>
    <w:lvl w:ilvl="0" w:tplc="34DE9272">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6"/>
  </w:num>
  <w:num w:numId="2">
    <w:abstractNumId w:val="11"/>
  </w:num>
  <w:num w:numId="3">
    <w:abstractNumId w:val="20"/>
  </w:num>
  <w:num w:numId="4">
    <w:abstractNumId w:val="26"/>
  </w:num>
  <w:num w:numId="5">
    <w:abstractNumId w:val="7"/>
  </w:num>
  <w:num w:numId="6">
    <w:abstractNumId w:val="2"/>
  </w:num>
  <w:num w:numId="7">
    <w:abstractNumId w:val="22"/>
  </w:num>
  <w:num w:numId="8">
    <w:abstractNumId w:val="25"/>
  </w:num>
  <w:num w:numId="9">
    <w:abstractNumId w:val="23"/>
  </w:num>
  <w:num w:numId="10">
    <w:abstractNumId w:val="4"/>
  </w:num>
  <w:num w:numId="11">
    <w:abstractNumId w:val="1"/>
  </w:num>
  <w:num w:numId="12">
    <w:abstractNumId w:val="17"/>
  </w:num>
  <w:num w:numId="13">
    <w:abstractNumId w:val="27"/>
  </w:num>
  <w:num w:numId="14">
    <w:abstractNumId w:val="28"/>
  </w:num>
  <w:num w:numId="15">
    <w:abstractNumId w:val="0"/>
  </w:num>
  <w:num w:numId="16">
    <w:abstractNumId w:val="13"/>
  </w:num>
  <w:num w:numId="17">
    <w:abstractNumId w:val="29"/>
  </w:num>
  <w:num w:numId="18">
    <w:abstractNumId w:val="3"/>
  </w:num>
  <w:num w:numId="19">
    <w:abstractNumId w:val="21"/>
  </w:num>
  <w:num w:numId="20">
    <w:abstractNumId w:val="19"/>
  </w:num>
  <w:num w:numId="21">
    <w:abstractNumId w:val="32"/>
  </w:num>
  <w:num w:numId="22">
    <w:abstractNumId w:val="24"/>
  </w:num>
  <w:num w:numId="23">
    <w:abstractNumId w:val="15"/>
  </w:num>
  <w:num w:numId="24">
    <w:abstractNumId w:val="12"/>
  </w:num>
  <w:num w:numId="25">
    <w:abstractNumId w:val="8"/>
  </w:num>
  <w:num w:numId="26">
    <w:abstractNumId w:val="5"/>
  </w:num>
  <w:num w:numId="27">
    <w:abstractNumId w:val="9"/>
  </w:num>
  <w:num w:numId="28">
    <w:abstractNumId w:val="6"/>
  </w:num>
  <w:num w:numId="29">
    <w:abstractNumId w:val="31"/>
  </w:num>
  <w:num w:numId="30">
    <w:abstractNumId w:val="14"/>
  </w:num>
  <w:num w:numId="31">
    <w:abstractNumId w:val="18"/>
  </w:num>
  <w:num w:numId="32">
    <w:abstractNumId w:val="30"/>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activeWritingStyle w:appName="MSWord" w:lang="pt-BR" w:vendorID="64" w:dllVersion="6" w:nlCheck="1" w:checkStyle="0"/>
  <w:activeWritingStyle w:appName="MSWord" w:lang="pt-BR" w:vendorID="64" w:dllVersion="0" w:nlCheck="1" w:checkStyle="0"/>
  <w:activeWritingStyle w:appName="MSWord" w:lang="en-US" w:vendorID="64" w:dllVersion="0" w:nlCheck="1" w:checkStyle="0"/>
  <w:activeWritingStyle w:appName="MSWord" w:lang="pt-BR"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autoHyphenation/>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E68"/>
    <w:rsid w:val="000020B4"/>
    <w:rsid w:val="00002697"/>
    <w:rsid w:val="00011812"/>
    <w:rsid w:val="0001197E"/>
    <w:rsid w:val="0001591E"/>
    <w:rsid w:val="00024983"/>
    <w:rsid w:val="000271AF"/>
    <w:rsid w:val="000325B1"/>
    <w:rsid w:val="00033708"/>
    <w:rsid w:val="0003399D"/>
    <w:rsid w:val="00034DC7"/>
    <w:rsid w:val="000352DB"/>
    <w:rsid w:val="000422F9"/>
    <w:rsid w:val="000429FF"/>
    <w:rsid w:val="000432DE"/>
    <w:rsid w:val="0004417B"/>
    <w:rsid w:val="00044DA0"/>
    <w:rsid w:val="00045D88"/>
    <w:rsid w:val="00047045"/>
    <w:rsid w:val="00047653"/>
    <w:rsid w:val="00051B7E"/>
    <w:rsid w:val="00054FA5"/>
    <w:rsid w:val="00056584"/>
    <w:rsid w:val="00060211"/>
    <w:rsid w:val="00060365"/>
    <w:rsid w:val="00061749"/>
    <w:rsid w:val="00064B03"/>
    <w:rsid w:val="00065BDC"/>
    <w:rsid w:val="0007251A"/>
    <w:rsid w:val="00074EA6"/>
    <w:rsid w:val="000751A0"/>
    <w:rsid w:val="00076864"/>
    <w:rsid w:val="00081514"/>
    <w:rsid w:val="000835AD"/>
    <w:rsid w:val="00083E11"/>
    <w:rsid w:val="000842FF"/>
    <w:rsid w:val="00084988"/>
    <w:rsid w:val="000879B8"/>
    <w:rsid w:val="00095081"/>
    <w:rsid w:val="000A017B"/>
    <w:rsid w:val="000A2721"/>
    <w:rsid w:val="000A3C9D"/>
    <w:rsid w:val="000A4EE3"/>
    <w:rsid w:val="000A786C"/>
    <w:rsid w:val="000A799C"/>
    <w:rsid w:val="000B02F9"/>
    <w:rsid w:val="000B1786"/>
    <w:rsid w:val="000B3A8A"/>
    <w:rsid w:val="000B643F"/>
    <w:rsid w:val="000B76C9"/>
    <w:rsid w:val="000C3891"/>
    <w:rsid w:val="000C5A19"/>
    <w:rsid w:val="000C6CCC"/>
    <w:rsid w:val="000D4F6A"/>
    <w:rsid w:val="000D5265"/>
    <w:rsid w:val="000D5A18"/>
    <w:rsid w:val="000D75D8"/>
    <w:rsid w:val="000E01CE"/>
    <w:rsid w:val="000E2EE9"/>
    <w:rsid w:val="000E3FA9"/>
    <w:rsid w:val="000E70C6"/>
    <w:rsid w:val="000E7B6E"/>
    <w:rsid w:val="000F08EE"/>
    <w:rsid w:val="000F3847"/>
    <w:rsid w:val="000F6144"/>
    <w:rsid w:val="00100543"/>
    <w:rsid w:val="00105942"/>
    <w:rsid w:val="00107342"/>
    <w:rsid w:val="00111206"/>
    <w:rsid w:val="00113CC9"/>
    <w:rsid w:val="001140DE"/>
    <w:rsid w:val="00114D25"/>
    <w:rsid w:val="00116779"/>
    <w:rsid w:val="00117CEB"/>
    <w:rsid w:val="001268E6"/>
    <w:rsid w:val="00130C5A"/>
    <w:rsid w:val="00131526"/>
    <w:rsid w:val="001318A1"/>
    <w:rsid w:val="00131E89"/>
    <w:rsid w:val="001320A5"/>
    <w:rsid w:val="001332BF"/>
    <w:rsid w:val="001353F5"/>
    <w:rsid w:val="00136ED5"/>
    <w:rsid w:val="00141571"/>
    <w:rsid w:val="00142CD9"/>
    <w:rsid w:val="00144CAF"/>
    <w:rsid w:val="00144D1D"/>
    <w:rsid w:val="00145241"/>
    <w:rsid w:val="00146A0E"/>
    <w:rsid w:val="00147EF9"/>
    <w:rsid w:val="00151D4B"/>
    <w:rsid w:val="001523CB"/>
    <w:rsid w:val="001541E9"/>
    <w:rsid w:val="00155062"/>
    <w:rsid w:val="00161924"/>
    <w:rsid w:val="001629C9"/>
    <w:rsid w:val="001638B4"/>
    <w:rsid w:val="0016552C"/>
    <w:rsid w:val="0016767E"/>
    <w:rsid w:val="00167A7B"/>
    <w:rsid w:val="00171774"/>
    <w:rsid w:val="00171F5F"/>
    <w:rsid w:val="00173EB8"/>
    <w:rsid w:val="001838CA"/>
    <w:rsid w:val="00183D54"/>
    <w:rsid w:val="00183FC9"/>
    <w:rsid w:val="001842BA"/>
    <w:rsid w:val="00186825"/>
    <w:rsid w:val="0019071F"/>
    <w:rsid w:val="00190A2A"/>
    <w:rsid w:val="00190CEC"/>
    <w:rsid w:val="001964E1"/>
    <w:rsid w:val="001A4868"/>
    <w:rsid w:val="001A5F68"/>
    <w:rsid w:val="001A7FAC"/>
    <w:rsid w:val="001B174A"/>
    <w:rsid w:val="001B3ECF"/>
    <w:rsid w:val="001C46C2"/>
    <w:rsid w:val="001C5CE8"/>
    <w:rsid w:val="001D14CC"/>
    <w:rsid w:val="001D3FC5"/>
    <w:rsid w:val="001D51F3"/>
    <w:rsid w:val="001E048C"/>
    <w:rsid w:val="001E17BE"/>
    <w:rsid w:val="001E38B2"/>
    <w:rsid w:val="001E41CC"/>
    <w:rsid w:val="001E4505"/>
    <w:rsid w:val="001E4E01"/>
    <w:rsid w:val="001F4A56"/>
    <w:rsid w:val="001F53D2"/>
    <w:rsid w:val="001F5AA4"/>
    <w:rsid w:val="001F5AAF"/>
    <w:rsid w:val="00203C6B"/>
    <w:rsid w:val="0020514E"/>
    <w:rsid w:val="002072A4"/>
    <w:rsid w:val="002079F3"/>
    <w:rsid w:val="00210ECF"/>
    <w:rsid w:val="00215F11"/>
    <w:rsid w:val="00220DC6"/>
    <w:rsid w:val="00223547"/>
    <w:rsid w:val="00225D76"/>
    <w:rsid w:val="00233FE2"/>
    <w:rsid w:val="00235140"/>
    <w:rsid w:val="00235EE2"/>
    <w:rsid w:val="00236707"/>
    <w:rsid w:val="00237798"/>
    <w:rsid w:val="00242E86"/>
    <w:rsid w:val="00243555"/>
    <w:rsid w:val="00243786"/>
    <w:rsid w:val="00243924"/>
    <w:rsid w:val="002457F3"/>
    <w:rsid w:val="002528E7"/>
    <w:rsid w:val="0025337C"/>
    <w:rsid w:val="002540CE"/>
    <w:rsid w:val="00254FD8"/>
    <w:rsid w:val="002603C1"/>
    <w:rsid w:val="00261786"/>
    <w:rsid w:val="00264E68"/>
    <w:rsid w:val="0026526F"/>
    <w:rsid w:val="00271884"/>
    <w:rsid w:val="002730B6"/>
    <w:rsid w:val="0027346B"/>
    <w:rsid w:val="0027642E"/>
    <w:rsid w:val="0027683E"/>
    <w:rsid w:val="00277B18"/>
    <w:rsid w:val="00281DBD"/>
    <w:rsid w:val="002835A2"/>
    <w:rsid w:val="00284CBB"/>
    <w:rsid w:val="00286336"/>
    <w:rsid w:val="0028752F"/>
    <w:rsid w:val="00290D4F"/>
    <w:rsid w:val="00293810"/>
    <w:rsid w:val="002A06DA"/>
    <w:rsid w:val="002A37C7"/>
    <w:rsid w:val="002A5BCD"/>
    <w:rsid w:val="002A748C"/>
    <w:rsid w:val="002A7853"/>
    <w:rsid w:val="002B0B3C"/>
    <w:rsid w:val="002B2EAA"/>
    <w:rsid w:val="002B4B1A"/>
    <w:rsid w:val="002C0AFA"/>
    <w:rsid w:val="002C0CBD"/>
    <w:rsid w:val="002C104F"/>
    <w:rsid w:val="002C1BBA"/>
    <w:rsid w:val="002C4D74"/>
    <w:rsid w:val="002C4E76"/>
    <w:rsid w:val="002C7080"/>
    <w:rsid w:val="002D27FC"/>
    <w:rsid w:val="002D2A9B"/>
    <w:rsid w:val="002D5BA3"/>
    <w:rsid w:val="002D63BF"/>
    <w:rsid w:val="002D688E"/>
    <w:rsid w:val="002E2562"/>
    <w:rsid w:val="002E265D"/>
    <w:rsid w:val="002E3694"/>
    <w:rsid w:val="002E4569"/>
    <w:rsid w:val="002E51DB"/>
    <w:rsid w:val="002F03FB"/>
    <w:rsid w:val="002F0D02"/>
    <w:rsid w:val="002F3815"/>
    <w:rsid w:val="002F3D75"/>
    <w:rsid w:val="002F3DE8"/>
    <w:rsid w:val="002F43AD"/>
    <w:rsid w:val="002F5473"/>
    <w:rsid w:val="002F6A30"/>
    <w:rsid w:val="002F772B"/>
    <w:rsid w:val="003001AB"/>
    <w:rsid w:val="00301F39"/>
    <w:rsid w:val="003024A9"/>
    <w:rsid w:val="0030288D"/>
    <w:rsid w:val="00302920"/>
    <w:rsid w:val="00302C2E"/>
    <w:rsid w:val="00304A68"/>
    <w:rsid w:val="00307555"/>
    <w:rsid w:val="00307D43"/>
    <w:rsid w:val="003118DF"/>
    <w:rsid w:val="00314E67"/>
    <w:rsid w:val="0032392E"/>
    <w:rsid w:val="00323C20"/>
    <w:rsid w:val="00325522"/>
    <w:rsid w:val="0033094C"/>
    <w:rsid w:val="0033134E"/>
    <w:rsid w:val="003322E5"/>
    <w:rsid w:val="0033428F"/>
    <w:rsid w:val="00334FAE"/>
    <w:rsid w:val="00335036"/>
    <w:rsid w:val="00335DEC"/>
    <w:rsid w:val="003376FF"/>
    <w:rsid w:val="00345B1B"/>
    <w:rsid w:val="00347E32"/>
    <w:rsid w:val="003529F8"/>
    <w:rsid w:val="00352A8A"/>
    <w:rsid w:val="003578AD"/>
    <w:rsid w:val="00360C6C"/>
    <w:rsid w:val="00360D2D"/>
    <w:rsid w:val="00362FEF"/>
    <w:rsid w:val="00366D34"/>
    <w:rsid w:val="00370202"/>
    <w:rsid w:val="00372C1D"/>
    <w:rsid w:val="0037393E"/>
    <w:rsid w:val="003762AD"/>
    <w:rsid w:val="00380480"/>
    <w:rsid w:val="003818D2"/>
    <w:rsid w:val="00384CBB"/>
    <w:rsid w:val="003911E9"/>
    <w:rsid w:val="00393FD4"/>
    <w:rsid w:val="003A0A70"/>
    <w:rsid w:val="003A5043"/>
    <w:rsid w:val="003A7D5C"/>
    <w:rsid w:val="003B10C1"/>
    <w:rsid w:val="003B6B56"/>
    <w:rsid w:val="003B6C48"/>
    <w:rsid w:val="003B762F"/>
    <w:rsid w:val="003C0887"/>
    <w:rsid w:val="003C0B24"/>
    <w:rsid w:val="003C5F94"/>
    <w:rsid w:val="003D1334"/>
    <w:rsid w:val="003D16CD"/>
    <w:rsid w:val="003D1854"/>
    <w:rsid w:val="003D2055"/>
    <w:rsid w:val="003D2075"/>
    <w:rsid w:val="003D3658"/>
    <w:rsid w:val="003D45A9"/>
    <w:rsid w:val="003D6797"/>
    <w:rsid w:val="003D7D9A"/>
    <w:rsid w:val="003E276A"/>
    <w:rsid w:val="003E6973"/>
    <w:rsid w:val="003F2052"/>
    <w:rsid w:val="003F3C92"/>
    <w:rsid w:val="003F5F3E"/>
    <w:rsid w:val="003F6DFA"/>
    <w:rsid w:val="004003A1"/>
    <w:rsid w:val="00402348"/>
    <w:rsid w:val="00403293"/>
    <w:rsid w:val="00407016"/>
    <w:rsid w:val="00410744"/>
    <w:rsid w:val="00415018"/>
    <w:rsid w:val="004224ED"/>
    <w:rsid w:val="004239C7"/>
    <w:rsid w:val="004321F7"/>
    <w:rsid w:val="00436C42"/>
    <w:rsid w:val="00441A86"/>
    <w:rsid w:val="00442224"/>
    <w:rsid w:val="00442CA5"/>
    <w:rsid w:val="00443BCA"/>
    <w:rsid w:val="00444EAD"/>
    <w:rsid w:val="00444FD5"/>
    <w:rsid w:val="00446877"/>
    <w:rsid w:val="0045024C"/>
    <w:rsid w:val="0045450A"/>
    <w:rsid w:val="00455774"/>
    <w:rsid w:val="00456F3C"/>
    <w:rsid w:val="0046090F"/>
    <w:rsid w:val="004678E1"/>
    <w:rsid w:val="00474497"/>
    <w:rsid w:val="00476932"/>
    <w:rsid w:val="004771D4"/>
    <w:rsid w:val="00477E54"/>
    <w:rsid w:val="004829DD"/>
    <w:rsid w:val="00482A94"/>
    <w:rsid w:val="00485B68"/>
    <w:rsid w:val="00485CC0"/>
    <w:rsid w:val="00486A5A"/>
    <w:rsid w:val="0048755E"/>
    <w:rsid w:val="004918E6"/>
    <w:rsid w:val="00495860"/>
    <w:rsid w:val="004970A4"/>
    <w:rsid w:val="004A5A1F"/>
    <w:rsid w:val="004A6F44"/>
    <w:rsid w:val="004B0FE0"/>
    <w:rsid w:val="004B4B3E"/>
    <w:rsid w:val="004B5D60"/>
    <w:rsid w:val="004C2741"/>
    <w:rsid w:val="004C3647"/>
    <w:rsid w:val="004C3AA7"/>
    <w:rsid w:val="004C6F73"/>
    <w:rsid w:val="004D323A"/>
    <w:rsid w:val="004D4A3C"/>
    <w:rsid w:val="004E36C8"/>
    <w:rsid w:val="004E401F"/>
    <w:rsid w:val="004E4569"/>
    <w:rsid w:val="004E48D9"/>
    <w:rsid w:val="004E5595"/>
    <w:rsid w:val="004E66DF"/>
    <w:rsid w:val="004E6A0F"/>
    <w:rsid w:val="004E6D0B"/>
    <w:rsid w:val="004F6A72"/>
    <w:rsid w:val="004F718F"/>
    <w:rsid w:val="004F79DA"/>
    <w:rsid w:val="00501F28"/>
    <w:rsid w:val="00505CD8"/>
    <w:rsid w:val="0050622C"/>
    <w:rsid w:val="00506FBF"/>
    <w:rsid w:val="00513F5C"/>
    <w:rsid w:val="00516F8E"/>
    <w:rsid w:val="00522B49"/>
    <w:rsid w:val="005248A7"/>
    <w:rsid w:val="0053002C"/>
    <w:rsid w:val="005321FF"/>
    <w:rsid w:val="005338AE"/>
    <w:rsid w:val="0053427A"/>
    <w:rsid w:val="005350E1"/>
    <w:rsid w:val="00546B41"/>
    <w:rsid w:val="00547178"/>
    <w:rsid w:val="00550F9B"/>
    <w:rsid w:val="00554466"/>
    <w:rsid w:val="005571A6"/>
    <w:rsid w:val="00560DBB"/>
    <w:rsid w:val="0056197E"/>
    <w:rsid w:val="00562588"/>
    <w:rsid w:val="00563D98"/>
    <w:rsid w:val="0056403B"/>
    <w:rsid w:val="00566E6F"/>
    <w:rsid w:val="0057093A"/>
    <w:rsid w:val="005710ED"/>
    <w:rsid w:val="00571A75"/>
    <w:rsid w:val="00575EA5"/>
    <w:rsid w:val="005779C8"/>
    <w:rsid w:val="00580481"/>
    <w:rsid w:val="00583DDC"/>
    <w:rsid w:val="0058441A"/>
    <w:rsid w:val="00584FE7"/>
    <w:rsid w:val="0058795B"/>
    <w:rsid w:val="005911B9"/>
    <w:rsid w:val="0059203C"/>
    <w:rsid w:val="005945A4"/>
    <w:rsid w:val="0059478E"/>
    <w:rsid w:val="00594BF1"/>
    <w:rsid w:val="0059557E"/>
    <w:rsid w:val="00595E93"/>
    <w:rsid w:val="005977E1"/>
    <w:rsid w:val="0059787A"/>
    <w:rsid w:val="005A2291"/>
    <w:rsid w:val="005A4944"/>
    <w:rsid w:val="005A4D7A"/>
    <w:rsid w:val="005A53FD"/>
    <w:rsid w:val="005A6BD1"/>
    <w:rsid w:val="005A75C9"/>
    <w:rsid w:val="005A7F2F"/>
    <w:rsid w:val="005B00D2"/>
    <w:rsid w:val="005B0C25"/>
    <w:rsid w:val="005B21FC"/>
    <w:rsid w:val="005D140A"/>
    <w:rsid w:val="005D2A33"/>
    <w:rsid w:val="005D3C48"/>
    <w:rsid w:val="005D4202"/>
    <w:rsid w:val="005D4333"/>
    <w:rsid w:val="005D5306"/>
    <w:rsid w:val="005D5437"/>
    <w:rsid w:val="005E2419"/>
    <w:rsid w:val="005E2FA0"/>
    <w:rsid w:val="005E508D"/>
    <w:rsid w:val="005E5392"/>
    <w:rsid w:val="005F0A90"/>
    <w:rsid w:val="005F2B70"/>
    <w:rsid w:val="005F59BF"/>
    <w:rsid w:val="0060193B"/>
    <w:rsid w:val="00601B7D"/>
    <w:rsid w:val="0060270C"/>
    <w:rsid w:val="006028ED"/>
    <w:rsid w:val="0060470C"/>
    <w:rsid w:val="0060634F"/>
    <w:rsid w:val="00615C7B"/>
    <w:rsid w:val="00615D28"/>
    <w:rsid w:val="00615D74"/>
    <w:rsid w:val="00617C9C"/>
    <w:rsid w:val="00625BC9"/>
    <w:rsid w:val="006323E9"/>
    <w:rsid w:val="00632A69"/>
    <w:rsid w:val="00635093"/>
    <w:rsid w:val="006363DF"/>
    <w:rsid w:val="006439C0"/>
    <w:rsid w:val="006447C1"/>
    <w:rsid w:val="006464E2"/>
    <w:rsid w:val="00647565"/>
    <w:rsid w:val="00652626"/>
    <w:rsid w:val="006531BE"/>
    <w:rsid w:val="006557A8"/>
    <w:rsid w:val="00661016"/>
    <w:rsid w:val="00670B66"/>
    <w:rsid w:val="00676860"/>
    <w:rsid w:val="00680628"/>
    <w:rsid w:val="00683773"/>
    <w:rsid w:val="006839BC"/>
    <w:rsid w:val="00684004"/>
    <w:rsid w:val="00685C9F"/>
    <w:rsid w:val="00690AF7"/>
    <w:rsid w:val="00691AAE"/>
    <w:rsid w:val="00696501"/>
    <w:rsid w:val="006A00EC"/>
    <w:rsid w:val="006A09CB"/>
    <w:rsid w:val="006A2ECC"/>
    <w:rsid w:val="006A4CD9"/>
    <w:rsid w:val="006B1F1F"/>
    <w:rsid w:val="006B331A"/>
    <w:rsid w:val="006B65B5"/>
    <w:rsid w:val="006C0772"/>
    <w:rsid w:val="006C1451"/>
    <w:rsid w:val="006C33F8"/>
    <w:rsid w:val="006C4B22"/>
    <w:rsid w:val="006C4F80"/>
    <w:rsid w:val="006C5FCD"/>
    <w:rsid w:val="006C728D"/>
    <w:rsid w:val="006C7630"/>
    <w:rsid w:val="006D44BE"/>
    <w:rsid w:val="006D63DF"/>
    <w:rsid w:val="006E10A0"/>
    <w:rsid w:val="006E19F7"/>
    <w:rsid w:val="006E65E4"/>
    <w:rsid w:val="006E72D9"/>
    <w:rsid w:val="006F017A"/>
    <w:rsid w:val="006F4346"/>
    <w:rsid w:val="006F7BCE"/>
    <w:rsid w:val="006F7E76"/>
    <w:rsid w:val="00700656"/>
    <w:rsid w:val="0070161B"/>
    <w:rsid w:val="007020CD"/>
    <w:rsid w:val="00703375"/>
    <w:rsid w:val="00703722"/>
    <w:rsid w:val="007040A1"/>
    <w:rsid w:val="00712454"/>
    <w:rsid w:val="00712B28"/>
    <w:rsid w:val="0071397A"/>
    <w:rsid w:val="007144A9"/>
    <w:rsid w:val="007146A6"/>
    <w:rsid w:val="00715668"/>
    <w:rsid w:val="007158DC"/>
    <w:rsid w:val="00716B74"/>
    <w:rsid w:val="00717F14"/>
    <w:rsid w:val="0072222D"/>
    <w:rsid w:val="007238E1"/>
    <w:rsid w:val="00724C54"/>
    <w:rsid w:val="007252B3"/>
    <w:rsid w:val="00736213"/>
    <w:rsid w:val="00750359"/>
    <w:rsid w:val="0075338A"/>
    <w:rsid w:val="00755396"/>
    <w:rsid w:val="007636D6"/>
    <w:rsid w:val="00763753"/>
    <w:rsid w:val="00770F28"/>
    <w:rsid w:val="007716F6"/>
    <w:rsid w:val="007740A1"/>
    <w:rsid w:val="00774778"/>
    <w:rsid w:val="00783573"/>
    <w:rsid w:val="00783C54"/>
    <w:rsid w:val="007840D6"/>
    <w:rsid w:val="00784668"/>
    <w:rsid w:val="0078547F"/>
    <w:rsid w:val="0079255A"/>
    <w:rsid w:val="007931BC"/>
    <w:rsid w:val="007972AC"/>
    <w:rsid w:val="007A1DAA"/>
    <w:rsid w:val="007A7246"/>
    <w:rsid w:val="007A7964"/>
    <w:rsid w:val="007B29A1"/>
    <w:rsid w:val="007B32A2"/>
    <w:rsid w:val="007B56F1"/>
    <w:rsid w:val="007B6720"/>
    <w:rsid w:val="007B6927"/>
    <w:rsid w:val="007B7210"/>
    <w:rsid w:val="007B7F3B"/>
    <w:rsid w:val="007C008F"/>
    <w:rsid w:val="007C352C"/>
    <w:rsid w:val="007C364C"/>
    <w:rsid w:val="007C3721"/>
    <w:rsid w:val="007C3D72"/>
    <w:rsid w:val="007C492C"/>
    <w:rsid w:val="007C5847"/>
    <w:rsid w:val="007C74CE"/>
    <w:rsid w:val="007D2F3F"/>
    <w:rsid w:val="007D37D1"/>
    <w:rsid w:val="007D3A24"/>
    <w:rsid w:val="007D55AC"/>
    <w:rsid w:val="007D6EE6"/>
    <w:rsid w:val="007E7284"/>
    <w:rsid w:val="007F08D7"/>
    <w:rsid w:val="007F1D61"/>
    <w:rsid w:val="007F2200"/>
    <w:rsid w:val="007F365C"/>
    <w:rsid w:val="007F6E07"/>
    <w:rsid w:val="008010BB"/>
    <w:rsid w:val="00801500"/>
    <w:rsid w:val="00801FE1"/>
    <w:rsid w:val="008048ED"/>
    <w:rsid w:val="00804CF5"/>
    <w:rsid w:val="00805E93"/>
    <w:rsid w:val="0080690E"/>
    <w:rsid w:val="0081515D"/>
    <w:rsid w:val="008169A6"/>
    <w:rsid w:val="00821B51"/>
    <w:rsid w:val="0082692B"/>
    <w:rsid w:val="00830C78"/>
    <w:rsid w:val="0083600C"/>
    <w:rsid w:val="00837261"/>
    <w:rsid w:val="00837276"/>
    <w:rsid w:val="00837900"/>
    <w:rsid w:val="008443F0"/>
    <w:rsid w:val="008477C6"/>
    <w:rsid w:val="00850AE4"/>
    <w:rsid w:val="008516BC"/>
    <w:rsid w:val="00853F3D"/>
    <w:rsid w:val="008600F8"/>
    <w:rsid w:val="00860713"/>
    <w:rsid w:val="00862252"/>
    <w:rsid w:val="008628AF"/>
    <w:rsid w:val="00863A4E"/>
    <w:rsid w:val="008647BE"/>
    <w:rsid w:val="00866FCF"/>
    <w:rsid w:val="008670A6"/>
    <w:rsid w:val="00870B53"/>
    <w:rsid w:val="0087198F"/>
    <w:rsid w:val="008735F7"/>
    <w:rsid w:val="00873DAE"/>
    <w:rsid w:val="00876D45"/>
    <w:rsid w:val="00877A67"/>
    <w:rsid w:val="00880247"/>
    <w:rsid w:val="0088024F"/>
    <w:rsid w:val="0088278E"/>
    <w:rsid w:val="008835A6"/>
    <w:rsid w:val="00885A2C"/>
    <w:rsid w:val="008879C0"/>
    <w:rsid w:val="0089082F"/>
    <w:rsid w:val="00890D83"/>
    <w:rsid w:val="008952E8"/>
    <w:rsid w:val="00895AD0"/>
    <w:rsid w:val="0089731B"/>
    <w:rsid w:val="008A00D6"/>
    <w:rsid w:val="008A0E6D"/>
    <w:rsid w:val="008A0FC7"/>
    <w:rsid w:val="008A215F"/>
    <w:rsid w:val="008A4058"/>
    <w:rsid w:val="008A62D2"/>
    <w:rsid w:val="008A6AD1"/>
    <w:rsid w:val="008A6D11"/>
    <w:rsid w:val="008A6E80"/>
    <w:rsid w:val="008B0272"/>
    <w:rsid w:val="008B1AD9"/>
    <w:rsid w:val="008B3A0E"/>
    <w:rsid w:val="008B3BFF"/>
    <w:rsid w:val="008B7423"/>
    <w:rsid w:val="008C0F95"/>
    <w:rsid w:val="008C12D0"/>
    <w:rsid w:val="008C5539"/>
    <w:rsid w:val="008C63F9"/>
    <w:rsid w:val="008D17CC"/>
    <w:rsid w:val="008D60D8"/>
    <w:rsid w:val="008D6D1E"/>
    <w:rsid w:val="008E0054"/>
    <w:rsid w:val="008E03F9"/>
    <w:rsid w:val="008E1124"/>
    <w:rsid w:val="008E1649"/>
    <w:rsid w:val="008E4684"/>
    <w:rsid w:val="008E5ED2"/>
    <w:rsid w:val="008E62E4"/>
    <w:rsid w:val="008F04C8"/>
    <w:rsid w:val="008F0A10"/>
    <w:rsid w:val="008F109B"/>
    <w:rsid w:val="008F3282"/>
    <w:rsid w:val="008F3810"/>
    <w:rsid w:val="008F5EE4"/>
    <w:rsid w:val="00903A0E"/>
    <w:rsid w:val="009058AC"/>
    <w:rsid w:val="00907555"/>
    <w:rsid w:val="00913E9C"/>
    <w:rsid w:val="00915E8A"/>
    <w:rsid w:val="00916CF9"/>
    <w:rsid w:val="00921116"/>
    <w:rsid w:val="00921954"/>
    <w:rsid w:val="009228C0"/>
    <w:rsid w:val="009234E1"/>
    <w:rsid w:val="009242E5"/>
    <w:rsid w:val="00930046"/>
    <w:rsid w:val="00930AF2"/>
    <w:rsid w:val="00930C16"/>
    <w:rsid w:val="00940F7F"/>
    <w:rsid w:val="00942596"/>
    <w:rsid w:val="00946AF6"/>
    <w:rsid w:val="009470C3"/>
    <w:rsid w:val="0095178C"/>
    <w:rsid w:val="00953017"/>
    <w:rsid w:val="00953CB7"/>
    <w:rsid w:val="00954AAD"/>
    <w:rsid w:val="009569A5"/>
    <w:rsid w:val="00960EC1"/>
    <w:rsid w:val="00961B10"/>
    <w:rsid w:val="00961FEA"/>
    <w:rsid w:val="009623CC"/>
    <w:rsid w:val="0096347E"/>
    <w:rsid w:val="00964C9C"/>
    <w:rsid w:val="00965803"/>
    <w:rsid w:val="00965A3B"/>
    <w:rsid w:val="009701C2"/>
    <w:rsid w:val="0097246F"/>
    <w:rsid w:val="00974897"/>
    <w:rsid w:val="009751B6"/>
    <w:rsid w:val="0098011F"/>
    <w:rsid w:val="009829D8"/>
    <w:rsid w:val="00986091"/>
    <w:rsid w:val="00986AF7"/>
    <w:rsid w:val="00992EC1"/>
    <w:rsid w:val="00993121"/>
    <w:rsid w:val="00993521"/>
    <w:rsid w:val="00993534"/>
    <w:rsid w:val="00995701"/>
    <w:rsid w:val="00996B44"/>
    <w:rsid w:val="009A1EFC"/>
    <w:rsid w:val="009A2A60"/>
    <w:rsid w:val="009C0D5F"/>
    <w:rsid w:val="009C1645"/>
    <w:rsid w:val="009C2BC0"/>
    <w:rsid w:val="009C5676"/>
    <w:rsid w:val="009C73BB"/>
    <w:rsid w:val="009C745C"/>
    <w:rsid w:val="009D144A"/>
    <w:rsid w:val="009D1616"/>
    <w:rsid w:val="009D26D9"/>
    <w:rsid w:val="009D3842"/>
    <w:rsid w:val="009D49A3"/>
    <w:rsid w:val="009E0E0B"/>
    <w:rsid w:val="009E62B9"/>
    <w:rsid w:val="009F0C42"/>
    <w:rsid w:val="009F188C"/>
    <w:rsid w:val="009F32C3"/>
    <w:rsid w:val="009F5E0A"/>
    <w:rsid w:val="009F6780"/>
    <w:rsid w:val="009F7069"/>
    <w:rsid w:val="00A01291"/>
    <w:rsid w:val="00A018A5"/>
    <w:rsid w:val="00A023A1"/>
    <w:rsid w:val="00A02A31"/>
    <w:rsid w:val="00A05BBB"/>
    <w:rsid w:val="00A07C30"/>
    <w:rsid w:val="00A101F3"/>
    <w:rsid w:val="00A149C2"/>
    <w:rsid w:val="00A16929"/>
    <w:rsid w:val="00A16D73"/>
    <w:rsid w:val="00A20CA7"/>
    <w:rsid w:val="00A213A6"/>
    <w:rsid w:val="00A22100"/>
    <w:rsid w:val="00A23C86"/>
    <w:rsid w:val="00A23E47"/>
    <w:rsid w:val="00A23FD6"/>
    <w:rsid w:val="00A2653F"/>
    <w:rsid w:val="00A27123"/>
    <w:rsid w:val="00A276F8"/>
    <w:rsid w:val="00A35284"/>
    <w:rsid w:val="00A35A25"/>
    <w:rsid w:val="00A37D42"/>
    <w:rsid w:val="00A41042"/>
    <w:rsid w:val="00A41B5F"/>
    <w:rsid w:val="00A41B6D"/>
    <w:rsid w:val="00A451C9"/>
    <w:rsid w:val="00A45310"/>
    <w:rsid w:val="00A52EF3"/>
    <w:rsid w:val="00A56DA6"/>
    <w:rsid w:val="00A57A31"/>
    <w:rsid w:val="00A57A73"/>
    <w:rsid w:val="00A6003F"/>
    <w:rsid w:val="00A63B35"/>
    <w:rsid w:val="00A64ABE"/>
    <w:rsid w:val="00A65D43"/>
    <w:rsid w:val="00A67424"/>
    <w:rsid w:val="00A6784D"/>
    <w:rsid w:val="00A67CCB"/>
    <w:rsid w:val="00A70E36"/>
    <w:rsid w:val="00A71022"/>
    <w:rsid w:val="00A7263E"/>
    <w:rsid w:val="00A72669"/>
    <w:rsid w:val="00A7577D"/>
    <w:rsid w:val="00A75FAA"/>
    <w:rsid w:val="00A77FCD"/>
    <w:rsid w:val="00A8258E"/>
    <w:rsid w:val="00A8349D"/>
    <w:rsid w:val="00A857BC"/>
    <w:rsid w:val="00A87149"/>
    <w:rsid w:val="00A90082"/>
    <w:rsid w:val="00A92960"/>
    <w:rsid w:val="00A92B0F"/>
    <w:rsid w:val="00A9351B"/>
    <w:rsid w:val="00A95ADB"/>
    <w:rsid w:val="00A97C94"/>
    <w:rsid w:val="00AA4085"/>
    <w:rsid w:val="00AA5C8A"/>
    <w:rsid w:val="00AA7EB0"/>
    <w:rsid w:val="00AB10C9"/>
    <w:rsid w:val="00AB260B"/>
    <w:rsid w:val="00AB2FFE"/>
    <w:rsid w:val="00AB317C"/>
    <w:rsid w:val="00AC38E7"/>
    <w:rsid w:val="00AC56B7"/>
    <w:rsid w:val="00AC7AB3"/>
    <w:rsid w:val="00AD245A"/>
    <w:rsid w:val="00AD280C"/>
    <w:rsid w:val="00AD2A05"/>
    <w:rsid w:val="00AD2E1B"/>
    <w:rsid w:val="00AD4210"/>
    <w:rsid w:val="00AD4ED7"/>
    <w:rsid w:val="00AD4F47"/>
    <w:rsid w:val="00AD64B1"/>
    <w:rsid w:val="00AD7C7D"/>
    <w:rsid w:val="00AD7E5E"/>
    <w:rsid w:val="00AE00B3"/>
    <w:rsid w:val="00AE14B9"/>
    <w:rsid w:val="00AE1713"/>
    <w:rsid w:val="00AE1CA3"/>
    <w:rsid w:val="00AE4E54"/>
    <w:rsid w:val="00AE50B6"/>
    <w:rsid w:val="00AE5582"/>
    <w:rsid w:val="00AF042A"/>
    <w:rsid w:val="00AF2F2D"/>
    <w:rsid w:val="00AF33A0"/>
    <w:rsid w:val="00AF62E2"/>
    <w:rsid w:val="00B01417"/>
    <w:rsid w:val="00B014BB"/>
    <w:rsid w:val="00B02CBF"/>
    <w:rsid w:val="00B06F75"/>
    <w:rsid w:val="00B11893"/>
    <w:rsid w:val="00B13A7F"/>
    <w:rsid w:val="00B15A76"/>
    <w:rsid w:val="00B2098A"/>
    <w:rsid w:val="00B229D8"/>
    <w:rsid w:val="00B24091"/>
    <w:rsid w:val="00B24810"/>
    <w:rsid w:val="00B26CA1"/>
    <w:rsid w:val="00B30147"/>
    <w:rsid w:val="00B30633"/>
    <w:rsid w:val="00B30726"/>
    <w:rsid w:val="00B309B6"/>
    <w:rsid w:val="00B32F3B"/>
    <w:rsid w:val="00B330AD"/>
    <w:rsid w:val="00B33BCD"/>
    <w:rsid w:val="00B36410"/>
    <w:rsid w:val="00B37472"/>
    <w:rsid w:val="00B40B31"/>
    <w:rsid w:val="00B40E56"/>
    <w:rsid w:val="00B41C37"/>
    <w:rsid w:val="00B41E21"/>
    <w:rsid w:val="00B434FF"/>
    <w:rsid w:val="00B445AE"/>
    <w:rsid w:val="00B474A6"/>
    <w:rsid w:val="00B50389"/>
    <w:rsid w:val="00B5117D"/>
    <w:rsid w:val="00B566C8"/>
    <w:rsid w:val="00B5700F"/>
    <w:rsid w:val="00B574F4"/>
    <w:rsid w:val="00B57DE5"/>
    <w:rsid w:val="00B61467"/>
    <w:rsid w:val="00B619AB"/>
    <w:rsid w:val="00B63007"/>
    <w:rsid w:val="00B66C0C"/>
    <w:rsid w:val="00B75D44"/>
    <w:rsid w:val="00B779D4"/>
    <w:rsid w:val="00B81D39"/>
    <w:rsid w:val="00B82F55"/>
    <w:rsid w:val="00B85088"/>
    <w:rsid w:val="00B857CD"/>
    <w:rsid w:val="00B8633D"/>
    <w:rsid w:val="00B865A7"/>
    <w:rsid w:val="00B8724F"/>
    <w:rsid w:val="00B87332"/>
    <w:rsid w:val="00B8776D"/>
    <w:rsid w:val="00B9055D"/>
    <w:rsid w:val="00B91175"/>
    <w:rsid w:val="00B925DF"/>
    <w:rsid w:val="00B92BC8"/>
    <w:rsid w:val="00B93200"/>
    <w:rsid w:val="00B977AD"/>
    <w:rsid w:val="00BA2388"/>
    <w:rsid w:val="00BB0C7C"/>
    <w:rsid w:val="00BB1479"/>
    <w:rsid w:val="00BB1D8F"/>
    <w:rsid w:val="00BB7042"/>
    <w:rsid w:val="00BC0ED9"/>
    <w:rsid w:val="00BC21AB"/>
    <w:rsid w:val="00BC3A8F"/>
    <w:rsid w:val="00BC4573"/>
    <w:rsid w:val="00BC63DF"/>
    <w:rsid w:val="00BC7623"/>
    <w:rsid w:val="00BD3CDC"/>
    <w:rsid w:val="00BD76E1"/>
    <w:rsid w:val="00BE1BAF"/>
    <w:rsid w:val="00BE1E29"/>
    <w:rsid w:val="00BE38B7"/>
    <w:rsid w:val="00BE3E1D"/>
    <w:rsid w:val="00BE7103"/>
    <w:rsid w:val="00BE7A9C"/>
    <w:rsid w:val="00BE7FFE"/>
    <w:rsid w:val="00BF56E2"/>
    <w:rsid w:val="00BF7755"/>
    <w:rsid w:val="00BF777C"/>
    <w:rsid w:val="00C000C0"/>
    <w:rsid w:val="00C11344"/>
    <w:rsid w:val="00C11D71"/>
    <w:rsid w:val="00C17086"/>
    <w:rsid w:val="00C17F2E"/>
    <w:rsid w:val="00C200DD"/>
    <w:rsid w:val="00C20D4F"/>
    <w:rsid w:val="00C21415"/>
    <w:rsid w:val="00C24BC4"/>
    <w:rsid w:val="00C24DC7"/>
    <w:rsid w:val="00C25171"/>
    <w:rsid w:val="00C2708A"/>
    <w:rsid w:val="00C319D1"/>
    <w:rsid w:val="00C3206F"/>
    <w:rsid w:val="00C33190"/>
    <w:rsid w:val="00C33935"/>
    <w:rsid w:val="00C33E7D"/>
    <w:rsid w:val="00C35517"/>
    <w:rsid w:val="00C35DB4"/>
    <w:rsid w:val="00C36066"/>
    <w:rsid w:val="00C40B2E"/>
    <w:rsid w:val="00C43F38"/>
    <w:rsid w:val="00C44B1B"/>
    <w:rsid w:val="00C456BF"/>
    <w:rsid w:val="00C45F55"/>
    <w:rsid w:val="00C472AF"/>
    <w:rsid w:val="00C5069F"/>
    <w:rsid w:val="00C520F7"/>
    <w:rsid w:val="00C52BD8"/>
    <w:rsid w:val="00C57013"/>
    <w:rsid w:val="00C5732D"/>
    <w:rsid w:val="00C6111E"/>
    <w:rsid w:val="00C61494"/>
    <w:rsid w:val="00C700B2"/>
    <w:rsid w:val="00C7252A"/>
    <w:rsid w:val="00C72D77"/>
    <w:rsid w:val="00C75A89"/>
    <w:rsid w:val="00C7697B"/>
    <w:rsid w:val="00C81BAC"/>
    <w:rsid w:val="00C82A6F"/>
    <w:rsid w:val="00C86239"/>
    <w:rsid w:val="00C90959"/>
    <w:rsid w:val="00C91B84"/>
    <w:rsid w:val="00C94F4C"/>
    <w:rsid w:val="00CA140B"/>
    <w:rsid w:val="00CA32CE"/>
    <w:rsid w:val="00CA3CAB"/>
    <w:rsid w:val="00CA619A"/>
    <w:rsid w:val="00CA63BE"/>
    <w:rsid w:val="00CA6F7C"/>
    <w:rsid w:val="00CB5EA1"/>
    <w:rsid w:val="00CB6A57"/>
    <w:rsid w:val="00CB6C02"/>
    <w:rsid w:val="00CB7657"/>
    <w:rsid w:val="00CB769B"/>
    <w:rsid w:val="00CC4F89"/>
    <w:rsid w:val="00CC5E1B"/>
    <w:rsid w:val="00CC6671"/>
    <w:rsid w:val="00CD345F"/>
    <w:rsid w:val="00CD4363"/>
    <w:rsid w:val="00CD505A"/>
    <w:rsid w:val="00CD55C4"/>
    <w:rsid w:val="00CD5E3D"/>
    <w:rsid w:val="00CD7156"/>
    <w:rsid w:val="00CE56F6"/>
    <w:rsid w:val="00CE5A50"/>
    <w:rsid w:val="00CE606D"/>
    <w:rsid w:val="00CE6296"/>
    <w:rsid w:val="00CE6687"/>
    <w:rsid w:val="00CF0524"/>
    <w:rsid w:val="00CF44DC"/>
    <w:rsid w:val="00D008FC"/>
    <w:rsid w:val="00D05557"/>
    <w:rsid w:val="00D13911"/>
    <w:rsid w:val="00D147B7"/>
    <w:rsid w:val="00D15DC2"/>
    <w:rsid w:val="00D2226F"/>
    <w:rsid w:val="00D24057"/>
    <w:rsid w:val="00D2684D"/>
    <w:rsid w:val="00D272F2"/>
    <w:rsid w:val="00D31E21"/>
    <w:rsid w:val="00D31FC3"/>
    <w:rsid w:val="00D353F2"/>
    <w:rsid w:val="00D373CC"/>
    <w:rsid w:val="00D47DB8"/>
    <w:rsid w:val="00D50C05"/>
    <w:rsid w:val="00D513EE"/>
    <w:rsid w:val="00D5186C"/>
    <w:rsid w:val="00D52DF6"/>
    <w:rsid w:val="00D542A3"/>
    <w:rsid w:val="00D542B2"/>
    <w:rsid w:val="00D6122A"/>
    <w:rsid w:val="00D636C8"/>
    <w:rsid w:val="00D637D1"/>
    <w:rsid w:val="00D64432"/>
    <w:rsid w:val="00D65322"/>
    <w:rsid w:val="00D678F1"/>
    <w:rsid w:val="00D67AAF"/>
    <w:rsid w:val="00D72BBF"/>
    <w:rsid w:val="00D73491"/>
    <w:rsid w:val="00D756EE"/>
    <w:rsid w:val="00D75C7C"/>
    <w:rsid w:val="00D771A3"/>
    <w:rsid w:val="00D774C9"/>
    <w:rsid w:val="00D777E8"/>
    <w:rsid w:val="00D8218D"/>
    <w:rsid w:val="00D83902"/>
    <w:rsid w:val="00D84425"/>
    <w:rsid w:val="00D87147"/>
    <w:rsid w:val="00D90695"/>
    <w:rsid w:val="00D90984"/>
    <w:rsid w:val="00D93178"/>
    <w:rsid w:val="00D93E42"/>
    <w:rsid w:val="00D94016"/>
    <w:rsid w:val="00D9703F"/>
    <w:rsid w:val="00DA24F4"/>
    <w:rsid w:val="00DA3799"/>
    <w:rsid w:val="00DA49EB"/>
    <w:rsid w:val="00DB035B"/>
    <w:rsid w:val="00DB28D6"/>
    <w:rsid w:val="00DB5724"/>
    <w:rsid w:val="00DC0956"/>
    <w:rsid w:val="00DC1A85"/>
    <w:rsid w:val="00DC6CEA"/>
    <w:rsid w:val="00DC7FA3"/>
    <w:rsid w:val="00DD09E1"/>
    <w:rsid w:val="00DD0F67"/>
    <w:rsid w:val="00DD3183"/>
    <w:rsid w:val="00DD5595"/>
    <w:rsid w:val="00DD6FDD"/>
    <w:rsid w:val="00DE1026"/>
    <w:rsid w:val="00DE677B"/>
    <w:rsid w:val="00DE6E44"/>
    <w:rsid w:val="00DF1E94"/>
    <w:rsid w:val="00DF2A80"/>
    <w:rsid w:val="00DF2EA4"/>
    <w:rsid w:val="00DF4AA0"/>
    <w:rsid w:val="00DF5B65"/>
    <w:rsid w:val="00DF5C77"/>
    <w:rsid w:val="00DF6C7E"/>
    <w:rsid w:val="00E03D2E"/>
    <w:rsid w:val="00E06888"/>
    <w:rsid w:val="00E06DFC"/>
    <w:rsid w:val="00E0790E"/>
    <w:rsid w:val="00E11AED"/>
    <w:rsid w:val="00E1328A"/>
    <w:rsid w:val="00E1387C"/>
    <w:rsid w:val="00E150E5"/>
    <w:rsid w:val="00E21581"/>
    <w:rsid w:val="00E23A67"/>
    <w:rsid w:val="00E24C31"/>
    <w:rsid w:val="00E26D26"/>
    <w:rsid w:val="00E27F12"/>
    <w:rsid w:val="00E303E5"/>
    <w:rsid w:val="00E324D7"/>
    <w:rsid w:val="00E34978"/>
    <w:rsid w:val="00E34F7B"/>
    <w:rsid w:val="00E3717A"/>
    <w:rsid w:val="00E377ED"/>
    <w:rsid w:val="00E440F8"/>
    <w:rsid w:val="00E44516"/>
    <w:rsid w:val="00E45A9E"/>
    <w:rsid w:val="00E460A9"/>
    <w:rsid w:val="00E46B01"/>
    <w:rsid w:val="00E512EB"/>
    <w:rsid w:val="00E51B05"/>
    <w:rsid w:val="00E54BC4"/>
    <w:rsid w:val="00E61070"/>
    <w:rsid w:val="00E61633"/>
    <w:rsid w:val="00E64D17"/>
    <w:rsid w:val="00E6605F"/>
    <w:rsid w:val="00E67230"/>
    <w:rsid w:val="00E70D02"/>
    <w:rsid w:val="00E71FF5"/>
    <w:rsid w:val="00E730D2"/>
    <w:rsid w:val="00E745B5"/>
    <w:rsid w:val="00E75579"/>
    <w:rsid w:val="00E76B81"/>
    <w:rsid w:val="00E77C57"/>
    <w:rsid w:val="00E8398F"/>
    <w:rsid w:val="00E83C83"/>
    <w:rsid w:val="00E86828"/>
    <w:rsid w:val="00E86AF2"/>
    <w:rsid w:val="00E908C1"/>
    <w:rsid w:val="00E933D3"/>
    <w:rsid w:val="00E93E99"/>
    <w:rsid w:val="00EA0914"/>
    <w:rsid w:val="00EA1AE2"/>
    <w:rsid w:val="00EA23B1"/>
    <w:rsid w:val="00EA2875"/>
    <w:rsid w:val="00EA7338"/>
    <w:rsid w:val="00EB175B"/>
    <w:rsid w:val="00EB4C3F"/>
    <w:rsid w:val="00EB51C1"/>
    <w:rsid w:val="00EB69D0"/>
    <w:rsid w:val="00EB779A"/>
    <w:rsid w:val="00EC1DB8"/>
    <w:rsid w:val="00EC3E5C"/>
    <w:rsid w:val="00EC5980"/>
    <w:rsid w:val="00ED0484"/>
    <w:rsid w:val="00ED0D9B"/>
    <w:rsid w:val="00ED30B4"/>
    <w:rsid w:val="00ED3D3B"/>
    <w:rsid w:val="00ED403F"/>
    <w:rsid w:val="00EE0913"/>
    <w:rsid w:val="00EE6213"/>
    <w:rsid w:val="00EE6648"/>
    <w:rsid w:val="00EE70F3"/>
    <w:rsid w:val="00EE7170"/>
    <w:rsid w:val="00EE7F5A"/>
    <w:rsid w:val="00EF0220"/>
    <w:rsid w:val="00EF35BC"/>
    <w:rsid w:val="00EF4F76"/>
    <w:rsid w:val="00EF75EE"/>
    <w:rsid w:val="00F000AF"/>
    <w:rsid w:val="00F004BC"/>
    <w:rsid w:val="00F00C11"/>
    <w:rsid w:val="00F00CF2"/>
    <w:rsid w:val="00F01A7E"/>
    <w:rsid w:val="00F03F6A"/>
    <w:rsid w:val="00F04A2A"/>
    <w:rsid w:val="00F102C5"/>
    <w:rsid w:val="00F13A6D"/>
    <w:rsid w:val="00F13D98"/>
    <w:rsid w:val="00F14E9A"/>
    <w:rsid w:val="00F161FD"/>
    <w:rsid w:val="00F16661"/>
    <w:rsid w:val="00F16FD9"/>
    <w:rsid w:val="00F204BA"/>
    <w:rsid w:val="00F21AD5"/>
    <w:rsid w:val="00F271C2"/>
    <w:rsid w:val="00F27328"/>
    <w:rsid w:val="00F27BE0"/>
    <w:rsid w:val="00F27F3E"/>
    <w:rsid w:val="00F316BB"/>
    <w:rsid w:val="00F342AE"/>
    <w:rsid w:val="00F348BC"/>
    <w:rsid w:val="00F348D3"/>
    <w:rsid w:val="00F351BF"/>
    <w:rsid w:val="00F35549"/>
    <w:rsid w:val="00F36F8C"/>
    <w:rsid w:val="00F404DA"/>
    <w:rsid w:val="00F4575A"/>
    <w:rsid w:val="00F47977"/>
    <w:rsid w:val="00F51EC0"/>
    <w:rsid w:val="00F64FB7"/>
    <w:rsid w:val="00F67314"/>
    <w:rsid w:val="00F675EA"/>
    <w:rsid w:val="00F701AB"/>
    <w:rsid w:val="00F72C2F"/>
    <w:rsid w:val="00F7483D"/>
    <w:rsid w:val="00F7496E"/>
    <w:rsid w:val="00F75A4F"/>
    <w:rsid w:val="00F75D16"/>
    <w:rsid w:val="00F76DBA"/>
    <w:rsid w:val="00F8248B"/>
    <w:rsid w:val="00F832DB"/>
    <w:rsid w:val="00F86F2C"/>
    <w:rsid w:val="00F87581"/>
    <w:rsid w:val="00F87731"/>
    <w:rsid w:val="00F93544"/>
    <w:rsid w:val="00F94347"/>
    <w:rsid w:val="00F9618A"/>
    <w:rsid w:val="00FA2FDD"/>
    <w:rsid w:val="00FA33B1"/>
    <w:rsid w:val="00FA4673"/>
    <w:rsid w:val="00FA7013"/>
    <w:rsid w:val="00FA7D02"/>
    <w:rsid w:val="00FB1585"/>
    <w:rsid w:val="00FC60B6"/>
    <w:rsid w:val="00FC6731"/>
    <w:rsid w:val="00FC7060"/>
    <w:rsid w:val="00FC7335"/>
    <w:rsid w:val="00FC7806"/>
    <w:rsid w:val="00FD0A33"/>
    <w:rsid w:val="00FD33B0"/>
    <w:rsid w:val="00FD5963"/>
    <w:rsid w:val="00FD63D1"/>
    <w:rsid w:val="00FE199A"/>
    <w:rsid w:val="00FE1C8D"/>
    <w:rsid w:val="00FE33A7"/>
    <w:rsid w:val="00FE465C"/>
    <w:rsid w:val="00FE4974"/>
    <w:rsid w:val="00FE671A"/>
    <w:rsid w:val="00FF2071"/>
    <w:rsid w:val="00FF30D5"/>
    <w:rsid w:val="00FF320A"/>
    <w:rsid w:val="00FF37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86B160D"/>
  <w15:chartTrackingRefBased/>
  <w15:docId w15:val="{0F3C310E-6096-4FBC-8926-4B243F017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978"/>
    <w:rPr>
      <w:sz w:val="24"/>
      <w:szCs w:val="24"/>
    </w:rPr>
  </w:style>
  <w:style w:type="paragraph" w:styleId="Ttulo1">
    <w:name w:val="heading 1"/>
    <w:basedOn w:val="Normal"/>
    <w:next w:val="Normal"/>
    <w:link w:val="Ttulo1Char"/>
    <w:qFormat/>
    <w:rsid w:val="008F5EE4"/>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semiHidden/>
    <w:unhideWhenUsed/>
    <w:qFormat/>
    <w:rsid w:val="00314E67"/>
    <w:pPr>
      <w:keepNext/>
      <w:keepLines/>
      <w:spacing w:before="40"/>
      <w:outlineLvl w:val="2"/>
    </w:pPr>
    <w:rPr>
      <w:rFonts w:asciiTheme="majorHAnsi" w:eastAsiaTheme="majorEastAsia" w:hAnsiTheme="majorHAnsi" w:cstheme="majorBidi"/>
      <w:color w:val="0A2F40" w:themeColor="accent1" w:themeShade="7F"/>
    </w:rPr>
  </w:style>
  <w:style w:type="paragraph" w:styleId="Ttulo8">
    <w:name w:val="heading 8"/>
    <w:basedOn w:val="Normal"/>
    <w:next w:val="Normal"/>
    <w:link w:val="Ttulo8Char"/>
    <w:qFormat/>
    <w:rsid w:val="00AF62E2"/>
    <w:pPr>
      <w:keepNext/>
      <w:jc w:val="center"/>
      <w:outlineLvl w:val="7"/>
    </w:pPr>
    <w:rPr>
      <w:rFonts w:ascii="Arial" w:hAnsi="Arial"/>
      <w:b/>
      <w:caps/>
      <w:sz w:val="18"/>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0835AD"/>
    <w:pPr>
      <w:tabs>
        <w:tab w:val="center" w:pos="4252"/>
        <w:tab w:val="right" w:pos="8504"/>
      </w:tabs>
      <w:overflowPunct w:val="0"/>
      <w:autoSpaceDE w:val="0"/>
      <w:autoSpaceDN w:val="0"/>
      <w:adjustRightInd w:val="0"/>
      <w:textAlignment w:val="baseline"/>
    </w:pPr>
    <w:rPr>
      <w:sz w:val="20"/>
      <w:szCs w:val="20"/>
      <w:lang w:val="x-none" w:eastAsia="en-US"/>
    </w:rPr>
  </w:style>
  <w:style w:type="character" w:customStyle="1" w:styleId="CabealhoChar">
    <w:name w:val="Cabeçalho Char"/>
    <w:link w:val="Cabealho"/>
    <w:uiPriority w:val="99"/>
    <w:rsid w:val="000835AD"/>
    <w:rPr>
      <w:lang w:eastAsia="en-US"/>
    </w:rPr>
  </w:style>
  <w:style w:type="paragraph" w:styleId="Rodap">
    <w:name w:val="footer"/>
    <w:basedOn w:val="Normal"/>
    <w:link w:val="RodapChar"/>
    <w:uiPriority w:val="99"/>
    <w:rsid w:val="000835AD"/>
    <w:pPr>
      <w:tabs>
        <w:tab w:val="center" w:pos="4252"/>
        <w:tab w:val="right" w:pos="8504"/>
      </w:tabs>
      <w:overflowPunct w:val="0"/>
      <w:autoSpaceDE w:val="0"/>
      <w:autoSpaceDN w:val="0"/>
      <w:adjustRightInd w:val="0"/>
      <w:textAlignment w:val="baseline"/>
    </w:pPr>
    <w:rPr>
      <w:sz w:val="20"/>
      <w:szCs w:val="20"/>
      <w:lang w:val="x-none" w:eastAsia="en-US"/>
    </w:rPr>
  </w:style>
  <w:style w:type="character" w:customStyle="1" w:styleId="RodapChar">
    <w:name w:val="Rodapé Char"/>
    <w:link w:val="Rodap"/>
    <w:uiPriority w:val="99"/>
    <w:rsid w:val="000835AD"/>
    <w:rPr>
      <w:lang w:eastAsia="en-US"/>
    </w:rPr>
  </w:style>
  <w:style w:type="paragraph" w:styleId="Textodebalo">
    <w:name w:val="Balloon Text"/>
    <w:basedOn w:val="Normal"/>
    <w:link w:val="TextodebaloChar"/>
    <w:rsid w:val="00F16FD9"/>
    <w:rPr>
      <w:rFonts w:ascii="Tahoma" w:hAnsi="Tahoma"/>
      <w:sz w:val="16"/>
      <w:szCs w:val="16"/>
      <w:lang w:val="x-none" w:eastAsia="x-none"/>
    </w:rPr>
  </w:style>
  <w:style w:type="character" w:customStyle="1" w:styleId="TextodebaloChar">
    <w:name w:val="Texto de balão Char"/>
    <w:link w:val="Textodebalo"/>
    <w:rsid w:val="00F16FD9"/>
    <w:rPr>
      <w:rFonts w:ascii="Tahoma" w:hAnsi="Tahoma" w:cs="Tahoma"/>
      <w:sz w:val="16"/>
      <w:szCs w:val="16"/>
    </w:rPr>
  </w:style>
  <w:style w:type="character" w:customStyle="1" w:styleId="Ttulo8Char">
    <w:name w:val="Título 8 Char"/>
    <w:link w:val="Ttulo8"/>
    <w:rsid w:val="00AF62E2"/>
    <w:rPr>
      <w:rFonts w:ascii="Arial" w:hAnsi="Arial"/>
      <w:b/>
      <w:caps/>
      <w:sz w:val="18"/>
    </w:rPr>
  </w:style>
  <w:style w:type="paragraph" w:styleId="Corpodetexto">
    <w:name w:val="Body Text"/>
    <w:basedOn w:val="Normal"/>
    <w:link w:val="CorpodetextoChar"/>
    <w:rsid w:val="00E45A9E"/>
    <w:pPr>
      <w:jc w:val="center"/>
    </w:pPr>
    <w:rPr>
      <w:b/>
      <w:szCs w:val="20"/>
      <w:lang w:val="x-none" w:eastAsia="x-none"/>
    </w:rPr>
  </w:style>
  <w:style w:type="character" w:customStyle="1" w:styleId="CorpodetextoChar">
    <w:name w:val="Corpo de texto Char"/>
    <w:link w:val="Corpodetexto"/>
    <w:rsid w:val="00E45A9E"/>
    <w:rPr>
      <w:b/>
      <w:sz w:val="24"/>
    </w:rPr>
  </w:style>
  <w:style w:type="character" w:styleId="Forte">
    <w:name w:val="Strong"/>
    <w:aliases w:val="TEXTO"/>
    <w:uiPriority w:val="22"/>
    <w:qFormat/>
    <w:rsid w:val="00E61070"/>
    <w:rPr>
      <w:b/>
      <w:bCs/>
    </w:rPr>
  </w:style>
  <w:style w:type="character" w:styleId="nfase">
    <w:name w:val="Emphasis"/>
    <w:qFormat/>
    <w:rsid w:val="00E61070"/>
    <w:rPr>
      <w:i/>
      <w:iCs/>
    </w:rPr>
  </w:style>
  <w:style w:type="paragraph" w:styleId="Recuodecorpodetexto">
    <w:name w:val="Body Text Indent"/>
    <w:basedOn w:val="Normal"/>
    <w:link w:val="RecuodecorpodetextoChar"/>
    <w:rsid w:val="001F5AA4"/>
    <w:pPr>
      <w:spacing w:after="120"/>
      <w:ind w:left="283"/>
    </w:pPr>
  </w:style>
  <w:style w:type="character" w:customStyle="1" w:styleId="RecuodecorpodetextoChar">
    <w:name w:val="Recuo de corpo de texto Char"/>
    <w:link w:val="Recuodecorpodetexto"/>
    <w:rsid w:val="001F5AA4"/>
    <w:rPr>
      <w:sz w:val="24"/>
      <w:szCs w:val="24"/>
    </w:rPr>
  </w:style>
  <w:style w:type="table" w:styleId="Tabelacomgrade">
    <w:name w:val="Table Grid"/>
    <w:basedOn w:val="Tabelanormal"/>
    <w:uiPriority w:val="59"/>
    <w:qFormat/>
    <w:rsid w:val="003B6B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B6C48"/>
    <w:pPr>
      <w:spacing w:before="100" w:beforeAutospacing="1" w:after="100" w:afterAutospacing="1"/>
    </w:pPr>
  </w:style>
  <w:style w:type="paragraph" w:customStyle="1" w:styleId="ESCRITORIO">
    <w:name w:val="ESCRITORIO"/>
    <w:basedOn w:val="Normal"/>
    <w:rsid w:val="003B6C48"/>
    <w:pPr>
      <w:spacing w:before="120" w:after="120" w:line="360" w:lineRule="auto"/>
      <w:jc w:val="both"/>
    </w:pPr>
    <w:rPr>
      <w:rFonts w:ascii="Arial" w:hAnsi="Arial"/>
    </w:rPr>
  </w:style>
  <w:style w:type="paragraph" w:styleId="PargrafodaLista">
    <w:name w:val="List Paragraph"/>
    <w:aliases w:val="List I Paragraph,Parágrafo com marcador - inserir marcador,Parágrafo_2,Segundo,Texto,Título 10,fonte,Marca 1,Lista Itens,List Paragraph,SheParágrafo da Lista"/>
    <w:basedOn w:val="Normal"/>
    <w:link w:val="PargrafodaListaChar"/>
    <w:uiPriority w:val="34"/>
    <w:qFormat/>
    <w:rsid w:val="003B6C48"/>
    <w:pPr>
      <w:ind w:left="720"/>
      <w:contextualSpacing/>
    </w:pPr>
    <w:rPr>
      <w:sz w:val="20"/>
      <w:szCs w:val="20"/>
    </w:rPr>
  </w:style>
  <w:style w:type="paragraph" w:styleId="Textodenotaderodap">
    <w:name w:val="footnote text"/>
    <w:basedOn w:val="Normal"/>
    <w:link w:val="TextodenotaderodapChar"/>
    <w:uiPriority w:val="99"/>
    <w:unhideWhenUsed/>
    <w:rsid w:val="003B6C48"/>
    <w:rPr>
      <w:rFonts w:ascii="Calibri" w:eastAsia="Calibri" w:hAnsi="Calibri"/>
      <w:sz w:val="20"/>
      <w:szCs w:val="20"/>
      <w:lang w:eastAsia="en-US"/>
    </w:rPr>
  </w:style>
  <w:style w:type="character" w:customStyle="1" w:styleId="TextodenotaderodapChar">
    <w:name w:val="Texto de nota de rodapé Char"/>
    <w:link w:val="Textodenotaderodap"/>
    <w:uiPriority w:val="99"/>
    <w:rsid w:val="003B6C48"/>
    <w:rPr>
      <w:rFonts w:ascii="Calibri" w:eastAsia="Calibri" w:hAnsi="Calibri"/>
      <w:lang w:eastAsia="en-US"/>
    </w:rPr>
  </w:style>
  <w:style w:type="character" w:styleId="Refdenotaderodap">
    <w:name w:val="footnote reference"/>
    <w:uiPriority w:val="99"/>
    <w:unhideWhenUsed/>
    <w:rsid w:val="003B6C48"/>
    <w:rPr>
      <w:vertAlign w:val="superscript"/>
    </w:rPr>
  </w:style>
  <w:style w:type="character" w:customStyle="1" w:styleId="PargrafodaListaChar">
    <w:name w:val="Parágrafo da Lista Char"/>
    <w:aliases w:val="List I Paragraph Char,Parágrafo com marcador - inserir marcador Char,Parágrafo_2 Char,Segundo Char,Texto Char,Título 10 Char,fonte Char,Marca 1 Char,Lista Itens Char,List Paragraph Char,SheParágrafo da Lista Char"/>
    <w:link w:val="PargrafodaLista"/>
    <w:uiPriority w:val="34"/>
    <w:qFormat/>
    <w:rsid w:val="008E0054"/>
  </w:style>
  <w:style w:type="paragraph" w:customStyle="1" w:styleId="Corpodetexto21">
    <w:name w:val="Corpo de texto 21"/>
    <w:basedOn w:val="Normal"/>
    <w:link w:val="Corpodetexto21Char"/>
    <w:rsid w:val="00B9055D"/>
    <w:pPr>
      <w:overflowPunct w:val="0"/>
      <w:autoSpaceDE w:val="0"/>
      <w:autoSpaceDN w:val="0"/>
      <w:adjustRightInd w:val="0"/>
      <w:ind w:left="426" w:hanging="426"/>
      <w:jc w:val="both"/>
      <w:textAlignment w:val="baseline"/>
    </w:pPr>
    <w:rPr>
      <w:rFonts w:ascii="Arial" w:hAnsi="Arial"/>
      <w:szCs w:val="20"/>
    </w:rPr>
  </w:style>
  <w:style w:type="character" w:customStyle="1" w:styleId="Corpodetexto21Char">
    <w:name w:val="Corpo de texto 21 Char"/>
    <w:link w:val="Corpodetexto21"/>
    <w:rsid w:val="00B9055D"/>
    <w:rPr>
      <w:rFonts w:ascii="Arial" w:hAnsi="Arial"/>
      <w:sz w:val="24"/>
    </w:rPr>
  </w:style>
  <w:style w:type="paragraph" w:customStyle="1" w:styleId="western">
    <w:name w:val="western"/>
    <w:basedOn w:val="Normal"/>
    <w:rsid w:val="00DB035B"/>
    <w:pPr>
      <w:spacing w:before="100" w:beforeAutospacing="1" w:after="119"/>
    </w:pPr>
  </w:style>
  <w:style w:type="character" w:customStyle="1" w:styleId="fontstyle01">
    <w:name w:val="fontstyle01"/>
    <w:basedOn w:val="Fontepargpadro"/>
    <w:rsid w:val="00485B68"/>
    <w:rPr>
      <w:rFonts w:ascii="ArialBold" w:hAnsi="ArialBold" w:hint="default"/>
      <w:b/>
      <w:bCs/>
      <w:i w:val="0"/>
      <w:iCs w:val="0"/>
      <w:color w:val="FF0000"/>
      <w:sz w:val="20"/>
      <w:szCs w:val="20"/>
    </w:rPr>
  </w:style>
  <w:style w:type="character" w:customStyle="1" w:styleId="fontstyle21">
    <w:name w:val="fontstyle21"/>
    <w:basedOn w:val="Fontepargpadro"/>
    <w:rsid w:val="00485B68"/>
    <w:rPr>
      <w:rFonts w:ascii="Arial" w:hAnsi="Arial" w:cs="Arial" w:hint="default"/>
      <w:b w:val="0"/>
      <w:bCs w:val="0"/>
      <w:i w:val="0"/>
      <w:iCs w:val="0"/>
      <w:color w:val="FF0000"/>
      <w:sz w:val="20"/>
      <w:szCs w:val="20"/>
    </w:rPr>
  </w:style>
  <w:style w:type="character" w:customStyle="1" w:styleId="Ttulo3Char">
    <w:name w:val="Título 3 Char"/>
    <w:basedOn w:val="Fontepargpadro"/>
    <w:link w:val="Ttulo3"/>
    <w:semiHidden/>
    <w:rsid w:val="00314E67"/>
    <w:rPr>
      <w:rFonts w:asciiTheme="majorHAnsi" w:eastAsiaTheme="majorEastAsia" w:hAnsiTheme="majorHAnsi" w:cstheme="majorBidi"/>
      <w:color w:val="0A2F40" w:themeColor="accent1" w:themeShade="7F"/>
      <w:sz w:val="24"/>
      <w:szCs w:val="24"/>
    </w:rPr>
  </w:style>
  <w:style w:type="character" w:styleId="Hyperlink">
    <w:name w:val="Hyperlink"/>
    <w:rsid w:val="00314E67"/>
    <w:rPr>
      <w:color w:val="0000FF"/>
      <w:u w:val="single"/>
    </w:rPr>
  </w:style>
  <w:style w:type="character" w:customStyle="1" w:styleId="Ttulo1Char">
    <w:name w:val="Título 1 Char"/>
    <w:basedOn w:val="Fontepargpadro"/>
    <w:link w:val="Ttulo1"/>
    <w:rsid w:val="008F5EE4"/>
    <w:rPr>
      <w:rFonts w:asciiTheme="majorHAnsi" w:eastAsiaTheme="majorEastAsia" w:hAnsiTheme="majorHAnsi" w:cstheme="majorBidi"/>
      <w:color w:val="0F4761" w:themeColor="accent1" w:themeShade="BF"/>
      <w:sz w:val="32"/>
      <w:szCs w:val="32"/>
    </w:rPr>
  </w:style>
  <w:style w:type="paragraph" w:customStyle="1" w:styleId="Default">
    <w:name w:val="Default"/>
    <w:rsid w:val="008F5EE4"/>
    <w:pPr>
      <w:autoSpaceDE w:val="0"/>
      <w:autoSpaceDN w:val="0"/>
      <w:adjustRightInd w:val="0"/>
    </w:pPr>
    <w:rPr>
      <w:rFonts w:ascii="Arial" w:eastAsia="Calibri" w:hAnsi="Arial" w:cs="Arial"/>
      <w:color w:val="000000"/>
      <w:sz w:val="24"/>
      <w:szCs w:val="24"/>
      <w:lang w:val="en-US" w:eastAsia="en-US"/>
    </w:rPr>
  </w:style>
  <w:style w:type="character" w:styleId="TextodoEspaoReservado">
    <w:name w:val="Placeholder Text"/>
    <w:basedOn w:val="Fontepargpadro"/>
    <w:uiPriority w:val="99"/>
    <w:semiHidden/>
    <w:rsid w:val="00051B7E"/>
    <w:rPr>
      <w:color w:val="808080"/>
    </w:rPr>
  </w:style>
  <w:style w:type="paragraph" w:styleId="SemEspaamento">
    <w:name w:val="No Spacing"/>
    <w:uiPriority w:val="1"/>
    <w:qFormat/>
    <w:rsid w:val="0089082F"/>
    <w:rPr>
      <w:rFonts w:ascii="Calibri" w:hAnsi="Calibri"/>
      <w:sz w:val="22"/>
      <w:szCs w:val="22"/>
    </w:rPr>
  </w:style>
  <w:style w:type="paragraph" w:styleId="Reviso">
    <w:name w:val="Revision"/>
    <w:hidden/>
    <w:uiPriority w:val="99"/>
    <w:semiHidden/>
    <w:rsid w:val="00136ED5"/>
    <w:rPr>
      <w:sz w:val="24"/>
      <w:szCs w:val="24"/>
    </w:rPr>
  </w:style>
  <w:style w:type="character" w:styleId="RefernciaSutil">
    <w:name w:val="Subtle Reference"/>
    <w:basedOn w:val="Fontepargpadro"/>
    <w:uiPriority w:val="31"/>
    <w:qFormat/>
    <w:rsid w:val="003D2055"/>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974019">
      <w:bodyDiv w:val="1"/>
      <w:marLeft w:val="0"/>
      <w:marRight w:val="0"/>
      <w:marTop w:val="0"/>
      <w:marBottom w:val="0"/>
      <w:divBdr>
        <w:top w:val="none" w:sz="0" w:space="0" w:color="auto"/>
        <w:left w:val="none" w:sz="0" w:space="0" w:color="auto"/>
        <w:bottom w:val="none" w:sz="0" w:space="0" w:color="auto"/>
        <w:right w:val="none" w:sz="0" w:space="0" w:color="auto"/>
      </w:divBdr>
    </w:div>
    <w:div w:id="263923473">
      <w:bodyDiv w:val="1"/>
      <w:marLeft w:val="0"/>
      <w:marRight w:val="0"/>
      <w:marTop w:val="0"/>
      <w:marBottom w:val="0"/>
      <w:divBdr>
        <w:top w:val="none" w:sz="0" w:space="0" w:color="auto"/>
        <w:left w:val="none" w:sz="0" w:space="0" w:color="auto"/>
        <w:bottom w:val="none" w:sz="0" w:space="0" w:color="auto"/>
        <w:right w:val="none" w:sz="0" w:space="0" w:color="auto"/>
      </w:divBdr>
    </w:div>
    <w:div w:id="415980042">
      <w:bodyDiv w:val="1"/>
      <w:marLeft w:val="0"/>
      <w:marRight w:val="0"/>
      <w:marTop w:val="0"/>
      <w:marBottom w:val="0"/>
      <w:divBdr>
        <w:top w:val="none" w:sz="0" w:space="0" w:color="auto"/>
        <w:left w:val="none" w:sz="0" w:space="0" w:color="auto"/>
        <w:bottom w:val="none" w:sz="0" w:space="0" w:color="auto"/>
        <w:right w:val="none" w:sz="0" w:space="0" w:color="auto"/>
      </w:divBdr>
    </w:div>
    <w:div w:id="823621284">
      <w:bodyDiv w:val="1"/>
      <w:marLeft w:val="0"/>
      <w:marRight w:val="0"/>
      <w:marTop w:val="0"/>
      <w:marBottom w:val="0"/>
      <w:divBdr>
        <w:top w:val="none" w:sz="0" w:space="0" w:color="auto"/>
        <w:left w:val="none" w:sz="0" w:space="0" w:color="auto"/>
        <w:bottom w:val="none" w:sz="0" w:space="0" w:color="auto"/>
        <w:right w:val="none" w:sz="0" w:space="0" w:color="auto"/>
      </w:divBdr>
    </w:div>
    <w:div w:id="1109814219">
      <w:bodyDiv w:val="1"/>
      <w:marLeft w:val="0"/>
      <w:marRight w:val="0"/>
      <w:marTop w:val="0"/>
      <w:marBottom w:val="0"/>
      <w:divBdr>
        <w:top w:val="none" w:sz="0" w:space="0" w:color="auto"/>
        <w:left w:val="none" w:sz="0" w:space="0" w:color="auto"/>
        <w:bottom w:val="none" w:sz="0" w:space="0" w:color="auto"/>
        <w:right w:val="none" w:sz="0" w:space="0" w:color="auto"/>
      </w:divBdr>
    </w:div>
    <w:div w:id="1259750369">
      <w:bodyDiv w:val="1"/>
      <w:marLeft w:val="0"/>
      <w:marRight w:val="0"/>
      <w:marTop w:val="0"/>
      <w:marBottom w:val="0"/>
      <w:divBdr>
        <w:top w:val="none" w:sz="0" w:space="0" w:color="auto"/>
        <w:left w:val="none" w:sz="0" w:space="0" w:color="auto"/>
        <w:bottom w:val="none" w:sz="0" w:space="0" w:color="auto"/>
        <w:right w:val="none" w:sz="0" w:space="0" w:color="auto"/>
      </w:divBdr>
    </w:div>
    <w:div w:id="1350378567">
      <w:bodyDiv w:val="1"/>
      <w:marLeft w:val="0"/>
      <w:marRight w:val="0"/>
      <w:marTop w:val="0"/>
      <w:marBottom w:val="0"/>
      <w:divBdr>
        <w:top w:val="none" w:sz="0" w:space="0" w:color="auto"/>
        <w:left w:val="none" w:sz="0" w:space="0" w:color="auto"/>
        <w:bottom w:val="none" w:sz="0" w:space="0" w:color="auto"/>
        <w:right w:val="none" w:sz="0" w:space="0" w:color="auto"/>
      </w:divBdr>
    </w:div>
    <w:div w:id="1378354608">
      <w:bodyDiv w:val="1"/>
      <w:marLeft w:val="0"/>
      <w:marRight w:val="0"/>
      <w:marTop w:val="0"/>
      <w:marBottom w:val="0"/>
      <w:divBdr>
        <w:top w:val="none" w:sz="0" w:space="0" w:color="auto"/>
        <w:left w:val="none" w:sz="0" w:space="0" w:color="auto"/>
        <w:bottom w:val="none" w:sz="0" w:space="0" w:color="auto"/>
        <w:right w:val="none" w:sz="0" w:space="0" w:color="auto"/>
      </w:divBdr>
    </w:div>
    <w:div w:id="1530332586">
      <w:bodyDiv w:val="1"/>
      <w:marLeft w:val="0"/>
      <w:marRight w:val="0"/>
      <w:marTop w:val="0"/>
      <w:marBottom w:val="0"/>
      <w:divBdr>
        <w:top w:val="none" w:sz="0" w:space="0" w:color="auto"/>
        <w:left w:val="none" w:sz="0" w:space="0" w:color="auto"/>
        <w:bottom w:val="none" w:sz="0" w:space="0" w:color="auto"/>
        <w:right w:val="none" w:sz="0" w:space="0" w:color="auto"/>
      </w:divBdr>
    </w:div>
    <w:div w:id="1583490140">
      <w:bodyDiv w:val="1"/>
      <w:marLeft w:val="0"/>
      <w:marRight w:val="0"/>
      <w:marTop w:val="0"/>
      <w:marBottom w:val="0"/>
      <w:divBdr>
        <w:top w:val="none" w:sz="0" w:space="0" w:color="auto"/>
        <w:left w:val="none" w:sz="0" w:space="0" w:color="auto"/>
        <w:bottom w:val="none" w:sz="0" w:space="0" w:color="auto"/>
        <w:right w:val="none" w:sz="0" w:space="0" w:color="auto"/>
      </w:divBdr>
    </w:div>
    <w:div w:id="1616980532">
      <w:bodyDiv w:val="1"/>
      <w:marLeft w:val="0"/>
      <w:marRight w:val="0"/>
      <w:marTop w:val="0"/>
      <w:marBottom w:val="0"/>
      <w:divBdr>
        <w:top w:val="none" w:sz="0" w:space="0" w:color="auto"/>
        <w:left w:val="none" w:sz="0" w:space="0" w:color="auto"/>
        <w:bottom w:val="none" w:sz="0" w:space="0" w:color="auto"/>
        <w:right w:val="none" w:sz="0" w:space="0" w:color="auto"/>
      </w:divBdr>
    </w:div>
    <w:div w:id="1632134360">
      <w:bodyDiv w:val="1"/>
      <w:marLeft w:val="0"/>
      <w:marRight w:val="0"/>
      <w:marTop w:val="0"/>
      <w:marBottom w:val="0"/>
      <w:divBdr>
        <w:top w:val="none" w:sz="0" w:space="0" w:color="auto"/>
        <w:left w:val="none" w:sz="0" w:space="0" w:color="auto"/>
        <w:bottom w:val="none" w:sz="0" w:space="0" w:color="auto"/>
        <w:right w:val="none" w:sz="0" w:space="0" w:color="auto"/>
      </w:divBdr>
    </w:div>
    <w:div w:id="1658605427">
      <w:bodyDiv w:val="1"/>
      <w:marLeft w:val="0"/>
      <w:marRight w:val="0"/>
      <w:marTop w:val="0"/>
      <w:marBottom w:val="0"/>
      <w:divBdr>
        <w:top w:val="none" w:sz="0" w:space="0" w:color="auto"/>
        <w:left w:val="none" w:sz="0" w:space="0" w:color="auto"/>
        <w:bottom w:val="none" w:sz="0" w:space="0" w:color="auto"/>
        <w:right w:val="none" w:sz="0" w:space="0" w:color="auto"/>
      </w:divBdr>
    </w:div>
    <w:div w:id="1801143133">
      <w:bodyDiv w:val="1"/>
      <w:marLeft w:val="0"/>
      <w:marRight w:val="0"/>
      <w:marTop w:val="0"/>
      <w:marBottom w:val="0"/>
      <w:divBdr>
        <w:top w:val="none" w:sz="0" w:space="0" w:color="auto"/>
        <w:left w:val="none" w:sz="0" w:space="0" w:color="auto"/>
        <w:bottom w:val="none" w:sz="0" w:space="0" w:color="auto"/>
        <w:right w:val="none" w:sz="0" w:space="0" w:color="auto"/>
      </w:divBdr>
    </w:div>
    <w:div w:id="1944219277">
      <w:bodyDiv w:val="1"/>
      <w:marLeft w:val="0"/>
      <w:marRight w:val="0"/>
      <w:marTop w:val="0"/>
      <w:marBottom w:val="0"/>
      <w:divBdr>
        <w:top w:val="none" w:sz="0" w:space="0" w:color="auto"/>
        <w:left w:val="none" w:sz="0" w:space="0" w:color="auto"/>
        <w:bottom w:val="none" w:sz="0" w:space="0" w:color="auto"/>
        <w:right w:val="none" w:sz="0" w:space="0" w:color="auto"/>
      </w:divBdr>
    </w:div>
    <w:div w:id="2016496096">
      <w:bodyDiv w:val="1"/>
      <w:marLeft w:val="0"/>
      <w:marRight w:val="0"/>
      <w:marTop w:val="0"/>
      <w:marBottom w:val="0"/>
      <w:divBdr>
        <w:top w:val="none" w:sz="0" w:space="0" w:color="auto"/>
        <w:left w:val="none" w:sz="0" w:space="0" w:color="auto"/>
        <w:bottom w:val="none" w:sz="0" w:space="0" w:color="auto"/>
        <w:right w:val="none" w:sz="0" w:space="0" w:color="auto"/>
      </w:divBdr>
    </w:div>
    <w:div w:id="2133278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oaquimlima\Desktop\PREG&#195;O-10\AVISO%20DE%20LICITA&#199;AO-010.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969EBC-0731-45A4-8452-4ECA48EAA3D9}">
  <ds:schemaRefs>
    <ds:schemaRef ds:uri="http://schemas.openxmlformats.org/officeDocument/2006/bibliography"/>
  </ds:schemaRefs>
</ds:datastoreItem>
</file>

<file path=customXml/itemProps2.xml><?xml version="1.0" encoding="utf-8"?>
<ds:datastoreItem xmlns:ds="http://schemas.openxmlformats.org/officeDocument/2006/customXml" ds:itemID="{3D4437AF-BD9A-40EB-8081-AF4C5925C00A}">
  <ds:schemaRefs>
    <ds:schemaRef ds:uri="http://schemas.openxmlformats.org/officeDocument/2006/bibliography"/>
  </ds:schemaRefs>
</ds:datastoreItem>
</file>

<file path=customXml/itemProps3.xml><?xml version="1.0" encoding="utf-8"?>
<ds:datastoreItem xmlns:ds="http://schemas.openxmlformats.org/officeDocument/2006/customXml" ds:itemID="{06C69CD9-424C-48A7-8D76-70713D21301B}">
  <ds:schemaRefs>
    <ds:schemaRef ds:uri="http://schemas.openxmlformats.org/officeDocument/2006/bibliography"/>
  </ds:schemaRefs>
</ds:datastoreItem>
</file>

<file path=customXml/itemProps4.xml><?xml version="1.0" encoding="utf-8"?>
<ds:datastoreItem xmlns:ds="http://schemas.openxmlformats.org/officeDocument/2006/customXml" ds:itemID="{80492DB6-016E-4F06-AB50-D9F8FB1C6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AVISO DE LICITAÇAO-010</Template>
  <TotalTime>1962</TotalTime>
  <Pages>2</Pages>
  <Words>566</Words>
  <Characters>3248</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NEA</Company>
  <LinksUpToDate>false</LinksUpToDate>
  <CharactersWithSpaces>3807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joaquimlima</dc:creator>
  <cp:keywords/>
  <cp:lastModifiedBy>Conta da Microsoft</cp:lastModifiedBy>
  <cp:revision>37</cp:revision>
  <cp:lastPrinted>2026-10-29T13:08:00Z</cp:lastPrinted>
  <dcterms:created xsi:type="dcterms:W3CDTF">2025-01-23T19:20:00Z</dcterms:created>
  <dcterms:modified xsi:type="dcterms:W3CDTF">2026-10-29T13:08:00Z</dcterms:modified>
</cp:coreProperties>
</file>