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B1A4D4" w14:textId="730D2404" w:rsidR="00FA7A04" w:rsidRDefault="00FA7A04" w:rsidP="00FA7A04">
      <w:pPr>
        <w:pStyle w:val="NormalWeb"/>
        <w:jc w:val="center"/>
        <w:rPr>
          <w:rStyle w:val="Forte"/>
          <w:rFonts w:ascii="Arial" w:hAnsi="Arial" w:cs="Arial"/>
          <w:u w:val="single"/>
        </w:rPr>
      </w:pPr>
      <w:r w:rsidRPr="00FA7A04">
        <w:rPr>
          <w:rStyle w:val="Forte"/>
          <w:rFonts w:ascii="Arial" w:hAnsi="Arial" w:cs="Arial"/>
          <w:u w:val="single"/>
        </w:rPr>
        <w:t>ANEXO V</w:t>
      </w:r>
    </w:p>
    <w:p w14:paraId="21866E37" w14:textId="10DAFD64" w:rsidR="005C0F39" w:rsidRDefault="005C0F39" w:rsidP="00FA7A04">
      <w:pPr>
        <w:pStyle w:val="NormalWeb"/>
        <w:spacing w:line="276" w:lineRule="auto"/>
        <w:jc w:val="both"/>
        <w:rPr>
          <w:rStyle w:val="Forte"/>
          <w:rFonts w:ascii="Arial" w:hAnsi="Arial" w:cs="Arial"/>
        </w:rPr>
      </w:pPr>
      <w:r w:rsidRPr="005C0F39">
        <w:rPr>
          <w:rStyle w:val="Forte"/>
          <w:rFonts w:ascii="Arial" w:hAnsi="Arial" w:cs="Arial"/>
        </w:rPr>
        <w:t xml:space="preserve">DECLARAÇÃO DE DISPONIBILIDADE DE EQUIPAMENTOS PARA LOGÍSTICA </w:t>
      </w:r>
    </w:p>
    <w:p w14:paraId="619961D4" w14:textId="77777777" w:rsidR="00723541" w:rsidRPr="005C0F39" w:rsidRDefault="00723541" w:rsidP="00FA7A04">
      <w:pPr>
        <w:pStyle w:val="NormalWeb"/>
        <w:spacing w:line="276" w:lineRule="auto"/>
        <w:jc w:val="both"/>
        <w:rPr>
          <w:rFonts w:ascii="Arial" w:hAnsi="Arial" w:cs="Arial"/>
        </w:rPr>
      </w:pPr>
    </w:p>
    <w:p w14:paraId="3D3F050E" w14:textId="77777777" w:rsidR="005C0F39" w:rsidRPr="005C0F39" w:rsidRDefault="005C0F39" w:rsidP="00FA7A04">
      <w:pPr>
        <w:pStyle w:val="NormalWeb"/>
        <w:spacing w:line="276" w:lineRule="auto"/>
        <w:jc w:val="both"/>
        <w:rPr>
          <w:rFonts w:ascii="Arial" w:hAnsi="Arial" w:cs="Arial"/>
        </w:rPr>
      </w:pPr>
      <w:r w:rsidRPr="005C0F39">
        <w:rPr>
          <w:rFonts w:ascii="Arial" w:hAnsi="Arial" w:cs="Arial"/>
        </w:rPr>
        <w:t>A empresa ________________________________________, inscrita no CNPJ nº ________________________, por intermédio de seu representante legal, Sr.(a) ________________________________________, portador(a) do CPF nº ________________________, declara, para os devidos fins, que possui disponibilidade de equipamentos, veículos, ferramentas e demais recursos logísticos necessários à execução dos serviços de entrega de materiais relacionados ao objeto da contratação, em quantidade suficiente e em perfeitas condições de uso.</w:t>
      </w:r>
    </w:p>
    <w:p w14:paraId="35B1B218" w14:textId="77777777" w:rsidR="005C0F39" w:rsidRPr="005C0F39" w:rsidRDefault="005C0F39" w:rsidP="00FA7A04">
      <w:pPr>
        <w:pStyle w:val="NormalWeb"/>
        <w:spacing w:line="276" w:lineRule="auto"/>
        <w:jc w:val="both"/>
        <w:rPr>
          <w:rFonts w:ascii="Arial" w:hAnsi="Arial" w:cs="Arial"/>
        </w:rPr>
      </w:pPr>
      <w:r w:rsidRPr="005C0F39">
        <w:rPr>
          <w:rFonts w:ascii="Arial" w:hAnsi="Arial" w:cs="Arial"/>
        </w:rPr>
        <w:t>Declara, ainda, que dispõe de estrutura operacional adequada para assegurar a realização das entregas com eficiência, segurança, pontualidade e continuidade dos serviços, atendendo às necessidades da Administração Pública.</w:t>
      </w:r>
    </w:p>
    <w:p w14:paraId="4B1BA70C" w14:textId="73498BD1" w:rsidR="005C0F39" w:rsidRPr="005C0F39" w:rsidRDefault="005C0F39" w:rsidP="00FA7A04">
      <w:pPr>
        <w:pStyle w:val="NormalWeb"/>
        <w:spacing w:line="276" w:lineRule="auto"/>
        <w:jc w:val="both"/>
        <w:rPr>
          <w:rFonts w:ascii="Arial" w:hAnsi="Arial" w:cs="Arial"/>
        </w:rPr>
      </w:pPr>
      <w:r w:rsidRPr="005C0F39">
        <w:rPr>
          <w:rFonts w:ascii="Arial" w:hAnsi="Arial" w:cs="Arial"/>
        </w:rPr>
        <w:t>Por ser expressão da verdade, firma a presente declaração.</w:t>
      </w:r>
    </w:p>
    <w:p w14:paraId="7EE4443B" w14:textId="77777777" w:rsidR="005C0F39" w:rsidRDefault="005C0F39" w:rsidP="00FA7A04">
      <w:pPr>
        <w:pStyle w:val="NormalWeb"/>
        <w:spacing w:line="276" w:lineRule="auto"/>
        <w:jc w:val="both"/>
        <w:rPr>
          <w:rFonts w:ascii="Arial" w:hAnsi="Arial" w:cs="Arial"/>
        </w:rPr>
      </w:pPr>
      <w:r w:rsidRPr="005C0F39">
        <w:rPr>
          <w:rFonts w:ascii="Arial" w:hAnsi="Arial" w:cs="Arial"/>
        </w:rPr>
        <w:t>Local e data</w:t>
      </w:r>
    </w:p>
    <w:p w14:paraId="6AFA7D6A" w14:textId="77777777" w:rsidR="005C0F39" w:rsidRDefault="005C0F39" w:rsidP="00FA7A04">
      <w:pPr>
        <w:pStyle w:val="NormalWeb"/>
        <w:spacing w:line="276" w:lineRule="auto"/>
        <w:jc w:val="both"/>
        <w:rPr>
          <w:rFonts w:ascii="Arial" w:hAnsi="Arial" w:cs="Arial"/>
        </w:rPr>
      </w:pPr>
    </w:p>
    <w:p w14:paraId="468C5663" w14:textId="1A939627" w:rsidR="005C0F39" w:rsidRPr="005C0F39" w:rsidRDefault="005C0F39" w:rsidP="00FA7A04">
      <w:pPr>
        <w:pStyle w:val="NormalWeb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  <w:r>
        <w:rPr>
          <w:rFonts w:ascii="Arial" w:hAnsi="Arial" w:cs="Arial"/>
        </w:rPr>
        <w:br/>
      </w:r>
      <w:r w:rsidRPr="005C0F39">
        <w:rPr>
          <w:rFonts w:ascii="Arial" w:hAnsi="Arial" w:cs="Arial"/>
        </w:rPr>
        <w:t>Nome do responsável legal</w:t>
      </w:r>
      <w:r w:rsidRPr="005C0F39">
        <w:rPr>
          <w:rFonts w:ascii="Arial" w:hAnsi="Arial" w:cs="Arial"/>
        </w:rPr>
        <w:br/>
        <w:t>Empresa/CNPJ</w:t>
      </w:r>
    </w:p>
    <w:p w14:paraId="6DCCA7F3" w14:textId="0DCD1A4A" w:rsidR="000E2EE9" w:rsidRPr="000E2EE9" w:rsidRDefault="000E2EE9" w:rsidP="000E2EE9">
      <w:pPr>
        <w:tabs>
          <w:tab w:val="left" w:pos="3690"/>
        </w:tabs>
        <w:rPr>
          <w:rFonts w:ascii="Arial" w:eastAsia="Century Gothic" w:hAnsi="Arial" w:cs="Arial"/>
        </w:rPr>
      </w:pPr>
      <w:bookmarkStart w:id="0" w:name="_GoBack"/>
      <w:bookmarkEnd w:id="0"/>
    </w:p>
    <w:sectPr w:rsidR="000E2EE9" w:rsidRPr="000E2EE9" w:rsidSect="00723541">
      <w:headerReference w:type="default" r:id="rId11"/>
      <w:footerReference w:type="default" r:id="rId12"/>
      <w:type w:val="continuous"/>
      <w:pgSz w:w="11907" w:h="16840" w:code="9"/>
      <w:pgMar w:top="1701" w:right="1134" w:bottom="1134" w:left="1701" w:header="85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D90591" w14:textId="77777777" w:rsidR="00F76ED2" w:rsidRDefault="00F76ED2" w:rsidP="000835AD">
      <w:r>
        <w:separator/>
      </w:r>
    </w:p>
  </w:endnote>
  <w:endnote w:type="continuationSeparator" w:id="0">
    <w:p w14:paraId="0B56FACB" w14:textId="77777777" w:rsidR="00F76ED2" w:rsidRDefault="00F76ED2" w:rsidP="00083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Bold">
    <w:altName w:val="Times New Roman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T Walsheim Pro Condensed Bold">
    <w:altName w:val="Courier New"/>
    <w:charset w:val="00"/>
    <w:family w:val="auto"/>
    <w:pitch w:val="variable"/>
    <w:sig w:usb0="00000001" w:usb1="00000001" w:usb2="00000000" w:usb3="00000000" w:csb0="00000097" w:csb1="00000000"/>
  </w:font>
  <w:font w:name="DM Sans 18pt SemiBold">
    <w:altName w:val="Times New Roman"/>
    <w:charset w:val="00"/>
    <w:family w:val="auto"/>
    <w:pitch w:val="variable"/>
    <w:sig w:usb0="00000001" w:usb1="4000204B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5D521" w14:textId="77777777" w:rsidR="00723541" w:rsidRDefault="00723541" w:rsidP="00723541">
    <w:pPr>
      <w:pStyle w:val="Rodap"/>
      <w:jc w:val="center"/>
      <w:rPr>
        <w:rFonts w:ascii="GT Walsheim Pro Condensed Bold" w:hAnsi="GT Walsheim Pro Condensed Bold" w:cs="Arial"/>
        <w:color w:val="474747"/>
        <w:sz w:val="24"/>
        <w:szCs w:val="24"/>
        <w:shd w:val="clear" w:color="auto" w:fill="FFFFFF"/>
      </w:rPr>
    </w:pPr>
  </w:p>
  <w:p w14:paraId="3DC40574" w14:textId="77777777" w:rsidR="00723541" w:rsidRPr="00150DD3" w:rsidRDefault="00723541" w:rsidP="00723541">
    <w:pPr>
      <w:pStyle w:val="Rodap"/>
      <w:jc w:val="center"/>
      <w:rPr>
        <w:rFonts w:ascii="GT Walsheim Pro Condensed Bold" w:hAnsi="GT Walsheim Pro Condensed Bold" w:cs="Arial"/>
        <w:color w:val="474747"/>
        <w:sz w:val="24"/>
        <w:szCs w:val="24"/>
        <w:shd w:val="clear" w:color="auto" w:fill="FFFFFF"/>
      </w:rPr>
    </w:pPr>
    <w:r w:rsidRPr="00150DD3">
      <w:rPr>
        <w:rFonts w:ascii="GT Walsheim Pro Condensed Bold" w:hAnsi="GT Walsheim Pro Condensed Bold" w:cs="Arial"/>
        <w:color w:val="474747"/>
        <w:sz w:val="24"/>
        <w:szCs w:val="24"/>
        <w:shd w:val="clear" w:color="auto" w:fill="FFFFFF"/>
      </w:rPr>
      <w:t>PREFEITURA MUNICIPAL DE SIDROLÂNDIA</w:t>
    </w:r>
  </w:p>
  <w:p w14:paraId="56EB23F8" w14:textId="61DF5DFE" w:rsidR="00D31FC3" w:rsidRPr="00723541" w:rsidRDefault="00723541" w:rsidP="00723541">
    <w:pPr>
      <w:pStyle w:val="Rodap"/>
      <w:jc w:val="center"/>
      <w:rPr>
        <w:rFonts w:ascii="DM Sans 18pt SemiBold" w:hAnsi="DM Sans 18pt SemiBold"/>
        <w:sz w:val="24"/>
        <w:szCs w:val="24"/>
      </w:rPr>
    </w:pPr>
    <w:r w:rsidRPr="00150DD3">
      <w:rPr>
        <w:rFonts w:ascii="DM Sans 18pt SemiBold" w:hAnsi="DM Sans 18pt SemiBold" w:cs="Arial"/>
        <w:color w:val="474747"/>
        <w:sz w:val="24"/>
        <w:szCs w:val="24"/>
        <w:shd w:val="clear" w:color="auto" w:fill="FFFFFF"/>
      </w:rPr>
      <w:t xml:space="preserve">R. São Paulo, </w:t>
    </w:r>
    <w:r>
      <w:rPr>
        <w:rFonts w:ascii="DM Sans 18pt SemiBold" w:hAnsi="DM Sans 18pt SemiBold" w:cs="Arial"/>
        <w:color w:val="474747"/>
        <w:sz w:val="24"/>
        <w:szCs w:val="24"/>
        <w:shd w:val="clear" w:color="auto" w:fill="FFFFFF"/>
      </w:rPr>
      <w:t>N °</w:t>
    </w:r>
    <w:r w:rsidRPr="00150DD3">
      <w:rPr>
        <w:rFonts w:ascii="DM Sans 18pt SemiBold" w:hAnsi="DM Sans 18pt SemiBold" w:cs="Arial"/>
        <w:color w:val="474747"/>
        <w:sz w:val="24"/>
        <w:szCs w:val="24"/>
        <w:shd w:val="clear" w:color="auto" w:fill="FFFFFF"/>
      </w:rPr>
      <w:t>964 - Centro, Sidrolândia - 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0D811F" w14:textId="77777777" w:rsidR="00F76ED2" w:rsidRDefault="00F76ED2" w:rsidP="000835AD">
      <w:r>
        <w:separator/>
      </w:r>
    </w:p>
  </w:footnote>
  <w:footnote w:type="continuationSeparator" w:id="0">
    <w:p w14:paraId="7BDADA94" w14:textId="77777777" w:rsidR="00F76ED2" w:rsidRDefault="00F76ED2" w:rsidP="000835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701" w:type="dxa"/>
      <w:tblInd w:w="7792" w:type="dxa"/>
      <w:tblLook w:val="04A0" w:firstRow="1" w:lastRow="0" w:firstColumn="1" w:lastColumn="0" w:noHBand="0" w:noVBand="1"/>
    </w:tblPr>
    <w:tblGrid>
      <w:gridCol w:w="1701"/>
    </w:tblGrid>
    <w:tr w:rsidR="00723541" w:rsidRPr="00723541" w14:paraId="711F6F6E" w14:textId="77777777" w:rsidTr="00723541">
      <w:tc>
        <w:tcPr>
          <w:tcW w:w="1701" w:type="dxa"/>
        </w:tcPr>
        <w:p w14:paraId="6B9FEBA1" w14:textId="34C7DC2D" w:rsidR="00723541" w:rsidRPr="00723541" w:rsidRDefault="00723541" w:rsidP="00723541">
          <w:pPr>
            <w:pStyle w:val="Cabealho"/>
            <w:tabs>
              <w:tab w:val="left" w:pos="7695"/>
            </w:tabs>
            <w:ind w:right="-1134"/>
            <w:rPr>
              <w:bCs/>
              <w:lang w:val="pt-BR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723541">
            <w:rPr>
              <w:bCs/>
              <w:lang w:val="pt-BR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Folha </w:t>
          </w:r>
        </w:p>
      </w:tc>
    </w:tr>
    <w:tr w:rsidR="00723541" w:rsidRPr="00723541" w14:paraId="293A7964" w14:textId="77777777" w:rsidTr="00723541">
      <w:tc>
        <w:tcPr>
          <w:tcW w:w="1701" w:type="dxa"/>
        </w:tcPr>
        <w:p w14:paraId="5E02B72F" w14:textId="702BF66B" w:rsidR="00723541" w:rsidRPr="00723541" w:rsidRDefault="00723541" w:rsidP="00723541">
          <w:pPr>
            <w:pStyle w:val="Cabealho"/>
            <w:tabs>
              <w:tab w:val="left" w:pos="7695"/>
            </w:tabs>
            <w:ind w:right="-1134"/>
            <w:rPr>
              <w:bCs/>
              <w:lang w:val="pt-BR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723541">
            <w:rPr>
              <w:bCs/>
              <w:lang w:val="pt-BR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Rubrica </w:t>
          </w:r>
        </w:p>
      </w:tc>
    </w:tr>
  </w:tbl>
  <w:p w14:paraId="6BBF9446" w14:textId="0990C646" w:rsidR="001541E9" w:rsidRPr="009D1616" w:rsidRDefault="00723541" w:rsidP="00723541">
    <w:pPr>
      <w:pStyle w:val="Cabealho"/>
      <w:tabs>
        <w:tab w:val="left" w:pos="7695"/>
      </w:tabs>
      <w:ind w:right="-1134"/>
      <w:rPr>
        <w:b/>
        <w:bCs/>
        <w:color w:val="00800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b/>
        <w:bCs/>
        <w:noProof/>
        <w:color w:val="008000"/>
        <w:sz w:val="28"/>
        <w:szCs w:val="28"/>
        <w:lang w:val="pt-BR" w:eastAsia="pt-BR"/>
      </w:rPr>
      <w:drawing>
        <wp:anchor distT="0" distB="0" distL="114300" distR="114300" simplePos="0" relativeHeight="251658240" behindDoc="1" locked="0" layoutInCell="1" allowOverlap="1" wp14:anchorId="371CB2BD" wp14:editId="4E125F0F">
          <wp:simplePos x="0" y="0"/>
          <wp:positionH relativeFrom="margin">
            <wp:align>center</wp:align>
          </wp:positionH>
          <wp:positionV relativeFrom="paragraph">
            <wp:posOffset>-777240</wp:posOffset>
          </wp:positionV>
          <wp:extent cx="4220898" cy="8640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Horizontal - Saúd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0898" cy="86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EB500E"/>
    <w:multiLevelType w:val="multilevel"/>
    <w:tmpl w:val="02805B34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  <w:b/>
        <w:bCs w:val="0"/>
      </w:rPr>
    </w:lvl>
    <w:lvl w:ilvl="1">
      <w:start w:val="2"/>
      <w:numFmt w:val="decimal"/>
      <w:lvlText w:val="%1.%2."/>
      <w:lvlJc w:val="left"/>
      <w:pPr>
        <w:ind w:left="15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80" w:hanging="2160"/>
      </w:pPr>
      <w:rPr>
        <w:rFonts w:hint="default"/>
      </w:rPr>
    </w:lvl>
  </w:abstractNum>
  <w:abstractNum w:abstractNumId="1">
    <w:nsid w:val="05CF1750"/>
    <w:multiLevelType w:val="hybridMultilevel"/>
    <w:tmpl w:val="B9CA1E52"/>
    <w:lvl w:ilvl="0" w:tplc="7E4EDFDE">
      <w:start w:val="1"/>
      <w:numFmt w:val="lowerLetter"/>
      <w:lvlText w:val="%1."/>
      <w:lvlJc w:val="left"/>
      <w:pPr>
        <w:ind w:left="720" w:hanging="360"/>
      </w:pPr>
      <w:rPr>
        <w:b/>
        <w:bCs/>
        <w:i w:val="0"/>
        <w:i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34438"/>
    <w:multiLevelType w:val="hybridMultilevel"/>
    <w:tmpl w:val="A11070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F11341"/>
    <w:multiLevelType w:val="multilevel"/>
    <w:tmpl w:val="61FA35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/>
        <w:bCs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F2A0197"/>
    <w:multiLevelType w:val="hybridMultilevel"/>
    <w:tmpl w:val="57105860"/>
    <w:lvl w:ilvl="0" w:tplc="34DE9272">
      <w:start w:val="1"/>
      <w:numFmt w:val="upperRoman"/>
      <w:lvlText w:val="%1.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1310034A"/>
    <w:multiLevelType w:val="hybridMultilevel"/>
    <w:tmpl w:val="438E0BFC"/>
    <w:lvl w:ilvl="0" w:tplc="DBC0DD6C">
      <w:start w:val="1"/>
      <w:numFmt w:val="upperRoman"/>
      <w:lvlText w:val="%1 - "/>
      <w:lvlJc w:val="left"/>
      <w:pPr>
        <w:ind w:left="720" w:hanging="360"/>
      </w:pPr>
      <w:rPr>
        <w:rFonts w:ascii="Arial" w:eastAsia="Franklin Gothic Book" w:hAnsi="Arial" w:cs="Arial" w:hint="default"/>
        <w:b/>
        <w:w w:val="100"/>
        <w:sz w:val="24"/>
        <w:szCs w:val="24"/>
      </w:rPr>
    </w:lvl>
    <w:lvl w:ilvl="1" w:tplc="3E22141E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BF392B"/>
    <w:multiLevelType w:val="hybridMultilevel"/>
    <w:tmpl w:val="7D1C2984"/>
    <w:lvl w:ilvl="0" w:tplc="F08E2F7E">
      <w:start w:val="1"/>
      <w:numFmt w:val="upperRoman"/>
      <w:lvlText w:val="%1."/>
      <w:lvlJc w:val="right"/>
      <w:pPr>
        <w:ind w:left="1854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153F337B"/>
    <w:multiLevelType w:val="multilevel"/>
    <w:tmpl w:val="463A8E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1577359C"/>
    <w:multiLevelType w:val="hybridMultilevel"/>
    <w:tmpl w:val="771E3E0A"/>
    <w:lvl w:ilvl="0" w:tplc="DBC0DD6C">
      <w:start w:val="1"/>
      <w:numFmt w:val="upperRoman"/>
      <w:lvlText w:val="%1 - "/>
      <w:lvlJc w:val="left"/>
      <w:pPr>
        <w:ind w:left="720" w:hanging="360"/>
      </w:pPr>
      <w:rPr>
        <w:rFonts w:ascii="Arial" w:eastAsia="Franklin Gothic Book" w:hAnsi="Arial" w:cs="Arial" w:hint="default"/>
        <w:b/>
        <w:w w:val="100"/>
        <w:sz w:val="24"/>
        <w:szCs w:val="24"/>
      </w:rPr>
    </w:lvl>
    <w:lvl w:ilvl="1" w:tplc="8C7AAD36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41315"/>
    <w:multiLevelType w:val="hybridMultilevel"/>
    <w:tmpl w:val="7D1C2984"/>
    <w:lvl w:ilvl="0" w:tplc="F08E2F7E">
      <w:start w:val="1"/>
      <w:numFmt w:val="upperRoman"/>
      <w:lvlText w:val="%1."/>
      <w:lvlJc w:val="right"/>
      <w:pPr>
        <w:ind w:left="1854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>
    <w:nsid w:val="2F8A04C2"/>
    <w:multiLevelType w:val="hybridMultilevel"/>
    <w:tmpl w:val="563E1FE2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>
    <w:nsid w:val="3733611C"/>
    <w:multiLevelType w:val="hybridMultilevel"/>
    <w:tmpl w:val="52A4D67C"/>
    <w:lvl w:ilvl="0" w:tplc="DBC0DD6C">
      <w:start w:val="1"/>
      <w:numFmt w:val="upperRoman"/>
      <w:lvlText w:val="%1 - "/>
      <w:lvlJc w:val="left"/>
      <w:pPr>
        <w:ind w:left="720" w:hanging="360"/>
      </w:pPr>
      <w:rPr>
        <w:rFonts w:ascii="Arial" w:eastAsia="Franklin Gothic Book" w:hAnsi="Arial" w:cs="Arial" w:hint="default"/>
        <w:b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7E6821"/>
    <w:multiLevelType w:val="multilevel"/>
    <w:tmpl w:val="AD5E98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 w:val="0"/>
        <w:i w:val="0"/>
        <w:i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3C1F3919"/>
    <w:multiLevelType w:val="multilevel"/>
    <w:tmpl w:val="6A44481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4">
    <w:nsid w:val="3CE601D8"/>
    <w:multiLevelType w:val="multilevel"/>
    <w:tmpl w:val="054A2A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BE97DC7"/>
    <w:multiLevelType w:val="hybridMultilevel"/>
    <w:tmpl w:val="3A16E78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4E997B1F"/>
    <w:multiLevelType w:val="hybridMultilevel"/>
    <w:tmpl w:val="DD8613DC"/>
    <w:lvl w:ilvl="0" w:tplc="FFFFFFFF">
      <w:start w:val="1"/>
      <w:numFmt w:val="lowerLetter"/>
      <w:lvlText w:val="%1."/>
      <w:lvlJc w:val="left"/>
      <w:pPr>
        <w:ind w:left="720" w:hanging="360"/>
      </w:pPr>
      <w:rPr>
        <w:b/>
        <w:bCs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E196D0F0">
      <w:start w:val="1"/>
      <w:numFmt w:val="decimal"/>
      <w:lvlText w:val="%3."/>
      <w:lvlJc w:val="right"/>
      <w:pPr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B565AD"/>
    <w:multiLevelType w:val="multilevel"/>
    <w:tmpl w:val="D304E39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58796C0A"/>
    <w:multiLevelType w:val="hybridMultilevel"/>
    <w:tmpl w:val="004A8470"/>
    <w:lvl w:ilvl="0" w:tplc="34DE927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5B8EBDE2">
      <w:start w:val="1"/>
      <w:numFmt w:val="lowerLetter"/>
      <w:lvlText w:val="%2."/>
      <w:lvlJc w:val="left"/>
      <w:pPr>
        <w:ind w:left="1440" w:hanging="360"/>
      </w:pPr>
      <w:rPr>
        <w:b w:val="0"/>
        <w:bCs/>
        <w14:shadow w14:blurRad="0" w14:dist="0" w14:dir="0" w14:sx="0" w14:sy="0" w14:kx="0" w14:ky="0" w14:algn="none">
          <w14:srgbClr w14:val="000000"/>
        </w14:shadow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B44853"/>
    <w:multiLevelType w:val="hybridMultilevel"/>
    <w:tmpl w:val="09E62790"/>
    <w:lvl w:ilvl="0" w:tplc="64E893E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6F0AB2"/>
    <w:multiLevelType w:val="hybridMultilevel"/>
    <w:tmpl w:val="EE6685F0"/>
    <w:lvl w:ilvl="0" w:tplc="8C7AAD36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476709"/>
    <w:multiLevelType w:val="hybridMultilevel"/>
    <w:tmpl w:val="2A0A09FC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22">
    <w:nsid w:val="64765761"/>
    <w:multiLevelType w:val="hybridMultilevel"/>
    <w:tmpl w:val="7F905E66"/>
    <w:lvl w:ilvl="0" w:tplc="2A821E6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6ACF5608"/>
    <w:multiLevelType w:val="multilevel"/>
    <w:tmpl w:val="56042EB2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6BCD54F2"/>
    <w:multiLevelType w:val="hybridMultilevel"/>
    <w:tmpl w:val="E27A280E"/>
    <w:lvl w:ilvl="0" w:tplc="5CC09E78">
      <w:start w:val="1"/>
      <w:numFmt w:val="lowerLetter"/>
      <w:lvlText w:val="%1)"/>
      <w:lvlJc w:val="left"/>
      <w:pPr>
        <w:ind w:left="1674" w:hanging="54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6C542612"/>
    <w:multiLevelType w:val="hybridMultilevel"/>
    <w:tmpl w:val="E654D3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422EF4"/>
    <w:multiLevelType w:val="multilevel"/>
    <w:tmpl w:val="A344D75E"/>
    <w:lvl w:ilvl="0">
      <w:start w:val="10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72A85E22"/>
    <w:multiLevelType w:val="multilevel"/>
    <w:tmpl w:val="E19E2908"/>
    <w:lvl w:ilvl="0">
      <w:start w:val="9"/>
      <w:numFmt w:val="decimal"/>
      <w:lvlText w:val="%1"/>
      <w:lvlJc w:val="left"/>
      <w:pPr>
        <w:ind w:left="360" w:hanging="360"/>
      </w:pPr>
      <w:rPr>
        <w:rFonts w:cstheme="minorHAnsi" w:hint="default"/>
        <w:b/>
        <w:bCs/>
        <w:i w:val="0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theme="minorHAnsi" w:hint="default"/>
        <w:b/>
        <w:i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inorHAnsi" w:hint="default"/>
        <w:b/>
        <w:i w:val="0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theme="minorHAnsi" w:hint="default"/>
        <w:b w:val="0"/>
        <w:i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HAnsi" w:hint="default"/>
        <w:b w:val="0"/>
        <w:i w:val="0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theme="minorHAnsi" w:hint="default"/>
        <w:b w:val="0"/>
        <w:i w:val="0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HAnsi" w:hint="default"/>
        <w:b w:val="0"/>
        <w:i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theme="minorHAnsi" w:hint="default"/>
        <w:b w:val="0"/>
        <w:i w:val="0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theme="minorHAnsi" w:hint="default"/>
        <w:b w:val="0"/>
        <w:i w:val="0"/>
        <w:color w:val="auto"/>
      </w:rPr>
    </w:lvl>
  </w:abstractNum>
  <w:abstractNum w:abstractNumId="28">
    <w:nsid w:val="73861FE6"/>
    <w:multiLevelType w:val="multilevel"/>
    <w:tmpl w:val="6D4A3440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156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2400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3600" w:hanging="1080"/>
      </w:pPr>
      <w:rPr>
        <w:rFonts w:hint="default"/>
        <w:b/>
        <w:bCs w:val="0"/>
      </w:rPr>
    </w:lvl>
    <w:lvl w:ilvl="4">
      <w:start w:val="1"/>
      <w:numFmt w:val="decimal"/>
      <w:lvlText w:val="%1.%2.%3.%4.%5."/>
      <w:lvlJc w:val="left"/>
      <w:pPr>
        <w:ind w:left="444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ind w:left="5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80" w:hanging="2160"/>
      </w:pPr>
      <w:rPr>
        <w:rFonts w:hint="default"/>
      </w:rPr>
    </w:lvl>
  </w:abstractNum>
  <w:abstractNum w:abstractNumId="29">
    <w:nsid w:val="79EA5893"/>
    <w:multiLevelType w:val="multilevel"/>
    <w:tmpl w:val="AB7C2B6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7B013B74"/>
    <w:multiLevelType w:val="hybridMultilevel"/>
    <w:tmpl w:val="7E7033E4"/>
    <w:lvl w:ilvl="0" w:tplc="FFFFFFFF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b w:val="0"/>
        <w:bCs/>
        <w14:shadow w14:blurRad="0" w14:dist="0" w14:dir="0" w14:sx="0" w14:sy="0" w14:kx="0" w14:ky="0" w14:algn="none">
          <w14:srgbClr w14:val="000000"/>
        </w14:shadow>
      </w:rPr>
    </w:lvl>
    <w:lvl w:ilvl="2" w:tplc="32E4AB50">
      <w:start w:val="1"/>
      <w:numFmt w:val="decimal"/>
      <w:lvlText w:val="%3."/>
      <w:lvlJc w:val="right"/>
      <w:pPr>
        <w:ind w:left="2340" w:hanging="360"/>
      </w:pPr>
      <w:rPr>
        <w:rFonts w:hint="default"/>
        <w:b/>
        <w:bCs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E35CFD"/>
    <w:multiLevelType w:val="hybridMultilevel"/>
    <w:tmpl w:val="36E0AFFE"/>
    <w:lvl w:ilvl="0" w:tplc="34DE927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0"/>
  </w:num>
  <w:num w:numId="3">
    <w:abstractNumId w:val="19"/>
  </w:num>
  <w:num w:numId="4">
    <w:abstractNumId w:val="25"/>
  </w:num>
  <w:num w:numId="5">
    <w:abstractNumId w:val="7"/>
  </w:num>
  <w:num w:numId="6">
    <w:abstractNumId w:val="2"/>
  </w:num>
  <w:num w:numId="7">
    <w:abstractNumId w:val="21"/>
  </w:num>
  <w:num w:numId="8">
    <w:abstractNumId w:val="24"/>
  </w:num>
  <w:num w:numId="9">
    <w:abstractNumId w:val="22"/>
  </w:num>
  <w:num w:numId="10">
    <w:abstractNumId w:val="4"/>
  </w:num>
  <w:num w:numId="11">
    <w:abstractNumId w:val="1"/>
  </w:num>
  <w:num w:numId="12">
    <w:abstractNumId w:val="16"/>
  </w:num>
  <w:num w:numId="13">
    <w:abstractNumId w:val="26"/>
  </w:num>
  <w:num w:numId="14">
    <w:abstractNumId w:val="27"/>
  </w:num>
  <w:num w:numId="15">
    <w:abstractNumId w:val="0"/>
  </w:num>
  <w:num w:numId="16">
    <w:abstractNumId w:val="12"/>
  </w:num>
  <w:num w:numId="17">
    <w:abstractNumId w:val="28"/>
  </w:num>
  <w:num w:numId="18">
    <w:abstractNumId w:val="3"/>
  </w:num>
  <w:num w:numId="19">
    <w:abstractNumId w:val="20"/>
  </w:num>
  <w:num w:numId="20">
    <w:abstractNumId w:val="18"/>
  </w:num>
  <w:num w:numId="21">
    <w:abstractNumId w:val="31"/>
  </w:num>
  <w:num w:numId="22">
    <w:abstractNumId w:val="23"/>
  </w:num>
  <w:num w:numId="23">
    <w:abstractNumId w:val="14"/>
  </w:num>
  <w:num w:numId="24">
    <w:abstractNumId w:val="11"/>
  </w:num>
  <w:num w:numId="25">
    <w:abstractNumId w:val="8"/>
  </w:num>
  <w:num w:numId="26">
    <w:abstractNumId w:val="5"/>
  </w:num>
  <w:num w:numId="27">
    <w:abstractNumId w:val="9"/>
  </w:num>
  <w:num w:numId="28">
    <w:abstractNumId w:val="6"/>
  </w:num>
  <w:num w:numId="29">
    <w:abstractNumId w:val="30"/>
  </w:num>
  <w:num w:numId="30">
    <w:abstractNumId w:val="13"/>
  </w:num>
  <w:num w:numId="31">
    <w:abstractNumId w:val="17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pt-BR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E68"/>
    <w:rsid w:val="00002697"/>
    <w:rsid w:val="00011812"/>
    <w:rsid w:val="0001197E"/>
    <w:rsid w:val="0001591E"/>
    <w:rsid w:val="00024983"/>
    <w:rsid w:val="000271AF"/>
    <w:rsid w:val="000325B1"/>
    <w:rsid w:val="00033708"/>
    <w:rsid w:val="00034DC7"/>
    <w:rsid w:val="000352DB"/>
    <w:rsid w:val="000422F9"/>
    <w:rsid w:val="000429FF"/>
    <w:rsid w:val="000432DE"/>
    <w:rsid w:val="0004417B"/>
    <w:rsid w:val="00044DA0"/>
    <w:rsid w:val="00045D88"/>
    <w:rsid w:val="00047045"/>
    <w:rsid w:val="00047653"/>
    <w:rsid w:val="00051B7E"/>
    <w:rsid w:val="00054FA5"/>
    <w:rsid w:val="00056584"/>
    <w:rsid w:val="00060211"/>
    <w:rsid w:val="00061749"/>
    <w:rsid w:val="00064B03"/>
    <w:rsid w:val="00065BDC"/>
    <w:rsid w:val="0007251A"/>
    <w:rsid w:val="00074EA6"/>
    <w:rsid w:val="000751A0"/>
    <w:rsid w:val="00081514"/>
    <w:rsid w:val="000835AD"/>
    <w:rsid w:val="00083E11"/>
    <w:rsid w:val="000842FF"/>
    <w:rsid w:val="00084988"/>
    <w:rsid w:val="000879B8"/>
    <w:rsid w:val="00095081"/>
    <w:rsid w:val="000A017B"/>
    <w:rsid w:val="000A2721"/>
    <w:rsid w:val="000A3C9D"/>
    <w:rsid w:val="000A4EE3"/>
    <w:rsid w:val="000A786C"/>
    <w:rsid w:val="000A799C"/>
    <w:rsid w:val="000B02F9"/>
    <w:rsid w:val="000B1786"/>
    <w:rsid w:val="000B3A8A"/>
    <w:rsid w:val="000B643F"/>
    <w:rsid w:val="000B76C9"/>
    <w:rsid w:val="000C3891"/>
    <w:rsid w:val="000C5A19"/>
    <w:rsid w:val="000C6CCC"/>
    <w:rsid w:val="000D4F6A"/>
    <w:rsid w:val="000D5265"/>
    <w:rsid w:val="000D5A18"/>
    <w:rsid w:val="000D75D8"/>
    <w:rsid w:val="000E01CE"/>
    <w:rsid w:val="000E2EE9"/>
    <w:rsid w:val="000E3FA9"/>
    <w:rsid w:val="000E70C6"/>
    <w:rsid w:val="000E7B6E"/>
    <w:rsid w:val="000F08EE"/>
    <w:rsid w:val="000F3847"/>
    <w:rsid w:val="000F6144"/>
    <w:rsid w:val="00100543"/>
    <w:rsid w:val="00105942"/>
    <w:rsid w:val="00107342"/>
    <w:rsid w:val="00111206"/>
    <w:rsid w:val="00113CC9"/>
    <w:rsid w:val="001140DE"/>
    <w:rsid w:val="00114D25"/>
    <w:rsid w:val="00116779"/>
    <w:rsid w:val="00117CEB"/>
    <w:rsid w:val="001268E6"/>
    <w:rsid w:val="00130C5A"/>
    <w:rsid w:val="00131526"/>
    <w:rsid w:val="001318A1"/>
    <w:rsid w:val="00131E89"/>
    <w:rsid w:val="001320A5"/>
    <w:rsid w:val="001332BF"/>
    <w:rsid w:val="001353F5"/>
    <w:rsid w:val="00136ED5"/>
    <w:rsid w:val="00142CD9"/>
    <w:rsid w:val="00144CAF"/>
    <w:rsid w:val="00144D1D"/>
    <w:rsid w:val="00145241"/>
    <w:rsid w:val="00146A0E"/>
    <w:rsid w:val="00147EF9"/>
    <w:rsid w:val="00151D4B"/>
    <w:rsid w:val="001523CB"/>
    <w:rsid w:val="001541E9"/>
    <w:rsid w:val="00155062"/>
    <w:rsid w:val="001629C9"/>
    <w:rsid w:val="001638B4"/>
    <w:rsid w:val="0016767E"/>
    <w:rsid w:val="00167A7B"/>
    <w:rsid w:val="00171774"/>
    <w:rsid w:val="00171F5F"/>
    <w:rsid w:val="00173EB8"/>
    <w:rsid w:val="001838CA"/>
    <w:rsid w:val="00183D54"/>
    <w:rsid w:val="00183FC9"/>
    <w:rsid w:val="001842BA"/>
    <w:rsid w:val="00186825"/>
    <w:rsid w:val="0019071F"/>
    <w:rsid w:val="00190A2A"/>
    <w:rsid w:val="00190CEC"/>
    <w:rsid w:val="001964E1"/>
    <w:rsid w:val="001A4868"/>
    <w:rsid w:val="001A5F68"/>
    <w:rsid w:val="001A7FAC"/>
    <w:rsid w:val="001B3ECF"/>
    <w:rsid w:val="001C46C2"/>
    <w:rsid w:val="001C5CE8"/>
    <w:rsid w:val="001D14CC"/>
    <w:rsid w:val="001D3FC5"/>
    <w:rsid w:val="001D51F3"/>
    <w:rsid w:val="001E048C"/>
    <w:rsid w:val="001E17BE"/>
    <w:rsid w:val="001E38B2"/>
    <w:rsid w:val="001E4505"/>
    <w:rsid w:val="001E4E01"/>
    <w:rsid w:val="001F4A56"/>
    <w:rsid w:val="001F53D2"/>
    <w:rsid w:val="001F5AA4"/>
    <w:rsid w:val="001F5AAF"/>
    <w:rsid w:val="00203C6B"/>
    <w:rsid w:val="0020514E"/>
    <w:rsid w:val="002072A4"/>
    <w:rsid w:val="002079F3"/>
    <w:rsid w:val="00210ECF"/>
    <w:rsid w:val="00215F11"/>
    <w:rsid w:val="00220DC6"/>
    <w:rsid w:val="00223547"/>
    <w:rsid w:val="00225D76"/>
    <w:rsid w:val="00233FE2"/>
    <w:rsid w:val="00235140"/>
    <w:rsid w:val="00235EE2"/>
    <w:rsid w:val="00236707"/>
    <w:rsid w:val="00237798"/>
    <w:rsid w:val="00242E86"/>
    <w:rsid w:val="00243555"/>
    <w:rsid w:val="00243786"/>
    <w:rsid w:val="00243924"/>
    <w:rsid w:val="002457F3"/>
    <w:rsid w:val="002528E7"/>
    <w:rsid w:val="0025337C"/>
    <w:rsid w:val="002540CE"/>
    <w:rsid w:val="00254FD8"/>
    <w:rsid w:val="002603C1"/>
    <w:rsid w:val="00261786"/>
    <w:rsid w:val="00264E68"/>
    <w:rsid w:val="0026526F"/>
    <w:rsid w:val="00271884"/>
    <w:rsid w:val="002730B6"/>
    <w:rsid w:val="0027642E"/>
    <w:rsid w:val="0027683E"/>
    <w:rsid w:val="00277B18"/>
    <w:rsid w:val="00281DBD"/>
    <w:rsid w:val="002835A2"/>
    <w:rsid w:val="00284CBB"/>
    <w:rsid w:val="00286336"/>
    <w:rsid w:val="0028752F"/>
    <w:rsid w:val="00293810"/>
    <w:rsid w:val="002A06DA"/>
    <w:rsid w:val="002A37C7"/>
    <w:rsid w:val="002A5BCD"/>
    <w:rsid w:val="002A748C"/>
    <w:rsid w:val="002A7853"/>
    <w:rsid w:val="002B0B3C"/>
    <w:rsid w:val="002B2EAA"/>
    <w:rsid w:val="002B4B1A"/>
    <w:rsid w:val="002C0CBD"/>
    <w:rsid w:val="002C104F"/>
    <w:rsid w:val="002C1BBA"/>
    <w:rsid w:val="002C4D74"/>
    <w:rsid w:val="002C4E76"/>
    <w:rsid w:val="002D27FC"/>
    <w:rsid w:val="002D2A9B"/>
    <w:rsid w:val="002D5BA3"/>
    <w:rsid w:val="002D63BF"/>
    <w:rsid w:val="002D688E"/>
    <w:rsid w:val="002E2562"/>
    <w:rsid w:val="002E265D"/>
    <w:rsid w:val="002E3694"/>
    <w:rsid w:val="002E4569"/>
    <w:rsid w:val="002E51DB"/>
    <w:rsid w:val="002F03FB"/>
    <w:rsid w:val="002F0D02"/>
    <w:rsid w:val="002F3815"/>
    <w:rsid w:val="002F3D75"/>
    <w:rsid w:val="002F3DE8"/>
    <w:rsid w:val="002F43AD"/>
    <w:rsid w:val="002F5473"/>
    <w:rsid w:val="002F6A30"/>
    <w:rsid w:val="002F772B"/>
    <w:rsid w:val="003001AB"/>
    <w:rsid w:val="00301F39"/>
    <w:rsid w:val="0030288D"/>
    <w:rsid w:val="00302920"/>
    <w:rsid w:val="00302C2E"/>
    <w:rsid w:val="00304A68"/>
    <w:rsid w:val="00307555"/>
    <w:rsid w:val="00307D43"/>
    <w:rsid w:val="003118DF"/>
    <w:rsid w:val="00314E67"/>
    <w:rsid w:val="0032392E"/>
    <w:rsid w:val="00323C20"/>
    <w:rsid w:val="00325522"/>
    <w:rsid w:val="0033094C"/>
    <w:rsid w:val="0033134E"/>
    <w:rsid w:val="003322E5"/>
    <w:rsid w:val="0033428F"/>
    <w:rsid w:val="00334FAE"/>
    <w:rsid w:val="00335DEC"/>
    <w:rsid w:val="003376FF"/>
    <w:rsid w:val="00345B1B"/>
    <w:rsid w:val="00347E32"/>
    <w:rsid w:val="003529F8"/>
    <w:rsid w:val="00352A8A"/>
    <w:rsid w:val="003578AD"/>
    <w:rsid w:val="00360C6C"/>
    <w:rsid w:val="00360D2D"/>
    <w:rsid w:val="00362FEF"/>
    <w:rsid w:val="00366D34"/>
    <w:rsid w:val="00370202"/>
    <w:rsid w:val="00372C1D"/>
    <w:rsid w:val="0037393E"/>
    <w:rsid w:val="003762AD"/>
    <w:rsid w:val="00380480"/>
    <w:rsid w:val="00384CBB"/>
    <w:rsid w:val="003911E9"/>
    <w:rsid w:val="00393FD4"/>
    <w:rsid w:val="003A0A70"/>
    <w:rsid w:val="003A5043"/>
    <w:rsid w:val="003A7D5C"/>
    <w:rsid w:val="003B10C1"/>
    <w:rsid w:val="003B6B56"/>
    <w:rsid w:val="003B6C48"/>
    <w:rsid w:val="003B762F"/>
    <w:rsid w:val="003C0887"/>
    <w:rsid w:val="003C0B24"/>
    <w:rsid w:val="003C5F94"/>
    <w:rsid w:val="003D1334"/>
    <w:rsid w:val="003D16CD"/>
    <w:rsid w:val="003D1854"/>
    <w:rsid w:val="003D2075"/>
    <w:rsid w:val="003D3658"/>
    <w:rsid w:val="003D45A9"/>
    <w:rsid w:val="003D6797"/>
    <w:rsid w:val="003D7D9A"/>
    <w:rsid w:val="003E276A"/>
    <w:rsid w:val="003E6973"/>
    <w:rsid w:val="003F2052"/>
    <w:rsid w:val="003F3C92"/>
    <w:rsid w:val="003F5F3E"/>
    <w:rsid w:val="003F6DFA"/>
    <w:rsid w:val="004003A1"/>
    <w:rsid w:val="00402348"/>
    <w:rsid w:val="00403293"/>
    <w:rsid w:val="00407016"/>
    <w:rsid w:val="00410744"/>
    <w:rsid w:val="00415018"/>
    <w:rsid w:val="004224ED"/>
    <w:rsid w:val="004239C7"/>
    <w:rsid w:val="004321F7"/>
    <w:rsid w:val="00436C42"/>
    <w:rsid w:val="00441A86"/>
    <w:rsid w:val="00442224"/>
    <w:rsid w:val="00442CA5"/>
    <w:rsid w:val="00443BCA"/>
    <w:rsid w:val="00444EAD"/>
    <w:rsid w:val="00444FD5"/>
    <w:rsid w:val="00446877"/>
    <w:rsid w:val="0045024C"/>
    <w:rsid w:val="0045450A"/>
    <w:rsid w:val="00455774"/>
    <w:rsid w:val="00456F3C"/>
    <w:rsid w:val="0046090F"/>
    <w:rsid w:val="004678E1"/>
    <w:rsid w:val="00474497"/>
    <w:rsid w:val="00476932"/>
    <w:rsid w:val="004771D4"/>
    <w:rsid w:val="00477E54"/>
    <w:rsid w:val="004829DD"/>
    <w:rsid w:val="00482A94"/>
    <w:rsid w:val="00485B68"/>
    <w:rsid w:val="00485CC0"/>
    <w:rsid w:val="00486A5A"/>
    <w:rsid w:val="0048755E"/>
    <w:rsid w:val="004918E6"/>
    <w:rsid w:val="004970A4"/>
    <w:rsid w:val="004A5A1F"/>
    <w:rsid w:val="004A6F44"/>
    <w:rsid w:val="004B0FE0"/>
    <w:rsid w:val="004B4B3E"/>
    <w:rsid w:val="004B5D60"/>
    <w:rsid w:val="004C2741"/>
    <w:rsid w:val="004C3647"/>
    <w:rsid w:val="004C3AA7"/>
    <w:rsid w:val="004C6F73"/>
    <w:rsid w:val="004D323A"/>
    <w:rsid w:val="004D4A3C"/>
    <w:rsid w:val="004E36C8"/>
    <w:rsid w:val="004E401F"/>
    <w:rsid w:val="004E4569"/>
    <w:rsid w:val="004E48D9"/>
    <w:rsid w:val="004E5595"/>
    <w:rsid w:val="004E66DF"/>
    <w:rsid w:val="004E6A0F"/>
    <w:rsid w:val="004E6D0B"/>
    <w:rsid w:val="004F6A72"/>
    <w:rsid w:val="004F718F"/>
    <w:rsid w:val="004F79DA"/>
    <w:rsid w:val="00501F28"/>
    <w:rsid w:val="00505CD8"/>
    <w:rsid w:val="0050622C"/>
    <w:rsid w:val="00506FBF"/>
    <w:rsid w:val="00513F5C"/>
    <w:rsid w:val="00516F8E"/>
    <w:rsid w:val="00522B49"/>
    <w:rsid w:val="005248A7"/>
    <w:rsid w:val="0053002C"/>
    <w:rsid w:val="005321FF"/>
    <w:rsid w:val="005338AE"/>
    <w:rsid w:val="0053427A"/>
    <w:rsid w:val="005350E1"/>
    <w:rsid w:val="00546B41"/>
    <w:rsid w:val="00547178"/>
    <w:rsid w:val="00550F9B"/>
    <w:rsid w:val="00554466"/>
    <w:rsid w:val="005571A6"/>
    <w:rsid w:val="00560DBB"/>
    <w:rsid w:val="0056197E"/>
    <w:rsid w:val="00563D98"/>
    <w:rsid w:val="0056403B"/>
    <w:rsid w:val="00566E6F"/>
    <w:rsid w:val="0057093A"/>
    <w:rsid w:val="005710ED"/>
    <w:rsid w:val="00571A75"/>
    <w:rsid w:val="00575EA5"/>
    <w:rsid w:val="005779C8"/>
    <w:rsid w:val="00580481"/>
    <w:rsid w:val="0058441A"/>
    <w:rsid w:val="00584FE7"/>
    <w:rsid w:val="0058795B"/>
    <w:rsid w:val="005911B9"/>
    <w:rsid w:val="0059203C"/>
    <w:rsid w:val="005945A4"/>
    <w:rsid w:val="0059478E"/>
    <w:rsid w:val="00594BF1"/>
    <w:rsid w:val="0059557E"/>
    <w:rsid w:val="00595E93"/>
    <w:rsid w:val="005977E1"/>
    <w:rsid w:val="0059787A"/>
    <w:rsid w:val="005A2291"/>
    <w:rsid w:val="005A4944"/>
    <w:rsid w:val="005A4D7A"/>
    <w:rsid w:val="005A53FD"/>
    <w:rsid w:val="005A6BD1"/>
    <w:rsid w:val="005A75C9"/>
    <w:rsid w:val="005A7F2F"/>
    <w:rsid w:val="005B00D2"/>
    <w:rsid w:val="005B0C25"/>
    <w:rsid w:val="005B21FC"/>
    <w:rsid w:val="005C0F39"/>
    <w:rsid w:val="005D140A"/>
    <w:rsid w:val="005D2A33"/>
    <w:rsid w:val="005D3C48"/>
    <w:rsid w:val="005D4202"/>
    <w:rsid w:val="005D4333"/>
    <w:rsid w:val="005D5306"/>
    <w:rsid w:val="005D5437"/>
    <w:rsid w:val="005E2419"/>
    <w:rsid w:val="005E2FA0"/>
    <w:rsid w:val="005E508D"/>
    <w:rsid w:val="005E5392"/>
    <w:rsid w:val="005F0A90"/>
    <w:rsid w:val="005F2B70"/>
    <w:rsid w:val="005F59BF"/>
    <w:rsid w:val="0060193B"/>
    <w:rsid w:val="00601B7D"/>
    <w:rsid w:val="0060270C"/>
    <w:rsid w:val="006028ED"/>
    <w:rsid w:val="0060470C"/>
    <w:rsid w:val="0060634F"/>
    <w:rsid w:val="00615C7B"/>
    <w:rsid w:val="00615D28"/>
    <w:rsid w:val="00615D74"/>
    <w:rsid w:val="00617C9C"/>
    <w:rsid w:val="00625BC9"/>
    <w:rsid w:val="006323E9"/>
    <w:rsid w:val="00632A69"/>
    <w:rsid w:val="00635093"/>
    <w:rsid w:val="006363DF"/>
    <w:rsid w:val="006439C0"/>
    <w:rsid w:val="006447C1"/>
    <w:rsid w:val="006464E2"/>
    <w:rsid w:val="00647565"/>
    <w:rsid w:val="00652626"/>
    <w:rsid w:val="006531BE"/>
    <w:rsid w:val="006557A8"/>
    <w:rsid w:val="00661016"/>
    <w:rsid w:val="00670B66"/>
    <w:rsid w:val="00676860"/>
    <w:rsid w:val="00680628"/>
    <w:rsid w:val="00683773"/>
    <w:rsid w:val="006839BC"/>
    <w:rsid w:val="00684004"/>
    <w:rsid w:val="00685C9F"/>
    <w:rsid w:val="00690AF7"/>
    <w:rsid w:val="00691AAE"/>
    <w:rsid w:val="00696501"/>
    <w:rsid w:val="006A00EC"/>
    <w:rsid w:val="006A09CB"/>
    <w:rsid w:val="006A2ECC"/>
    <w:rsid w:val="006A4CD9"/>
    <w:rsid w:val="006B1F1F"/>
    <w:rsid w:val="006B331A"/>
    <w:rsid w:val="006B65B5"/>
    <w:rsid w:val="006C0772"/>
    <w:rsid w:val="006C33F8"/>
    <w:rsid w:val="006C4B22"/>
    <w:rsid w:val="006C4F80"/>
    <w:rsid w:val="006C5FCD"/>
    <w:rsid w:val="006C728D"/>
    <w:rsid w:val="006C7630"/>
    <w:rsid w:val="006D44BE"/>
    <w:rsid w:val="006D63DF"/>
    <w:rsid w:val="006E10A0"/>
    <w:rsid w:val="006E65E4"/>
    <w:rsid w:val="006E72D9"/>
    <w:rsid w:val="006F017A"/>
    <w:rsid w:val="006F4346"/>
    <w:rsid w:val="006F7BCE"/>
    <w:rsid w:val="006F7E76"/>
    <w:rsid w:val="00700656"/>
    <w:rsid w:val="0070161B"/>
    <w:rsid w:val="007020CD"/>
    <w:rsid w:val="00703375"/>
    <w:rsid w:val="00703722"/>
    <w:rsid w:val="007040A1"/>
    <w:rsid w:val="00712454"/>
    <w:rsid w:val="00712B28"/>
    <w:rsid w:val="0071397A"/>
    <w:rsid w:val="007144A9"/>
    <w:rsid w:val="007146A6"/>
    <w:rsid w:val="00715668"/>
    <w:rsid w:val="007158DC"/>
    <w:rsid w:val="00716B74"/>
    <w:rsid w:val="00717F14"/>
    <w:rsid w:val="0072222D"/>
    <w:rsid w:val="00723541"/>
    <w:rsid w:val="007238E1"/>
    <w:rsid w:val="00724C54"/>
    <w:rsid w:val="00736213"/>
    <w:rsid w:val="00750359"/>
    <w:rsid w:val="0075338A"/>
    <w:rsid w:val="00755396"/>
    <w:rsid w:val="007636D6"/>
    <w:rsid w:val="00763753"/>
    <w:rsid w:val="007716F6"/>
    <w:rsid w:val="007740A1"/>
    <w:rsid w:val="00774778"/>
    <w:rsid w:val="00783573"/>
    <w:rsid w:val="007840D6"/>
    <w:rsid w:val="00784668"/>
    <w:rsid w:val="0078547F"/>
    <w:rsid w:val="0079255A"/>
    <w:rsid w:val="007931BC"/>
    <w:rsid w:val="007972AC"/>
    <w:rsid w:val="007A1DAA"/>
    <w:rsid w:val="007A7246"/>
    <w:rsid w:val="007A7964"/>
    <w:rsid w:val="007B29A1"/>
    <w:rsid w:val="007B32A2"/>
    <w:rsid w:val="007B56F1"/>
    <w:rsid w:val="007B6720"/>
    <w:rsid w:val="007B6927"/>
    <w:rsid w:val="007B7210"/>
    <w:rsid w:val="007B7F3B"/>
    <w:rsid w:val="007C008F"/>
    <w:rsid w:val="007C352C"/>
    <w:rsid w:val="007C364C"/>
    <w:rsid w:val="007C3D72"/>
    <w:rsid w:val="007C492C"/>
    <w:rsid w:val="007C5847"/>
    <w:rsid w:val="007C74CE"/>
    <w:rsid w:val="007D2F3F"/>
    <w:rsid w:val="007D37D1"/>
    <w:rsid w:val="007D3A24"/>
    <w:rsid w:val="007D55AC"/>
    <w:rsid w:val="007D6EE6"/>
    <w:rsid w:val="007E7284"/>
    <w:rsid w:val="007F08D7"/>
    <w:rsid w:val="007F1D61"/>
    <w:rsid w:val="007F2200"/>
    <w:rsid w:val="007F365C"/>
    <w:rsid w:val="007F6E07"/>
    <w:rsid w:val="008010BB"/>
    <w:rsid w:val="00801500"/>
    <w:rsid w:val="00801FE1"/>
    <w:rsid w:val="008048ED"/>
    <w:rsid w:val="00804CF5"/>
    <w:rsid w:val="00805E93"/>
    <w:rsid w:val="0080690E"/>
    <w:rsid w:val="0081515D"/>
    <w:rsid w:val="008169A6"/>
    <w:rsid w:val="00821B51"/>
    <w:rsid w:val="0082692B"/>
    <w:rsid w:val="00830C78"/>
    <w:rsid w:val="0083600C"/>
    <w:rsid w:val="00837261"/>
    <w:rsid w:val="00837276"/>
    <w:rsid w:val="00837900"/>
    <w:rsid w:val="008443F0"/>
    <w:rsid w:val="008477C6"/>
    <w:rsid w:val="00850AE4"/>
    <w:rsid w:val="008516BC"/>
    <w:rsid w:val="00853F3D"/>
    <w:rsid w:val="008600F8"/>
    <w:rsid w:val="00860713"/>
    <w:rsid w:val="00862252"/>
    <w:rsid w:val="008628AF"/>
    <w:rsid w:val="00863A4E"/>
    <w:rsid w:val="008647BE"/>
    <w:rsid w:val="00866FCF"/>
    <w:rsid w:val="008670A6"/>
    <w:rsid w:val="00870B53"/>
    <w:rsid w:val="008735F7"/>
    <w:rsid w:val="00873DAE"/>
    <w:rsid w:val="00876D45"/>
    <w:rsid w:val="00877A67"/>
    <w:rsid w:val="00880247"/>
    <w:rsid w:val="0088024F"/>
    <w:rsid w:val="0088278E"/>
    <w:rsid w:val="008835A6"/>
    <w:rsid w:val="00885A2C"/>
    <w:rsid w:val="008879C0"/>
    <w:rsid w:val="0089082F"/>
    <w:rsid w:val="00890D83"/>
    <w:rsid w:val="008952E8"/>
    <w:rsid w:val="00895AD0"/>
    <w:rsid w:val="0089731B"/>
    <w:rsid w:val="008A00D6"/>
    <w:rsid w:val="008A0E6D"/>
    <w:rsid w:val="008A0FC7"/>
    <w:rsid w:val="008A215F"/>
    <w:rsid w:val="008A4058"/>
    <w:rsid w:val="008A62D2"/>
    <w:rsid w:val="008A6AD1"/>
    <w:rsid w:val="008A6E80"/>
    <w:rsid w:val="008B0272"/>
    <w:rsid w:val="008B1AD9"/>
    <w:rsid w:val="008B3A0E"/>
    <w:rsid w:val="008B3BFF"/>
    <w:rsid w:val="008B7423"/>
    <w:rsid w:val="008C0F95"/>
    <w:rsid w:val="008C12D0"/>
    <w:rsid w:val="008C5539"/>
    <w:rsid w:val="008C63F9"/>
    <w:rsid w:val="008D17CC"/>
    <w:rsid w:val="008D60D8"/>
    <w:rsid w:val="008D6D1E"/>
    <w:rsid w:val="008E0054"/>
    <w:rsid w:val="008E03F9"/>
    <w:rsid w:val="008E1124"/>
    <w:rsid w:val="008E1649"/>
    <w:rsid w:val="008E4684"/>
    <w:rsid w:val="008E5ED2"/>
    <w:rsid w:val="008E62E4"/>
    <w:rsid w:val="008F04C8"/>
    <w:rsid w:val="008F0A10"/>
    <w:rsid w:val="008F109B"/>
    <w:rsid w:val="008F3282"/>
    <w:rsid w:val="008F3810"/>
    <w:rsid w:val="008F5EE4"/>
    <w:rsid w:val="00903A0E"/>
    <w:rsid w:val="009058AC"/>
    <w:rsid w:val="00907555"/>
    <w:rsid w:val="00913E9C"/>
    <w:rsid w:val="00915E8A"/>
    <w:rsid w:val="00916CF9"/>
    <w:rsid w:val="00921116"/>
    <w:rsid w:val="00921954"/>
    <w:rsid w:val="009228C0"/>
    <w:rsid w:val="009234E1"/>
    <w:rsid w:val="009242E5"/>
    <w:rsid w:val="00930046"/>
    <w:rsid w:val="00930AF2"/>
    <w:rsid w:val="00930C16"/>
    <w:rsid w:val="00940F7F"/>
    <w:rsid w:val="00942596"/>
    <w:rsid w:val="00946AF6"/>
    <w:rsid w:val="009470C3"/>
    <w:rsid w:val="0095178C"/>
    <w:rsid w:val="00953017"/>
    <w:rsid w:val="00953CB7"/>
    <w:rsid w:val="00954AAD"/>
    <w:rsid w:val="009569A5"/>
    <w:rsid w:val="00960EC1"/>
    <w:rsid w:val="00961B10"/>
    <w:rsid w:val="00961FEA"/>
    <w:rsid w:val="009623CC"/>
    <w:rsid w:val="0096347E"/>
    <w:rsid w:val="00964C9C"/>
    <w:rsid w:val="00965803"/>
    <w:rsid w:val="00965A3B"/>
    <w:rsid w:val="009701C2"/>
    <w:rsid w:val="0097246F"/>
    <w:rsid w:val="00974897"/>
    <w:rsid w:val="009751B6"/>
    <w:rsid w:val="0098011F"/>
    <w:rsid w:val="009829D8"/>
    <w:rsid w:val="00986091"/>
    <w:rsid w:val="00986AF7"/>
    <w:rsid w:val="00992EC1"/>
    <w:rsid w:val="00993121"/>
    <w:rsid w:val="00993521"/>
    <w:rsid w:val="00993534"/>
    <w:rsid w:val="00995701"/>
    <w:rsid w:val="009A1EFC"/>
    <w:rsid w:val="009A2A60"/>
    <w:rsid w:val="009C0D5F"/>
    <w:rsid w:val="009C1645"/>
    <w:rsid w:val="009C2BC0"/>
    <w:rsid w:val="009C5676"/>
    <w:rsid w:val="009C745C"/>
    <w:rsid w:val="009D144A"/>
    <w:rsid w:val="009D1616"/>
    <w:rsid w:val="009D26D9"/>
    <w:rsid w:val="009D3842"/>
    <w:rsid w:val="009D49A3"/>
    <w:rsid w:val="009E0E0B"/>
    <w:rsid w:val="009E62B9"/>
    <w:rsid w:val="009F0C42"/>
    <w:rsid w:val="009F188C"/>
    <w:rsid w:val="009F32C3"/>
    <w:rsid w:val="009F5E0A"/>
    <w:rsid w:val="009F6780"/>
    <w:rsid w:val="009F7069"/>
    <w:rsid w:val="00A01291"/>
    <w:rsid w:val="00A018A5"/>
    <w:rsid w:val="00A023A1"/>
    <w:rsid w:val="00A02A31"/>
    <w:rsid w:val="00A05BBB"/>
    <w:rsid w:val="00A07C30"/>
    <w:rsid w:val="00A101F3"/>
    <w:rsid w:val="00A149C2"/>
    <w:rsid w:val="00A16929"/>
    <w:rsid w:val="00A16D73"/>
    <w:rsid w:val="00A20CA7"/>
    <w:rsid w:val="00A213A6"/>
    <w:rsid w:val="00A22100"/>
    <w:rsid w:val="00A23C86"/>
    <w:rsid w:val="00A23E47"/>
    <w:rsid w:val="00A23FD6"/>
    <w:rsid w:val="00A2653F"/>
    <w:rsid w:val="00A27123"/>
    <w:rsid w:val="00A276F8"/>
    <w:rsid w:val="00A35284"/>
    <w:rsid w:val="00A35A25"/>
    <w:rsid w:val="00A37D42"/>
    <w:rsid w:val="00A41042"/>
    <w:rsid w:val="00A41B5F"/>
    <w:rsid w:val="00A41B6D"/>
    <w:rsid w:val="00A451C9"/>
    <w:rsid w:val="00A45310"/>
    <w:rsid w:val="00A52EF3"/>
    <w:rsid w:val="00A56DA6"/>
    <w:rsid w:val="00A57A31"/>
    <w:rsid w:val="00A57A73"/>
    <w:rsid w:val="00A6003F"/>
    <w:rsid w:val="00A63B35"/>
    <w:rsid w:val="00A64ABE"/>
    <w:rsid w:val="00A65D43"/>
    <w:rsid w:val="00A67424"/>
    <w:rsid w:val="00A6784D"/>
    <w:rsid w:val="00A67CCB"/>
    <w:rsid w:val="00A70E36"/>
    <w:rsid w:val="00A71022"/>
    <w:rsid w:val="00A7263E"/>
    <w:rsid w:val="00A72669"/>
    <w:rsid w:val="00A7577D"/>
    <w:rsid w:val="00A75FAA"/>
    <w:rsid w:val="00A77FCD"/>
    <w:rsid w:val="00A8258E"/>
    <w:rsid w:val="00A8349D"/>
    <w:rsid w:val="00A857BC"/>
    <w:rsid w:val="00A87149"/>
    <w:rsid w:val="00A90082"/>
    <w:rsid w:val="00A92960"/>
    <w:rsid w:val="00A92B0F"/>
    <w:rsid w:val="00A9351B"/>
    <w:rsid w:val="00A95ADB"/>
    <w:rsid w:val="00AA4085"/>
    <w:rsid w:val="00AA5C8A"/>
    <w:rsid w:val="00AA7EB0"/>
    <w:rsid w:val="00AB10C9"/>
    <w:rsid w:val="00AB260B"/>
    <w:rsid w:val="00AB2FFE"/>
    <w:rsid w:val="00AB317C"/>
    <w:rsid w:val="00AC38E7"/>
    <w:rsid w:val="00AC56B7"/>
    <w:rsid w:val="00AD245A"/>
    <w:rsid w:val="00AD280C"/>
    <w:rsid w:val="00AD2A05"/>
    <w:rsid w:val="00AD2E1B"/>
    <w:rsid w:val="00AD4210"/>
    <w:rsid w:val="00AD4ED7"/>
    <w:rsid w:val="00AD4F47"/>
    <w:rsid w:val="00AD64B1"/>
    <w:rsid w:val="00AD7C7D"/>
    <w:rsid w:val="00AD7E5E"/>
    <w:rsid w:val="00AE14B9"/>
    <w:rsid w:val="00AE1713"/>
    <w:rsid w:val="00AE1CA3"/>
    <w:rsid w:val="00AE4E54"/>
    <w:rsid w:val="00AE50B6"/>
    <w:rsid w:val="00AE5582"/>
    <w:rsid w:val="00AF042A"/>
    <w:rsid w:val="00AF2F2D"/>
    <w:rsid w:val="00AF33A0"/>
    <w:rsid w:val="00AF62E2"/>
    <w:rsid w:val="00B01417"/>
    <w:rsid w:val="00B014BB"/>
    <w:rsid w:val="00B02CBF"/>
    <w:rsid w:val="00B06F75"/>
    <w:rsid w:val="00B11893"/>
    <w:rsid w:val="00B13A7F"/>
    <w:rsid w:val="00B15A76"/>
    <w:rsid w:val="00B2098A"/>
    <w:rsid w:val="00B229D8"/>
    <w:rsid w:val="00B24091"/>
    <w:rsid w:val="00B24810"/>
    <w:rsid w:val="00B26CA1"/>
    <w:rsid w:val="00B30147"/>
    <w:rsid w:val="00B30633"/>
    <w:rsid w:val="00B30726"/>
    <w:rsid w:val="00B309B6"/>
    <w:rsid w:val="00B32F3B"/>
    <w:rsid w:val="00B330AD"/>
    <w:rsid w:val="00B33BCD"/>
    <w:rsid w:val="00B36410"/>
    <w:rsid w:val="00B37472"/>
    <w:rsid w:val="00B40B31"/>
    <w:rsid w:val="00B40E56"/>
    <w:rsid w:val="00B41C37"/>
    <w:rsid w:val="00B41E21"/>
    <w:rsid w:val="00B434FF"/>
    <w:rsid w:val="00B445AE"/>
    <w:rsid w:val="00B474A6"/>
    <w:rsid w:val="00B50389"/>
    <w:rsid w:val="00B5117D"/>
    <w:rsid w:val="00B566C8"/>
    <w:rsid w:val="00B5700F"/>
    <w:rsid w:val="00B574F4"/>
    <w:rsid w:val="00B57DE5"/>
    <w:rsid w:val="00B61467"/>
    <w:rsid w:val="00B619AB"/>
    <w:rsid w:val="00B63007"/>
    <w:rsid w:val="00B66C0C"/>
    <w:rsid w:val="00B75D44"/>
    <w:rsid w:val="00B779D4"/>
    <w:rsid w:val="00B81D39"/>
    <w:rsid w:val="00B82F55"/>
    <w:rsid w:val="00B85088"/>
    <w:rsid w:val="00B857CD"/>
    <w:rsid w:val="00B8633D"/>
    <w:rsid w:val="00B865A7"/>
    <w:rsid w:val="00B8724F"/>
    <w:rsid w:val="00B87332"/>
    <w:rsid w:val="00B8776D"/>
    <w:rsid w:val="00B9055D"/>
    <w:rsid w:val="00B91175"/>
    <w:rsid w:val="00B925DF"/>
    <w:rsid w:val="00B92BC8"/>
    <w:rsid w:val="00B93200"/>
    <w:rsid w:val="00BA2388"/>
    <w:rsid w:val="00BB1D8F"/>
    <w:rsid w:val="00BB7042"/>
    <w:rsid w:val="00BC0ED9"/>
    <w:rsid w:val="00BC21AB"/>
    <w:rsid w:val="00BC3A8F"/>
    <w:rsid w:val="00BC4573"/>
    <w:rsid w:val="00BC63DF"/>
    <w:rsid w:val="00BC7623"/>
    <w:rsid w:val="00BD3CDC"/>
    <w:rsid w:val="00BD76E1"/>
    <w:rsid w:val="00BE1BAF"/>
    <w:rsid w:val="00BE1E29"/>
    <w:rsid w:val="00BE38B7"/>
    <w:rsid w:val="00BE3E1D"/>
    <w:rsid w:val="00BE7103"/>
    <w:rsid w:val="00BE7A9C"/>
    <w:rsid w:val="00BE7FFE"/>
    <w:rsid w:val="00BF56E2"/>
    <w:rsid w:val="00BF7755"/>
    <w:rsid w:val="00BF777C"/>
    <w:rsid w:val="00C000C0"/>
    <w:rsid w:val="00C11344"/>
    <w:rsid w:val="00C11D71"/>
    <w:rsid w:val="00C17086"/>
    <w:rsid w:val="00C17F2E"/>
    <w:rsid w:val="00C200DD"/>
    <w:rsid w:val="00C20D4F"/>
    <w:rsid w:val="00C21415"/>
    <w:rsid w:val="00C24BC4"/>
    <w:rsid w:val="00C24DC7"/>
    <w:rsid w:val="00C25171"/>
    <w:rsid w:val="00C319D1"/>
    <w:rsid w:val="00C3206F"/>
    <w:rsid w:val="00C33190"/>
    <w:rsid w:val="00C33935"/>
    <w:rsid w:val="00C33E7D"/>
    <w:rsid w:val="00C35517"/>
    <w:rsid w:val="00C35DB4"/>
    <w:rsid w:val="00C36066"/>
    <w:rsid w:val="00C40B2E"/>
    <w:rsid w:val="00C43F38"/>
    <w:rsid w:val="00C44B1B"/>
    <w:rsid w:val="00C456BF"/>
    <w:rsid w:val="00C45F55"/>
    <w:rsid w:val="00C472AF"/>
    <w:rsid w:val="00C5069F"/>
    <w:rsid w:val="00C520F7"/>
    <w:rsid w:val="00C52BD8"/>
    <w:rsid w:val="00C57013"/>
    <w:rsid w:val="00C5732D"/>
    <w:rsid w:val="00C6111E"/>
    <w:rsid w:val="00C61494"/>
    <w:rsid w:val="00C700B2"/>
    <w:rsid w:val="00C7252A"/>
    <w:rsid w:val="00C72D77"/>
    <w:rsid w:val="00C75A89"/>
    <w:rsid w:val="00C7697B"/>
    <w:rsid w:val="00C81BAC"/>
    <w:rsid w:val="00C82A6F"/>
    <w:rsid w:val="00C86239"/>
    <w:rsid w:val="00C90959"/>
    <w:rsid w:val="00C91B84"/>
    <w:rsid w:val="00C94F4C"/>
    <w:rsid w:val="00CA140B"/>
    <w:rsid w:val="00CA32CE"/>
    <w:rsid w:val="00CA3CAB"/>
    <w:rsid w:val="00CA619A"/>
    <w:rsid w:val="00CA63BE"/>
    <w:rsid w:val="00CA6F7C"/>
    <w:rsid w:val="00CB5EA1"/>
    <w:rsid w:val="00CB6A57"/>
    <w:rsid w:val="00CB6C02"/>
    <w:rsid w:val="00CB7657"/>
    <w:rsid w:val="00CB769B"/>
    <w:rsid w:val="00CC4F89"/>
    <w:rsid w:val="00CC5E1B"/>
    <w:rsid w:val="00CD4363"/>
    <w:rsid w:val="00CD505A"/>
    <w:rsid w:val="00CD55C4"/>
    <w:rsid w:val="00CD5E3D"/>
    <w:rsid w:val="00CD7156"/>
    <w:rsid w:val="00CE56F6"/>
    <w:rsid w:val="00CE5A50"/>
    <w:rsid w:val="00CE606D"/>
    <w:rsid w:val="00CE6296"/>
    <w:rsid w:val="00CE6687"/>
    <w:rsid w:val="00CF0524"/>
    <w:rsid w:val="00CF44DC"/>
    <w:rsid w:val="00D008FC"/>
    <w:rsid w:val="00D05557"/>
    <w:rsid w:val="00D13911"/>
    <w:rsid w:val="00D147B7"/>
    <w:rsid w:val="00D15DC2"/>
    <w:rsid w:val="00D2226F"/>
    <w:rsid w:val="00D24057"/>
    <w:rsid w:val="00D2684D"/>
    <w:rsid w:val="00D272F2"/>
    <w:rsid w:val="00D31E21"/>
    <w:rsid w:val="00D31FC3"/>
    <w:rsid w:val="00D353F2"/>
    <w:rsid w:val="00D373CC"/>
    <w:rsid w:val="00D47DB8"/>
    <w:rsid w:val="00D50C05"/>
    <w:rsid w:val="00D513EE"/>
    <w:rsid w:val="00D5186C"/>
    <w:rsid w:val="00D52DF6"/>
    <w:rsid w:val="00D542A3"/>
    <w:rsid w:val="00D542B2"/>
    <w:rsid w:val="00D6122A"/>
    <w:rsid w:val="00D636C8"/>
    <w:rsid w:val="00D637D1"/>
    <w:rsid w:val="00D64432"/>
    <w:rsid w:val="00D65322"/>
    <w:rsid w:val="00D678F1"/>
    <w:rsid w:val="00D67AAF"/>
    <w:rsid w:val="00D72BBF"/>
    <w:rsid w:val="00D73491"/>
    <w:rsid w:val="00D75C7C"/>
    <w:rsid w:val="00D771A3"/>
    <w:rsid w:val="00D774C9"/>
    <w:rsid w:val="00D777E8"/>
    <w:rsid w:val="00D8218D"/>
    <w:rsid w:val="00D83902"/>
    <w:rsid w:val="00D84425"/>
    <w:rsid w:val="00D87147"/>
    <w:rsid w:val="00D90695"/>
    <w:rsid w:val="00D90984"/>
    <w:rsid w:val="00D93178"/>
    <w:rsid w:val="00D93E42"/>
    <w:rsid w:val="00D94016"/>
    <w:rsid w:val="00D9703F"/>
    <w:rsid w:val="00DA24F4"/>
    <w:rsid w:val="00DA3799"/>
    <w:rsid w:val="00DA49EB"/>
    <w:rsid w:val="00DB035B"/>
    <w:rsid w:val="00DB28D6"/>
    <w:rsid w:val="00DB5724"/>
    <w:rsid w:val="00DC0956"/>
    <w:rsid w:val="00DC1A85"/>
    <w:rsid w:val="00DC6CEA"/>
    <w:rsid w:val="00DC7FA3"/>
    <w:rsid w:val="00DD09E1"/>
    <w:rsid w:val="00DD0F67"/>
    <w:rsid w:val="00DD3183"/>
    <w:rsid w:val="00DD5595"/>
    <w:rsid w:val="00DD6FDD"/>
    <w:rsid w:val="00DE1026"/>
    <w:rsid w:val="00DE677B"/>
    <w:rsid w:val="00DE6E44"/>
    <w:rsid w:val="00DF1E94"/>
    <w:rsid w:val="00DF2A80"/>
    <w:rsid w:val="00DF2EA4"/>
    <w:rsid w:val="00DF4AA0"/>
    <w:rsid w:val="00DF5B65"/>
    <w:rsid w:val="00DF5C77"/>
    <w:rsid w:val="00DF6C7E"/>
    <w:rsid w:val="00E03D2E"/>
    <w:rsid w:val="00E06888"/>
    <w:rsid w:val="00E06DFC"/>
    <w:rsid w:val="00E0790E"/>
    <w:rsid w:val="00E11AED"/>
    <w:rsid w:val="00E1328A"/>
    <w:rsid w:val="00E1387C"/>
    <w:rsid w:val="00E150E5"/>
    <w:rsid w:val="00E21581"/>
    <w:rsid w:val="00E23A67"/>
    <w:rsid w:val="00E24C31"/>
    <w:rsid w:val="00E26D26"/>
    <w:rsid w:val="00E27F12"/>
    <w:rsid w:val="00E303E5"/>
    <w:rsid w:val="00E324D7"/>
    <w:rsid w:val="00E34978"/>
    <w:rsid w:val="00E34F7B"/>
    <w:rsid w:val="00E3717A"/>
    <w:rsid w:val="00E377ED"/>
    <w:rsid w:val="00E440F8"/>
    <w:rsid w:val="00E44516"/>
    <w:rsid w:val="00E45A9E"/>
    <w:rsid w:val="00E460A9"/>
    <w:rsid w:val="00E46B01"/>
    <w:rsid w:val="00E512EB"/>
    <w:rsid w:val="00E51B05"/>
    <w:rsid w:val="00E54BC4"/>
    <w:rsid w:val="00E61070"/>
    <w:rsid w:val="00E61633"/>
    <w:rsid w:val="00E64D17"/>
    <w:rsid w:val="00E6605F"/>
    <w:rsid w:val="00E67230"/>
    <w:rsid w:val="00E70D02"/>
    <w:rsid w:val="00E71FF5"/>
    <w:rsid w:val="00E730D2"/>
    <w:rsid w:val="00E745B5"/>
    <w:rsid w:val="00E75579"/>
    <w:rsid w:val="00E76B81"/>
    <w:rsid w:val="00E77C57"/>
    <w:rsid w:val="00E8398F"/>
    <w:rsid w:val="00E83C83"/>
    <w:rsid w:val="00E86828"/>
    <w:rsid w:val="00E86AF2"/>
    <w:rsid w:val="00E908C1"/>
    <w:rsid w:val="00E933D3"/>
    <w:rsid w:val="00E93E99"/>
    <w:rsid w:val="00EA0914"/>
    <w:rsid w:val="00EA1AE2"/>
    <w:rsid w:val="00EA23B1"/>
    <w:rsid w:val="00EA2875"/>
    <w:rsid w:val="00EA7338"/>
    <w:rsid w:val="00EB175B"/>
    <w:rsid w:val="00EB4C3F"/>
    <w:rsid w:val="00EB51C1"/>
    <w:rsid w:val="00EB69D0"/>
    <w:rsid w:val="00EC1DB8"/>
    <w:rsid w:val="00EC3E5C"/>
    <w:rsid w:val="00EC5980"/>
    <w:rsid w:val="00ED0484"/>
    <w:rsid w:val="00ED0D9B"/>
    <w:rsid w:val="00ED30B4"/>
    <w:rsid w:val="00ED3D3B"/>
    <w:rsid w:val="00ED403F"/>
    <w:rsid w:val="00EE0913"/>
    <w:rsid w:val="00EE6213"/>
    <w:rsid w:val="00EE6648"/>
    <w:rsid w:val="00EE70F3"/>
    <w:rsid w:val="00EE7170"/>
    <w:rsid w:val="00EE7F5A"/>
    <w:rsid w:val="00EF0220"/>
    <w:rsid w:val="00EF35BC"/>
    <w:rsid w:val="00EF4F76"/>
    <w:rsid w:val="00EF75EE"/>
    <w:rsid w:val="00F000AF"/>
    <w:rsid w:val="00F004BC"/>
    <w:rsid w:val="00F00C11"/>
    <w:rsid w:val="00F00CF2"/>
    <w:rsid w:val="00F01A7E"/>
    <w:rsid w:val="00F03F6A"/>
    <w:rsid w:val="00F04A2A"/>
    <w:rsid w:val="00F102C5"/>
    <w:rsid w:val="00F13A6D"/>
    <w:rsid w:val="00F13D98"/>
    <w:rsid w:val="00F14E9A"/>
    <w:rsid w:val="00F161FD"/>
    <w:rsid w:val="00F16661"/>
    <w:rsid w:val="00F16FD9"/>
    <w:rsid w:val="00F204BA"/>
    <w:rsid w:val="00F21AD5"/>
    <w:rsid w:val="00F271C2"/>
    <w:rsid w:val="00F27328"/>
    <w:rsid w:val="00F27BE0"/>
    <w:rsid w:val="00F27F3E"/>
    <w:rsid w:val="00F316BB"/>
    <w:rsid w:val="00F342AE"/>
    <w:rsid w:val="00F348BC"/>
    <w:rsid w:val="00F348D3"/>
    <w:rsid w:val="00F351BF"/>
    <w:rsid w:val="00F35549"/>
    <w:rsid w:val="00F36F8C"/>
    <w:rsid w:val="00F404DA"/>
    <w:rsid w:val="00F4575A"/>
    <w:rsid w:val="00F47977"/>
    <w:rsid w:val="00F51EC0"/>
    <w:rsid w:val="00F64FB7"/>
    <w:rsid w:val="00F67314"/>
    <w:rsid w:val="00F675EA"/>
    <w:rsid w:val="00F701AB"/>
    <w:rsid w:val="00F72C2F"/>
    <w:rsid w:val="00F7483D"/>
    <w:rsid w:val="00F7496E"/>
    <w:rsid w:val="00F75A4F"/>
    <w:rsid w:val="00F75D16"/>
    <w:rsid w:val="00F76DBA"/>
    <w:rsid w:val="00F76ED2"/>
    <w:rsid w:val="00F8248B"/>
    <w:rsid w:val="00F832DB"/>
    <w:rsid w:val="00F86F2C"/>
    <w:rsid w:val="00F87581"/>
    <w:rsid w:val="00F87731"/>
    <w:rsid w:val="00F93544"/>
    <w:rsid w:val="00F94347"/>
    <w:rsid w:val="00F9618A"/>
    <w:rsid w:val="00FA2FDD"/>
    <w:rsid w:val="00FA33B1"/>
    <w:rsid w:val="00FA4673"/>
    <w:rsid w:val="00FA7013"/>
    <w:rsid w:val="00FA7A04"/>
    <w:rsid w:val="00FA7D02"/>
    <w:rsid w:val="00FB1585"/>
    <w:rsid w:val="00FC6731"/>
    <w:rsid w:val="00FC7060"/>
    <w:rsid w:val="00FC7335"/>
    <w:rsid w:val="00FC7806"/>
    <w:rsid w:val="00FD0A33"/>
    <w:rsid w:val="00FD33B0"/>
    <w:rsid w:val="00FD5963"/>
    <w:rsid w:val="00FD63D1"/>
    <w:rsid w:val="00FE199A"/>
    <w:rsid w:val="00FE1C8D"/>
    <w:rsid w:val="00FE33A7"/>
    <w:rsid w:val="00FE465C"/>
    <w:rsid w:val="00FE4974"/>
    <w:rsid w:val="00FE671A"/>
    <w:rsid w:val="00FF2071"/>
    <w:rsid w:val="00FF30D5"/>
    <w:rsid w:val="00FF320A"/>
    <w:rsid w:val="00FF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86B160D"/>
  <w15:chartTrackingRefBased/>
  <w15:docId w15:val="{0F3C310E-6096-4FBC-8926-4B243F017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4978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F5EE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314E6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Ttulo8">
    <w:name w:val="heading 8"/>
    <w:basedOn w:val="Normal"/>
    <w:next w:val="Normal"/>
    <w:link w:val="Ttulo8Char"/>
    <w:qFormat/>
    <w:rsid w:val="00AF62E2"/>
    <w:pPr>
      <w:keepNext/>
      <w:jc w:val="center"/>
      <w:outlineLvl w:val="7"/>
    </w:pPr>
    <w:rPr>
      <w:rFonts w:ascii="Arial" w:hAnsi="Arial"/>
      <w:b/>
      <w:caps/>
      <w:sz w:val="1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835AD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val="x-none" w:eastAsia="en-US"/>
    </w:rPr>
  </w:style>
  <w:style w:type="character" w:customStyle="1" w:styleId="CabealhoChar">
    <w:name w:val="Cabeçalho Char"/>
    <w:link w:val="Cabealho"/>
    <w:rsid w:val="000835AD"/>
    <w:rPr>
      <w:lang w:eastAsia="en-US"/>
    </w:rPr>
  </w:style>
  <w:style w:type="paragraph" w:styleId="Rodap">
    <w:name w:val="footer"/>
    <w:basedOn w:val="Normal"/>
    <w:link w:val="RodapChar"/>
    <w:uiPriority w:val="99"/>
    <w:rsid w:val="000835AD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val="x-none" w:eastAsia="en-US"/>
    </w:rPr>
  </w:style>
  <w:style w:type="character" w:customStyle="1" w:styleId="RodapChar">
    <w:name w:val="Rodapé Char"/>
    <w:link w:val="Rodap"/>
    <w:uiPriority w:val="99"/>
    <w:qFormat/>
    <w:rsid w:val="000835AD"/>
    <w:rPr>
      <w:lang w:eastAsia="en-US"/>
    </w:rPr>
  </w:style>
  <w:style w:type="paragraph" w:styleId="Textodebalo">
    <w:name w:val="Balloon Text"/>
    <w:basedOn w:val="Normal"/>
    <w:link w:val="TextodebaloChar"/>
    <w:rsid w:val="00F16FD9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F16FD9"/>
    <w:rPr>
      <w:rFonts w:ascii="Tahoma" w:hAnsi="Tahoma" w:cs="Tahoma"/>
      <w:sz w:val="16"/>
      <w:szCs w:val="16"/>
    </w:rPr>
  </w:style>
  <w:style w:type="character" w:customStyle="1" w:styleId="Ttulo8Char">
    <w:name w:val="Título 8 Char"/>
    <w:link w:val="Ttulo8"/>
    <w:rsid w:val="00AF62E2"/>
    <w:rPr>
      <w:rFonts w:ascii="Arial" w:hAnsi="Arial"/>
      <w:b/>
      <w:caps/>
      <w:sz w:val="18"/>
    </w:rPr>
  </w:style>
  <w:style w:type="paragraph" w:styleId="Corpodetexto">
    <w:name w:val="Body Text"/>
    <w:basedOn w:val="Normal"/>
    <w:link w:val="CorpodetextoChar"/>
    <w:rsid w:val="00E45A9E"/>
    <w:pPr>
      <w:jc w:val="center"/>
    </w:pPr>
    <w:rPr>
      <w:b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45A9E"/>
    <w:rPr>
      <w:b/>
      <w:sz w:val="24"/>
    </w:rPr>
  </w:style>
  <w:style w:type="character" w:styleId="Forte">
    <w:name w:val="Strong"/>
    <w:aliases w:val="TEXTO"/>
    <w:uiPriority w:val="22"/>
    <w:qFormat/>
    <w:rsid w:val="00E61070"/>
    <w:rPr>
      <w:b/>
      <w:bCs/>
    </w:rPr>
  </w:style>
  <w:style w:type="character" w:styleId="nfase">
    <w:name w:val="Emphasis"/>
    <w:qFormat/>
    <w:rsid w:val="00E61070"/>
    <w:rPr>
      <w:i/>
      <w:iCs/>
    </w:rPr>
  </w:style>
  <w:style w:type="paragraph" w:styleId="Recuodecorpodetexto">
    <w:name w:val="Body Text Indent"/>
    <w:basedOn w:val="Normal"/>
    <w:link w:val="RecuodecorpodetextoChar"/>
    <w:rsid w:val="001F5AA4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1F5AA4"/>
    <w:rPr>
      <w:sz w:val="24"/>
      <w:szCs w:val="24"/>
    </w:rPr>
  </w:style>
  <w:style w:type="table" w:styleId="Tabelacomgrade">
    <w:name w:val="Table Grid"/>
    <w:basedOn w:val="Tabelanormal"/>
    <w:uiPriority w:val="59"/>
    <w:rsid w:val="003B6B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B6C48"/>
    <w:pPr>
      <w:spacing w:before="100" w:beforeAutospacing="1" w:after="100" w:afterAutospacing="1"/>
    </w:pPr>
  </w:style>
  <w:style w:type="paragraph" w:customStyle="1" w:styleId="ESCRITORIO">
    <w:name w:val="ESCRITORIO"/>
    <w:basedOn w:val="Normal"/>
    <w:rsid w:val="003B6C48"/>
    <w:pPr>
      <w:spacing w:before="120" w:after="120" w:line="360" w:lineRule="auto"/>
      <w:jc w:val="both"/>
    </w:pPr>
    <w:rPr>
      <w:rFonts w:ascii="Arial" w:hAnsi="Arial"/>
    </w:rPr>
  </w:style>
  <w:style w:type="paragraph" w:styleId="PargrafodaLista">
    <w:name w:val="List Paragraph"/>
    <w:aliases w:val="List I Paragraph,Parágrafo com marcador - inserir marcador,Parágrafo_2,Segundo,Texto,Título 10,fonte,Marca 1"/>
    <w:basedOn w:val="Normal"/>
    <w:link w:val="PargrafodaListaChar"/>
    <w:uiPriority w:val="34"/>
    <w:qFormat/>
    <w:rsid w:val="003B6C48"/>
    <w:pPr>
      <w:ind w:left="720"/>
      <w:contextualSpacing/>
    </w:pPr>
    <w:rPr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3B6C48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3B6C48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3B6C48"/>
    <w:rPr>
      <w:vertAlign w:val="superscript"/>
    </w:r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,fonte Char,Marca 1 Char"/>
    <w:link w:val="PargrafodaLista"/>
    <w:uiPriority w:val="34"/>
    <w:qFormat/>
    <w:rsid w:val="008E0054"/>
  </w:style>
  <w:style w:type="paragraph" w:customStyle="1" w:styleId="Corpodetexto21">
    <w:name w:val="Corpo de texto 21"/>
    <w:basedOn w:val="Normal"/>
    <w:link w:val="Corpodetexto21Char"/>
    <w:rsid w:val="00B9055D"/>
    <w:pPr>
      <w:overflowPunct w:val="0"/>
      <w:autoSpaceDE w:val="0"/>
      <w:autoSpaceDN w:val="0"/>
      <w:adjustRightInd w:val="0"/>
      <w:ind w:left="426" w:hanging="426"/>
      <w:jc w:val="both"/>
      <w:textAlignment w:val="baseline"/>
    </w:pPr>
    <w:rPr>
      <w:rFonts w:ascii="Arial" w:hAnsi="Arial"/>
      <w:szCs w:val="20"/>
    </w:rPr>
  </w:style>
  <w:style w:type="character" w:customStyle="1" w:styleId="Corpodetexto21Char">
    <w:name w:val="Corpo de texto 21 Char"/>
    <w:link w:val="Corpodetexto21"/>
    <w:rsid w:val="00B9055D"/>
    <w:rPr>
      <w:rFonts w:ascii="Arial" w:hAnsi="Arial"/>
      <w:sz w:val="24"/>
    </w:rPr>
  </w:style>
  <w:style w:type="paragraph" w:customStyle="1" w:styleId="western">
    <w:name w:val="western"/>
    <w:basedOn w:val="Normal"/>
    <w:rsid w:val="00DB035B"/>
    <w:pPr>
      <w:spacing w:before="100" w:beforeAutospacing="1" w:after="119"/>
    </w:pPr>
  </w:style>
  <w:style w:type="character" w:customStyle="1" w:styleId="fontstyle01">
    <w:name w:val="fontstyle01"/>
    <w:basedOn w:val="Fontepargpadro"/>
    <w:rsid w:val="00485B68"/>
    <w:rPr>
      <w:rFonts w:ascii="ArialBold" w:hAnsi="ArialBold" w:hint="default"/>
      <w:b/>
      <w:bCs/>
      <w:i w:val="0"/>
      <w:iCs w:val="0"/>
      <w:color w:val="FF0000"/>
      <w:sz w:val="20"/>
      <w:szCs w:val="20"/>
    </w:rPr>
  </w:style>
  <w:style w:type="character" w:customStyle="1" w:styleId="fontstyle21">
    <w:name w:val="fontstyle21"/>
    <w:basedOn w:val="Fontepargpadro"/>
    <w:rsid w:val="00485B68"/>
    <w:rPr>
      <w:rFonts w:ascii="Arial" w:hAnsi="Arial" w:cs="Arial" w:hint="default"/>
      <w:b w:val="0"/>
      <w:bCs w:val="0"/>
      <w:i w:val="0"/>
      <w:iCs w:val="0"/>
      <w:color w:val="FF0000"/>
      <w:sz w:val="20"/>
      <w:szCs w:val="20"/>
    </w:rPr>
  </w:style>
  <w:style w:type="character" w:customStyle="1" w:styleId="Ttulo3Char">
    <w:name w:val="Título 3 Char"/>
    <w:basedOn w:val="Fontepargpadro"/>
    <w:link w:val="Ttulo3"/>
    <w:semiHidden/>
    <w:rsid w:val="00314E67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character" w:styleId="Hyperlink">
    <w:name w:val="Hyperlink"/>
    <w:rsid w:val="00314E67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rsid w:val="008F5E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customStyle="1" w:styleId="Default">
    <w:name w:val="Default"/>
    <w:rsid w:val="008F5EE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n-US" w:eastAsia="en-US"/>
    </w:rPr>
  </w:style>
  <w:style w:type="character" w:styleId="TextodoEspaoReservado">
    <w:name w:val="Placeholder Text"/>
    <w:basedOn w:val="Fontepargpadro"/>
    <w:uiPriority w:val="99"/>
    <w:semiHidden/>
    <w:rsid w:val="00051B7E"/>
    <w:rPr>
      <w:color w:val="808080"/>
    </w:rPr>
  </w:style>
  <w:style w:type="paragraph" w:styleId="SemEspaamento">
    <w:name w:val="No Spacing"/>
    <w:uiPriority w:val="1"/>
    <w:qFormat/>
    <w:rsid w:val="0089082F"/>
    <w:rPr>
      <w:rFonts w:ascii="Calibri" w:hAnsi="Calibri"/>
      <w:sz w:val="22"/>
      <w:szCs w:val="22"/>
    </w:rPr>
  </w:style>
  <w:style w:type="paragraph" w:styleId="Reviso">
    <w:name w:val="Revision"/>
    <w:hidden/>
    <w:uiPriority w:val="99"/>
    <w:semiHidden/>
    <w:rsid w:val="00136ED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oaquimlima\Desktop\PREG&#195;O-10\AVISO%20DE%20LICITA&#199;AO-010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94926-4F7D-452A-8B05-6ACC51ED1DD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FB62B2-B363-4011-A32C-78E36BF6F94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F4125EA-0D7E-418F-A220-898FCCDDF7B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60C43F8-ED96-4A8D-89B1-43B3EDA7D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AVISO DE LICITAÇAO-010</Template>
  <TotalTime>291</TotalTime>
  <Pages>1</Pages>
  <Words>115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NEA</Company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joaquimlima</dc:creator>
  <cp:keywords/>
  <cp:lastModifiedBy>Usuário do Windows</cp:lastModifiedBy>
  <cp:revision>17</cp:revision>
  <cp:lastPrinted>2026-05-28T13:08:00Z</cp:lastPrinted>
  <dcterms:created xsi:type="dcterms:W3CDTF">2025-01-23T19:20:00Z</dcterms:created>
  <dcterms:modified xsi:type="dcterms:W3CDTF">2026-05-28T13:09:00Z</dcterms:modified>
</cp:coreProperties>
</file>