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03803" w14:textId="77777777" w:rsidR="00144395" w:rsidRDefault="00144395" w:rsidP="00FE5B3B">
      <w:pPr>
        <w:jc w:val="center"/>
        <w:rPr>
          <w:rFonts w:ascii="Arial" w:hAnsi="Arial" w:cs="Arial"/>
          <w:u w:val="single"/>
        </w:rPr>
      </w:pPr>
    </w:p>
    <w:p w14:paraId="1D432C0B" w14:textId="329912F3" w:rsidR="003B10B3" w:rsidRPr="003B10B3" w:rsidRDefault="003B10B3" w:rsidP="003B10B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B10B3">
        <w:rPr>
          <w:rFonts w:ascii="Arial" w:hAnsi="Arial" w:cs="Arial"/>
          <w:b/>
          <w:bCs/>
          <w:sz w:val="32"/>
          <w:szCs w:val="32"/>
        </w:rPr>
        <w:t>DECLARAÇÃO DE VISTORIA</w:t>
      </w:r>
    </w:p>
    <w:p w14:paraId="7868563C" w14:textId="77777777" w:rsidR="003B10B3" w:rsidRDefault="003B10B3" w:rsidP="003B10B3">
      <w:pPr>
        <w:rPr>
          <w:rFonts w:ascii="Arial" w:hAnsi="Arial" w:cs="Arial"/>
        </w:rPr>
      </w:pPr>
    </w:p>
    <w:p w14:paraId="7216A7F9" w14:textId="34FD6715" w:rsidR="003B10B3" w:rsidRPr="003B10B3" w:rsidRDefault="003B10B3" w:rsidP="003B10B3">
      <w:pPr>
        <w:rPr>
          <w:rFonts w:asciiTheme="majorHAnsi" w:hAnsiTheme="majorHAnsi" w:cstheme="majorHAnsi"/>
          <w:i/>
          <w:iCs/>
          <w:sz w:val="24"/>
          <w:szCs w:val="24"/>
        </w:rPr>
      </w:pPr>
      <w:r w:rsidRPr="003B10B3">
        <w:rPr>
          <w:rFonts w:asciiTheme="majorHAnsi" w:hAnsiTheme="majorHAnsi" w:cstheme="majorHAnsi"/>
          <w:i/>
          <w:iCs/>
          <w:sz w:val="24"/>
          <w:szCs w:val="24"/>
        </w:rPr>
        <w:t>Referência: Dispensa Eletrônica nº XX/2025.</w:t>
      </w:r>
    </w:p>
    <w:p w14:paraId="3276042D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23E2BA97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3C24011F" w14:textId="2FDCB56F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  <w:r w:rsidRPr="003B10B3">
        <w:rPr>
          <w:rFonts w:asciiTheme="majorHAnsi" w:hAnsiTheme="majorHAnsi" w:cstheme="majorHAnsi"/>
          <w:sz w:val="24"/>
          <w:szCs w:val="24"/>
        </w:rPr>
        <w:t>_________________, por meio de seu representante legal, efetuou vistoria nos locais destinados aos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3B10B3">
        <w:rPr>
          <w:rFonts w:asciiTheme="majorHAnsi" w:hAnsiTheme="majorHAnsi" w:cstheme="majorHAnsi"/>
          <w:sz w:val="24"/>
          <w:szCs w:val="24"/>
        </w:rPr>
        <w:t>serviços objeto da dispensa acima identificado, conforme especificações e condições constantes no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3B10B3">
        <w:rPr>
          <w:rFonts w:asciiTheme="majorHAnsi" w:hAnsiTheme="majorHAnsi" w:cstheme="majorHAnsi"/>
          <w:sz w:val="24"/>
          <w:szCs w:val="24"/>
        </w:rPr>
        <w:t>termo de referência, edital e seus anexos, com o objetivo de conhecer o local e demais itens</w:t>
      </w:r>
    </w:p>
    <w:p w14:paraId="11F1E988" w14:textId="66914181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  <w:r w:rsidRPr="003B10B3">
        <w:rPr>
          <w:rFonts w:asciiTheme="majorHAnsi" w:hAnsiTheme="majorHAnsi" w:cstheme="majorHAnsi"/>
          <w:sz w:val="24"/>
          <w:szCs w:val="24"/>
        </w:rPr>
        <w:t>porventura necessários para participação na</w:t>
      </w:r>
      <w:r w:rsidR="00D10539">
        <w:rPr>
          <w:rFonts w:asciiTheme="majorHAnsi" w:hAnsiTheme="majorHAnsi" w:cstheme="majorHAnsi"/>
          <w:sz w:val="24"/>
          <w:szCs w:val="24"/>
        </w:rPr>
        <w:t xml:space="preserve"> dispensa</w:t>
      </w:r>
      <w:r w:rsidRPr="003B10B3">
        <w:rPr>
          <w:rFonts w:asciiTheme="majorHAnsi" w:hAnsiTheme="majorHAnsi" w:cstheme="majorHAnsi"/>
          <w:sz w:val="24"/>
          <w:szCs w:val="24"/>
        </w:rPr>
        <w:t xml:space="preserve"> em referência. O licitante declara que todas as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3B10B3">
        <w:rPr>
          <w:rFonts w:asciiTheme="majorHAnsi" w:hAnsiTheme="majorHAnsi" w:cstheme="majorHAnsi"/>
          <w:sz w:val="24"/>
          <w:szCs w:val="24"/>
        </w:rPr>
        <w:t>dúvidas foram sanadas, não havendo nenhum comentário e desconhecimento com relação às</w:t>
      </w:r>
    </w:p>
    <w:p w14:paraId="0898B5C4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  <w:r w:rsidRPr="003B10B3">
        <w:rPr>
          <w:rFonts w:asciiTheme="majorHAnsi" w:hAnsiTheme="majorHAnsi" w:cstheme="majorHAnsi"/>
          <w:sz w:val="24"/>
          <w:szCs w:val="24"/>
        </w:rPr>
        <w:t>condições dos locais onde serão executados os serviços.</w:t>
      </w:r>
    </w:p>
    <w:p w14:paraId="1F98A516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6D89A535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6581CBE2" w14:textId="486EF3BC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  <w:r w:rsidRPr="003B10B3">
        <w:rPr>
          <w:rFonts w:asciiTheme="majorHAnsi" w:hAnsiTheme="majorHAnsi" w:cstheme="majorHAnsi"/>
          <w:sz w:val="24"/>
          <w:szCs w:val="24"/>
        </w:rPr>
        <w:t>Em ......../........./2025.</w:t>
      </w:r>
    </w:p>
    <w:p w14:paraId="130C59E2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5F47FE6F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5045B403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3F779955" w14:textId="67F8D664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  <w:r w:rsidRPr="003B10B3">
        <w:rPr>
          <w:rFonts w:asciiTheme="majorHAnsi" w:hAnsiTheme="majorHAnsi" w:cstheme="majorHAnsi"/>
          <w:sz w:val="24"/>
          <w:szCs w:val="24"/>
        </w:rPr>
        <w:t>Representante do licitante</w:t>
      </w:r>
    </w:p>
    <w:p w14:paraId="6A4231DC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  <w:r w:rsidRPr="003B10B3">
        <w:rPr>
          <w:rFonts w:asciiTheme="majorHAnsi" w:hAnsiTheme="majorHAnsi" w:cstheme="majorHAnsi"/>
          <w:sz w:val="24"/>
          <w:szCs w:val="24"/>
        </w:rPr>
        <w:t>CPF:</w:t>
      </w:r>
    </w:p>
    <w:p w14:paraId="30D46D2B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4BA51EA0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1ECB7217" w14:textId="77777777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</w:p>
    <w:p w14:paraId="087FB8EA" w14:textId="7DE4AE40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  <w:r w:rsidRPr="003B10B3">
        <w:rPr>
          <w:rFonts w:asciiTheme="majorHAnsi" w:hAnsiTheme="majorHAnsi" w:cstheme="majorHAnsi"/>
          <w:sz w:val="24"/>
          <w:szCs w:val="24"/>
        </w:rPr>
        <w:t>Representante do CRCRS</w:t>
      </w:r>
    </w:p>
    <w:p w14:paraId="60A87DA8" w14:textId="26E5A361" w:rsidR="003B10B3" w:rsidRPr="003B10B3" w:rsidRDefault="003B10B3" w:rsidP="003B10B3">
      <w:pPr>
        <w:rPr>
          <w:rFonts w:asciiTheme="majorHAnsi" w:hAnsiTheme="majorHAnsi" w:cstheme="majorHAnsi"/>
          <w:sz w:val="24"/>
          <w:szCs w:val="24"/>
        </w:rPr>
      </w:pPr>
      <w:r w:rsidRPr="003B10B3">
        <w:rPr>
          <w:rFonts w:asciiTheme="majorHAnsi" w:hAnsiTheme="majorHAnsi" w:cstheme="majorHAnsi"/>
          <w:sz w:val="24"/>
          <w:szCs w:val="24"/>
        </w:rPr>
        <w:t>CPF:</w:t>
      </w:r>
    </w:p>
    <w:sectPr w:rsidR="003B10B3" w:rsidRPr="003B10B3" w:rsidSect="00872542">
      <w:headerReference w:type="default" r:id="rId8"/>
      <w:footerReference w:type="default" r:id="rId9"/>
      <w:pgSz w:w="11906" w:h="16838" w:code="9"/>
      <w:pgMar w:top="1582" w:right="1134" w:bottom="1276" w:left="1134" w:header="227" w:footer="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0025A" w14:textId="77777777" w:rsidR="00AB5F9F" w:rsidRDefault="00AB5F9F" w:rsidP="00961D58">
      <w:r>
        <w:separator/>
      </w:r>
    </w:p>
  </w:endnote>
  <w:endnote w:type="continuationSeparator" w:id="0">
    <w:p w14:paraId="0782B220" w14:textId="77777777" w:rsidR="00AB5F9F" w:rsidRDefault="00AB5F9F" w:rsidP="00961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91" w:type="pct"/>
      <w:tblInd w:w="108" w:type="dxa"/>
      <w:tblBorders>
        <w:top w:val="single" w:sz="12" w:space="0" w:color="000000"/>
        <w:insideH w:val="single" w:sz="12" w:space="0" w:color="000000"/>
        <w:insideV w:val="single" w:sz="12" w:space="0" w:color="000000"/>
      </w:tblBorders>
      <w:tblLook w:val="04A0" w:firstRow="1" w:lastRow="0" w:firstColumn="1" w:lastColumn="0" w:noHBand="0" w:noVBand="1"/>
    </w:tblPr>
    <w:tblGrid>
      <w:gridCol w:w="4944"/>
      <w:gridCol w:w="4484"/>
    </w:tblGrid>
    <w:tr w:rsidR="00143D60" w:rsidRPr="004462C2" w14:paraId="496BC02D" w14:textId="77777777">
      <w:trPr>
        <w:trHeight w:val="833"/>
      </w:trPr>
      <w:tc>
        <w:tcPr>
          <w:tcW w:w="2622" w:type="pct"/>
          <w:tcBorders>
            <w:right w:val="single" w:sz="6" w:space="0" w:color="000000"/>
          </w:tcBorders>
        </w:tcPr>
        <w:p w14:paraId="67028253" w14:textId="77777777" w:rsidR="00143D60" w:rsidRPr="00BF3161" w:rsidRDefault="00143D60" w:rsidP="00143D60">
          <w:pPr>
            <w:jc w:val="right"/>
            <w:rPr>
              <w:rFonts w:ascii="Calibri" w:eastAsia="Calibri" w:hAnsi="Calibri"/>
              <w:b/>
              <w:sz w:val="16"/>
              <w:szCs w:val="16"/>
            </w:rPr>
          </w:pPr>
          <w:r w:rsidRPr="00BF3161">
            <w:rPr>
              <w:rFonts w:ascii="Calibri" w:eastAsia="Calibri" w:hAnsi="Calibri"/>
              <w:b/>
              <w:sz w:val="16"/>
              <w:szCs w:val="16"/>
            </w:rPr>
            <w:t>SEDE DO CRN-8</w:t>
          </w:r>
        </w:p>
        <w:p w14:paraId="664EA914" w14:textId="77777777" w:rsidR="00143D60" w:rsidRPr="00BF3161" w:rsidRDefault="00143D60" w:rsidP="00143D60">
          <w:pPr>
            <w:jc w:val="right"/>
            <w:rPr>
              <w:rFonts w:ascii="Calibri" w:eastAsia="Calibri" w:hAnsi="Calibri"/>
              <w:sz w:val="16"/>
              <w:szCs w:val="16"/>
            </w:rPr>
          </w:pPr>
          <w:r w:rsidRPr="00BF3161">
            <w:rPr>
              <w:rFonts w:ascii="Calibri" w:eastAsia="Calibri" w:hAnsi="Calibri"/>
              <w:sz w:val="16"/>
              <w:szCs w:val="16"/>
            </w:rPr>
            <w:t xml:space="preserve">Rua Marechal Deodoro, </w:t>
          </w:r>
          <w:proofErr w:type="gramStart"/>
          <w:r w:rsidRPr="00BF3161">
            <w:rPr>
              <w:rFonts w:ascii="Calibri" w:eastAsia="Calibri" w:hAnsi="Calibri"/>
              <w:sz w:val="16"/>
              <w:szCs w:val="16"/>
            </w:rPr>
            <w:t>630 conjunto</w:t>
          </w:r>
          <w:proofErr w:type="gramEnd"/>
          <w:r w:rsidRPr="00BF3161">
            <w:rPr>
              <w:rFonts w:ascii="Calibri" w:eastAsia="Calibri" w:hAnsi="Calibri"/>
              <w:sz w:val="16"/>
              <w:szCs w:val="16"/>
            </w:rPr>
            <w:t xml:space="preserve"> 203 - Centro Comercial Itália </w:t>
          </w:r>
        </w:p>
        <w:p w14:paraId="72B958ED" w14:textId="77777777" w:rsidR="00143D60" w:rsidRPr="00BF3161" w:rsidRDefault="00143D60" w:rsidP="00143D60">
          <w:pPr>
            <w:jc w:val="right"/>
            <w:rPr>
              <w:rFonts w:ascii="Calibri" w:eastAsia="Calibri" w:hAnsi="Calibri"/>
              <w:sz w:val="16"/>
              <w:szCs w:val="16"/>
            </w:rPr>
          </w:pPr>
          <w:r w:rsidRPr="00BF3161">
            <w:rPr>
              <w:rFonts w:ascii="Calibri" w:eastAsia="Calibri" w:hAnsi="Calibri"/>
              <w:sz w:val="16"/>
              <w:szCs w:val="16"/>
            </w:rPr>
            <w:t>Centro - Curitiba/PR – CEP 80010-010</w:t>
          </w:r>
        </w:p>
        <w:p w14:paraId="4B95752E" w14:textId="77777777" w:rsidR="00143D60" w:rsidRPr="00BF3161" w:rsidRDefault="00143D60" w:rsidP="00143D60">
          <w:pPr>
            <w:jc w:val="right"/>
            <w:rPr>
              <w:rFonts w:ascii="Calibri" w:eastAsia="Calibri" w:hAnsi="Calibri"/>
              <w:sz w:val="16"/>
              <w:szCs w:val="16"/>
            </w:rPr>
          </w:pPr>
          <w:r w:rsidRPr="00BF3161">
            <w:rPr>
              <w:rFonts w:ascii="Calibri" w:eastAsia="Calibri" w:hAnsi="Calibri"/>
              <w:sz w:val="16"/>
              <w:szCs w:val="16"/>
            </w:rPr>
            <w:t>Fone/fax (41) 3224-0008 - Site:www.CRN8.org.br</w:t>
          </w:r>
        </w:p>
      </w:tc>
      <w:tc>
        <w:tcPr>
          <w:tcW w:w="2378" w:type="pct"/>
          <w:tcBorders>
            <w:left w:val="single" w:sz="6" w:space="0" w:color="000000"/>
          </w:tcBorders>
        </w:tcPr>
        <w:p w14:paraId="3FBD53EE" w14:textId="77777777" w:rsidR="00143D60" w:rsidRPr="00BF3161" w:rsidRDefault="00143D60" w:rsidP="00143D60">
          <w:pPr>
            <w:rPr>
              <w:rFonts w:ascii="Calibri" w:eastAsia="Calibri" w:hAnsi="Calibri"/>
              <w:b/>
              <w:sz w:val="16"/>
              <w:szCs w:val="16"/>
            </w:rPr>
          </w:pPr>
          <w:r w:rsidRPr="00BF3161">
            <w:rPr>
              <w:rFonts w:ascii="Calibri" w:eastAsia="Calibri" w:hAnsi="Calibri"/>
              <w:b/>
              <w:sz w:val="16"/>
              <w:szCs w:val="16"/>
            </w:rPr>
            <w:t xml:space="preserve">DELEGACIA DE LONDRINA E REGIÃO </w:t>
          </w:r>
        </w:p>
        <w:p w14:paraId="5D49B2B7" w14:textId="77777777" w:rsidR="00143D60" w:rsidRPr="00BF3161" w:rsidRDefault="00143D60" w:rsidP="00143D60">
          <w:pPr>
            <w:rPr>
              <w:rFonts w:ascii="Calibri" w:eastAsia="Calibri" w:hAnsi="Calibri"/>
              <w:sz w:val="16"/>
              <w:szCs w:val="16"/>
            </w:rPr>
          </w:pPr>
          <w:r w:rsidRPr="00BF3161">
            <w:rPr>
              <w:rFonts w:ascii="Calibri" w:eastAsia="Calibri" w:hAnsi="Calibri"/>
              <w:sz w:val="16"/>
              <w:szCs w:val="16"/>
            </w:rPr>
            <w:t xml:space="preserve">Rua Dr. Elias César, 55 – sala 1003 - Edifício City Hall Center  </w:t>
          </w:r>
        </w:p>
        <w:p w14:paraId="6F5A0DD7" w14:textId="77777777" w:rsidR="00143D60" w:rsidRPr="00BF3161" w:rsidRDefault="00143D60" w:rsidP="00143D60">
          <w:pPr>
            <w:rPr>
              <w:rFonts w:ascii="Calibri" w:eastAsia="Calibri" w:hAnsi="Calibri"/>
              <w:sz w:val="16"/>
              <w:szCs w:val="16"/>
            </w:rPr>
          </w:pPr>
          <w:r w:rsidRPr="00BF3161">
            <w:rPr>
              <w:rFonts w:ascii="Calibri" w:eastAsia="Calibri" w:hAnsi="Calibri"/>
              <w:sz w:val="16"/>
              <w:szCs w:val="16"/>
            </w:rPr>
            <w:t>Jardim Caiçaras - Londrina/PR – CEP 86015-640</w:t>
          </w:r>
        </w:p>
        <w:p w14:paraId="6CD1D881" w14:textId="77777777" w:rsidR="00143D60" w:rsidRPr="00BF3161" w:rsidRDefault="00143D60" w:rsidP="00143D60">
          <w:pPr>
            <w:rPr>
              <w:rFonts w:ascii="Calibri" w:eastAsia="Calibri" w:hAnsi="Calibri"/>
              <w:sz w:val="16"/>
              <w:szCs w:val="16"/>
            </w:rPr>
          </w:pPr>
          <w:r w:rsidRPr="00BF3161">
            <w:rPr>
              <w:rFonts w:ascii="Calibri" w:eastAsia="Calibri" w:hAnsi="Calibri"/>
              <w:sz w:val="16"/>
              <w:szCs w:val="16"/>
            </w:rPr>
            <w:t xml:space="preserve">Fone/fax: (43) </w:t>
          </w:r>
          <w:r w:rsidR="00A60187" w:rsidRPr="00A60187">
            <w:rPr>
              <w:rFonts w:ascii="Calibri" w:eastAsia="Calibri" w:hAnsi="Calibri"/>
              <w:sz w:val="16"/>
              <w:szCs w:val="16"/>
            </w:rPr>
            <w:t>3029-2819</w:t>
          </w:r>
          <w:r w:rsidR="00A60187">
            <w:rPr>
              <w:rFonts w:ascii="Calibri" w:eastAsia="Calibri" w:hAnsi="Calibri"/>
              <w:sz w:val="16"/>
              <w:szCs w:val="16"/>
            </w:rPr>
            <w:t xml:space="preserve"> </w:t>
          </w:r>
          <w:r w:rsidRPr="00BF3161">
            <w:rPr>
              <w:rFonts w:ascii="Calibri" w:eastAsia="Calibri" w:hAnsi="Calibri"/>
              <w:sz w:val="16"/>
              <w:szCs w:val="16"/>
            </w:rPr>
            <w:t>- E-mail:londrina@crn8.org.br</w:t>
          </w:r>
        </w:p>
      </w:tc>
    </w:tr>
  </w:tbl>
  <w:p w14:paraId="45B86D2B" w14:textId="77777777" w:rsidR="007104B0" w:rsidRPr="00BB2149" w:rsidRDefault="007104B0" w:rsidP="00A14CC4">
    <w:pPr>
      <w:pStyle w:val="Cabealho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B48AF" w14:textId="77777777" w:rsidR="00AB5F9F" w:rsidRDefault="00AB5F9F" w:rsidP="00961D58">
      <w:r>
        <w:separator/>
      </w:r>
    </w:p>
  </w:footnote>
  <w:footnote w:type="continuationSeparator" w:id="0">
    <w:p w14:paraId="68D517AF" w14:textId="77777777" w:rsidR="00AB5F9F" w:rsidRDefault="00AB5F9F" w:rsidP="00961D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1ED4E" w14:textId="77777777" w:rsidR="00A6544B" w:rsidRPr="00DB5E1C" w:rsidRDefault="00A6544B" w:rsidP="00A6544B">
    <w:pPr>
      <w:jc w:val="center"/>
      <w:rPr>
        <w:rFonts w:ascii="Arial" w:hAnsi="Arial" w:cs="Arial"/>
        <w:color w:val="000000"/>
        <w:sz w:val="18"/>
        <w:szCs w:val="18"/>
      </w:rPr>
    </w:pPr>
    <w:r w:rsidRPr="00DB5E1C">
      <w:rPr>
        <w:rFonts w:ascii="Arial" w:hAnsi="Arial" w:cs="Arial"/>
        <w:noProof/>
        <w:color w:val="000000"/>
        <w:sz w:val="18"/>
        <w:szCs w:val="18"/>
      </w:rPr>
      <w:drawing>
        <wp:inline distT="0" distB="0" distL="0" distR="0" wp14:anchorId="2DDDE489" wp14:editId="34952487">
          <wp:extent cx="634621" cy="634621"/>
          <wp:effectExtent l="0" t="0" r="0" b="0"/>
          <wp:docPr id="1073587073" name="Imagem 1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Timb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978" cy="6359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39C93D" w14:textId="77777777" w:rsidR="00A6544B" w:rsidRPr="00DB5E1C" w:rsidRDefault="00A6544B" w:rsidP="00A6544B">
    <w:pPr>
      <w:jc w:val="center"/>
      <w:rPr>
        <w:rFonts w:ascii="Arial" w:hAnsi="Arial" w:cs="Arial"/>
        <w:b/>
        <w:bCs/>
        <w:color w:val="000000"/>
        <w:sz w:val="18"/>
        <w:szCs w:val="18"/>
      </w:rPr>
    </w:pPr>
    <w:r w:rsidRPr="00DB5E1C">
      <w:rPr>
        <w:rFonts w:ascii="Arial" w:hAnsi="Arial" w:cs="Arial"/>
        <w:b/>
        <w:bCs/>
        <w:color w:val="000000" w:themeColor="text1"/>
        <w:sz w:val="18"/>
        <w:szCs w:val="18"/>
      </w:rPr>
      <w:t>CONSELHO REGIONAL DE NUTRIÇÃO 8ª REGIÃO</w:t>
    </w:r>
  </w:p>
  <w:p w14:paraId="72BBF885" w14:textId="70625B0D" w:rsidR="007104B0" w:rsidRPr="00A6544B" w:rsidRDefault="00A6544B" w:rsidP="00A6544B">
    <w:pPr>
      <w:pStyle w:val="Cabealho"/>
      <w:jc w:val="center"/>
      <w:rPr>
        <w:rFonts w:asciiTheme="minorHAnsi" w:hAnsiTheme="minorHAnsi" w:cstheme="minorHAnsi"/>
        <w:sz w:val="16"/>
        <w:szCs w:val="16"/>
      </w:rPr>
    </w:pPr>
    <w:r w:rsidRPr="00DB5E1C">
      <w:rPr>
        <w:rFonts w:asciiTheme="minorHAnsi" w:hAnsiTheme="minorHAnsi" w:cstheme="minorHAnsi"/>
        <w:color w:val="000000"/>
        <w:sz w:val="16"/>
        <w:szCs w:val="16"/>
      </w:rPr>
      <w:t>Rua Marechal Deodoro, 630, sala 203 Edifício Centro Comercial Itália, Curitiba/PR, CEP 80010-010</w:t>
    </w:r>
    <w:r w:rsidRPr="00DB5E1C">
      <w:rPr>
        <w:rFonts w:asciiTheme="minorHAnsi" w:hAnsiTheme="minorHAnsi" w:cstheme="minorHAnsi"/>
        <w:color w:val="000000"/>
        <w:sz w:val="16"/>
        <w:szCs w:val="16"/>
      </w:rPr>
      <w:br/>
      <w:t>Telefone: 41 3224-0008 - https://www.crn8.org.br/ - E-mail: crn8@crn8.org.br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E7F36"/>
    <w:multiLevelType w:val="hybridMultilevel"/>
    <w:tmpl w:val="A1469288"/>
    <w:lvl w:ilvl="0" w:tplc="141A8268">
      <w:start w:val="1"/>
      <w:numFmt w:val="bullet"/>
      <w:lvlText w:val="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7E878A6"/>
    <w:multiLevelType w:val="hybridMultilevel"/>
    <w:tmpl w:val="A13C173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850047D"/>
    <w:multiLevelType w:val="hybridMultilevel"/>
    <w:tmpl w:val="D514F0E0"/>
    <w:lvl w:ilvl="0" w:tplc="EF1ED27A">
      <w:start w:val="1"/>
      <w:numFmt w:val="bullet"/>
      <w:lvlText w:val=""/>
      <w:lvlJc w:val="left"/>
      <w:pPr>
        <w:tabs>
          <w:tab w:val="num" w:pos="878"/>
        </w:tabs>
        <w:ind w:left="481" w:firstLine="227"/>
      </w:pPr>
      <w:rPr>
        <w:rFonts w:ascii="Symbol" w:hAnsi="Symbol" w:hint="default"/>
        <w:sz w:val="22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3F6155"/>
    <w:multiLevelType w:val="hybridMultilevel"/>
    <w:tmpl w:val="A7804BC2"/>
    <w:lvl w:ilvl="0" w:tplc="141A8268">
      <w:start w:val="1"/>
      <w:numFmt w:val="bullet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CCD40B9"/>
    <w:multiLevelType w:val="multilevel"/>
    <w:tmpl w:val="616618C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973B2E"/>
    <w:multiLevelType w:val="hybridMultilevel"/>
    <w:tmpl w:val="3FF4F254"/>
    <w:lvl w:ilvl="0" w:tplc="0416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1299300C"/>
    <w:multiLevelType w:val="hybridMultilevel"/>
    <w:tmpl w:val="297A7C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B2C1952"/>
    <w:multiLevelType w:val="hybridMultilevel"/>
    <w:tmpl w:val="3924AA70"/>
    <w:lvl w:ilvl="0" w:tplc="141A8268">
      <w:start w:val="1"/>
      <w:numFmt w:val="bullet"/>
      <w:lvlText w:val=""/>
      <w:lvlJc w:val="left"/>
      <w:pPr>
        <w:tabs>
          <w:tab w:val="num" w:pos="1485"/>
        </w:tabs>
        <w:ind w:left="1485" w:hanging="360"/>
      </w:pPr>
      <w:rPr>
        <w:rFonts w:ascii="Wingdings" w:hAnsi="Wingdings" w:hint="default"/>
      </w:rPr>
    </w:lvl>
    <w:lvl w:ilvl="1" w:tplc="A4F01964">
      <w:numFmt w:val="bullet"/>
      <w:lvlText w:val=""/>
      <w:lvlJc w:val="left"/>
      <w:pPr>
        <w:tabs>
          <w:tab w:val="num" w:pos="2205"/>
        </w:tabs>
        <w:ind w:left="2205" w:hanging="360"/>
      </w:pPr>
      <w:rPr>
        <w:rFonts w:ascii="Symbol" w:hAnsi="Symbol" w:hint="default"/>
        <w:sz w:val="22"/>
      </w:rPr>
    </w:lvl>
    <w:lvl w:ilvl="2" w:tplc="0416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8" w15:restartNumberingAfterBreak="0">
    <w:nsid w:val="1CAF2145"/>
    <w:multiLevelType w:val="hybridMultilevel"/>
    <w:tmpl w:val="21922D7A"/>
    <w:lvl w:ilvl="0" w:tplc="EF1ED27A">
      <w:start w:val="1"/>
      <w:numFmt w:val="bullet"/>
      <w:lvlText w:val=""/>
      <w:lvlJc w:val="left"/>
      <w:pPr>
        <w:tabs>
          <w:tab w:val="num" w:pos="1295"/>
        </w:tabs>
        <w:ind w:left="898" w:firstLine="227"/>
      </w:pPr>
      <w:rPr>
        <w:rFonts w:ascii="Symbol" w:hAnsi="Symbol" w:hint="default"/>
      </w:rPr>
    </w:lvl>
    <w:lvl w:ilvl="1" w:tplc="A4F01964">
      <w:numFmt w:val="bullet"/>
      <w:lvlText w:val=""/>
      <w:lvlJc w:val="left"/>
      <w:pPr>
        <w:tabs>
          <w:tab w:val="num" w:pos="2205"/>
        </w:tabs>
        <w:ind w:left="2205" w:hanging="360"/>
      </w:pPr>
      <w:rPr>
        <w:rFonts w:ascii="Symbol" w:hAnsi="Symbol" w:hint="default"/>
        <w:sz w:val="22"/>
      </w:rPr>
    </w:lvl>
    <w:lvl w:ilvl="2" w:tplc="0416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9" w15:restartNumberingAfterBreak="0">
    <w:nsid w:val="1D197899"/>
    <w:multiLevelType w:val="singleLevel"/>
    <w:tmpl w:val="A7A27BA0"/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</w:lvl>
  </w:abstractNum>
  <w:abstractNum w:abstractNumId="10" w15:restartNumberingAfterBreak="0">
    <w:nsid w:val="203B1D1F"/>
    <w:multiLevelType w:val="hybridMultilevel"/>
    <w:tmpl w:val="3B188D4C"/>
    <w:lvl w:ilvl="0" w:tplc="EF1ED27A">
      <w:start w:val="1"/>
      <w:numFmt w:val="bullet"/>
      <w:lvlText w:val=""/>
      <w:lvlJc w:val="left"/>
      <w:pPr>
        <w:tabs>
          <w:tab w:val="num" w:pos="878"/>
        </w:tabs>
        <w:ind w:left="481" w:firstLine="227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8964620"/>
    <w:multiLevelType w:val="hybridMultilevel"/>
    <w:tmpl w:val="2396920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9112D3"/>
    <w:multiLevelType w:val="hybridMultilevel"/>
    <w:tmpl w:val="95D6B394"/>
    <w:lvl w:ilvl="0" w:tplc="3E42C88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EF1ED27A">
      <w:start w:val="1"/>
      <w:numFmt w:val="bullet"/>
      <w:lvlText w:val=""/>
      <w:lvlJc w:val="left"/>
      <w:pPr>
        <w:tabs>
          <w:tab w:val="num" w:pos="1598"/>
        </w:tabs>
        <w:ind w:left="1201" w:firstLine="227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6C4FAF"/>
    <w:multiLevelType w:val="hybridMultilevel"/>
    <w:tmpl w:val="5EECE56C"/>
    <w:lvl w:ilvl="0" w:tplc="EF1ED27A">
      <w:start w:val="1"/>
      <w:numFmt w:val="bullet"/>
      <w:lvlText w:val=""/>
      <w:lvlJc w:val="left"/>
      <w:pPr>
        <w:tabs>
          <w:tab w:val="num" w:pos="878"/>
        </w:tabs>
        <w:ind w:left="481" w:firstLine="227"/>
      </w:pPr>
      <w:rPr>
        <w:rFonts w:ascii="Symbol" w:hAnsi="Symbol" w:hint="default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A437DD"/>
    <w:multiLevelType w:val="hybridMultilevel"/>
    <w:tmpl w:val="D4348190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A8A124D"/>
    <w:multiLevelType w:val="hybridMultilevel"/>
    <w:tmpl w:val="31B431D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1F1DE5"/>
    <w:multiLevelType w:val="hybridMultilevel"/>
    <w:tmpl w:val="41864340"/>
    <w:lvl w:ilvl="0" w:tplc="EF1ED27A">
      <w:start w:val="1"/>
      <w:numFmt w:val="bullet"/>
      <w:lvlText w:val=""/>
      <w:lvlJc w:val="left"/>
      <w:pPr>
        <w:tabs>
          <w:tab w:val="num" w:pos="878"/>
        </w:tabs>
        <w:ind w:left="481" w:firstLine="227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9392A"/>
    <w:multiLevelType w:val="multilevel"/>
    <w:tmpl w:val="8BF25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65317FC"/>
    <w:multiLevelType w:val="multilevel"/>
    <w:tmpl w:val="CB3C7292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9AF7348"/>
    <w:multiLevelType w:val="hybridMultilevel"/>
    <w:tmpl w:val="A93E2F10"/>
    <w:lvl w:ilvl="0" w:tplc="141A8268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B0D775F"/>
    <w:multiLevelType w:val="hybridMultilevel"/>
    <w:tmpl w:val="B5BC8D54"/>
    <w:lvl w:ilvl="0" w:tplc="141A8268">
      <w:start w:val="1"/>
      <w:numFmt w:val="bullet"/>
      <w:lvlText w:val="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02B3837"/>
    <w:multiLevelType w:val="hybridMultilevel"/>
    <w:tmpl w:val="F8A0A9E0"/>
    <w:lvl w:ilvl="0" w:tplc="141A8268">
      <w:start w:val="1"/>
      <w:numFmt w:val="bullet"/>
      <w:lvlText w:val="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50D3683C"/>
    <w:multiLevelType w:val="hybridMultilevel"/>
    <w:tmpl w:val="4BF2D5A8"/>
    <w:lvl w:ilvl="0" w:tplc="141A8268">
      <w:start w:val="1"/>
      <w:numFmt w:val="bullet"/>
      <w:lvlText w:val="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3" w15:restartNumberingAfterBreak="0">
    <w:nsid w:val="51090D74"/>
    <w:multiLevelType w:val="multilevel"/>
    <w:tmpl w:val="8CF62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43F3B0A"/>
    <w:multiLevelType w:val="hybridMultilevel"/>
    <w:tmpl w:val="7908A0BE"/>
    <w:lvl w:ilvl="0" w:tplc="0416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0420780"/>
    <w:multiLevelType w:val="hybridMultilevel"/>
    <w:tmpl w:val="BF5CAB5E"/>
    <w:lvl w:ilvl="0" w:tplc="EF1ED27A">
      <w:start w:val="1"/>
      <w:numFmt w:val="bullet"/>
      <w:lvlText w:val=""/>
      <w:lvlJc w:val="left"/>
      <w:pPr>
        <w:tabs>
          <w:tab w:val="num" w:pos="878"/>
        </w:tabs>
        <w:ind w:left="481" w:firstLine="227"/>
      </w:pPr>
      <w:rPr>
        <w:rFonts w:ascii="Symbol" w:hAnsi="Symbol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C33CE4"/>
    <w:multiLevelType w:val="multilevel"/>
    <w:tmpl w:val="E00A59C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78B08FF"/>
    <w:multiLevelType w:val="hybridMultilevel"/>
    <w:tmpl w:val="85661E90"/>
    <w:lvl w:ilvl="0" w:tplc="141A8268">
      <w:start w:val="1"/>
      <w:numFmt w:val="bullet"/>
      <w:lvlText w:val="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6FB5368A"/>
    <w:multiLevelType w:val="hybridMultilevel"/>
    <w:tmpl w:val="EFBC902C"/>
    <w:lvl w:ilvl="0" w:tplc="0416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70B763D6"/>
    <w:multiLevelType w:val="hybridMultilevel"/>
    <w:tmpl w:val="C1FA34D0"/>
    <w:lvl w:ilvl="0" w:tplc="2F10E32A">
      <w:start w:val="1"/>
      <w:numFmt w:val="decimal"/>
      <w:lvlText w:val="%1)"/>
      <w:lvlJc w:val="left"/>
      <w:pPr>
        <w:tabs>
          <w:tab w:val="num" w:pos="1920"/>
        </w:tabs>
        <w:ind w:left="19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EF1ED27A">
      <w:start w:val="1"/>
      <w:numFmt w:val="bullet"/>
      <w:lvlText w:val=""/>
      <w:lvlJc w:val="left"/>
      <w:pPr>
        <w:tabs>
          <w:tab w:val="num" w:pos="3230"/>
        </w:tabs>
        <w:ind w:left="2833" w:firstLine="227"/>
      </w:pPr>
      <w:rPr>
        <w:rFonts w:ascii="Symbol" w:hAnsi="Symbol" w:hint="default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A707020"/>
    <w:multiLevelType w:val="multilevel"/>
    <w:tmpl w:val="96BE6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9409512">
    <w:abstractNumId w:val="15"/>
  </w:num>
  <w:num w:numId="2" w16cid:durableId="16711816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905295">
    <w:abstractNumId w:val="9"/>
    <w:lvlOverride w:ilvl="0">
      <w:startOverride w:val="1"/>
    </w:lvlOverride>
  </w:num>
  <w:num w:numId="4" w16cid:durableId="15675706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0397590">
    <w:abstractNumId w:val="19"/>
  </w:num>
  <w:num w:numId="6" w16cid:durableId="1552425259">
    <w:abstractNumId w:val="0"/>
  </w:num>
  <w:num w:numId="7" w16cid:durableId="642005363">
    <w:abstractNumId w:val="7"/>
  </w:num>
  <w:num w:numId="8" w16cid:durableId="858743174">
    <w:abstractNumId w:val="8"/>
  </w:num>
  <w:num w:numId="9" w16cid:durableId="7884013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06309910">
    <w:abstractNumId w:val="21"/>
  </w:num>
  <w:num w:numId="11" w16cid:durableId="159735827">
    <w:abstractNumId w:val="27"/>
  </w:num>
  <w:num w:numId="12" w16cid:durableId="20579707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99096528">
    <w:abstractNumId w:val="3"/>
  </w:num>
  <w:num w:numId="14" w16cid:durableId="1814132060">
    <w:abstractNumId w:val="20"/>
  </w:num>
  <w:num w:numId="15" w16cid:durableId="293952584">
    <w:abstractNumId w:val="22"/>
  </w:num>
  <w:num w:numId="16" w16cid:durableId="234364790">
    <w:abstractNumId w:val="5"/>
  </w:num>
  <w:num w:numId="17" w16cid:durableId="462357926">
    <w:abstractNumId w:val="18"/>
  </w:num>
  <w:num w:numId="18" w16cid:durableId="154077584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064136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9632124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5120528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1148311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4557865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1511842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17212018">
    <w:abstractNumId w:val="2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269945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0725445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36201047">
    <w:abstractNumId w:val="1"/>
  </w:num>
  <w:num w:numId="29" w16cid:durableId="1701929898">
    <w:abstractNumId w:val="11"/>
  </w:num>
  <w:num w:numId="30" w16cid:durableId="902914620">
    <w:abstractNumId w:val="14"/>
  </w:num>
  <w:num w:numId="31" w16cid:durableId="1759205571">
    <w:abstractNumId w:val="28"/>
  </w:num>
  <w:num w:numId="32" w16cid:durableId="171531942">
    <w:abstractNumId w:val="6"/>
  </w:num>
  <w:num w:numId="33" w16cid:durableId="1123117076">
    <w:abstractNumId w:val="24"/>
  </w:num>
  <w:num w:numId="34" w16cid:durableId="4846036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edit="readOnly" w:formatting="1" w:enforcement="0"/>
  <w:defaultTabStop w:val="708"/>
  <w:autoHyphenation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AA8"/>
    <w:rsid w:val="000036AF"/>
    <w:rsid w:val="0000389D"/>
    <w:rsid w:val="00011247"/>
    <w:rsid w:val="00011949"/>
    <w:rsid w:val="00012022"/>
    <w:rsid w:val="0001314F"/>
    <w:rsid w:val="000138D2"/>
    <w:rsid w:val="00014C20"/>
    <w:rsid w:val="0001543E"/>
    <w:rsid w:val="00016401"/>
    <w:rsid w:val="00017F65"/>
    <w:rsid w:val="00035AA9"/>
    <w:rsid w:val="00041BDD"/>
    <w:rsid w:val="000441CE"/>
    <w:rsid w:val="00044C43"/>
    <w:rsid w:val="00046378"/>
    <w:rsid w:val="00046F06"/>
    <w:rsid w:val="00047307"/>
    <w:rsid w:val="00053F7D"/>
    <w:rsid w:val="00054158"/>
    <w:rsid w:val="00055496"/>
    <w:rsid w:val="00057145"/>
    <w:rsid w:val="000576C6"/>
    <w:rsid w:val="0006008C"/>
    <w:rsid w:val="0006457A"/>
    <w:rsid w:val="00073223"/>
    <w:rsid w:val="000746C1"/>
    <w:rsid w:val="00075591"/>
    <w:rsid w:val="00075B86"/>
    <w:rsid w:val="00075D7C"/>
    <w:rsid w:val="00076BF1"/>
    <w:rsid w:val="000773A6"/>
    <w:rsid w:val="00083855"/>
    <w:rsid w:val="00091B49"/>
    <w:rsid w:val="000A381A"/>
    <w:rsid w:val="000A6D5B"/>
    <w:rsid w:val="000B1705"/>
    <w:rsid w:val="000B4948"/>
    <w:rsid w:val="000B5049"/>
    <w:rsid w:val="000B50B3"/>
    <w:rsid w:val="000B723E"/>
    <w:rsid w:val="000B78DF"/>
    <w:rsid w:val="000B7C36"/>
    <w:rsid w:val="000B7F39"/>
    <w:rsid w:val="000C0268"/>
    <w:rsid w:val="000C2CA7"/>
    <w:rsid w:val="000C4B60"/>
    <w:rsid w:val="000C7FE3"/>
    <w:rsid w:val="000D18B3"/>
    <w:rsid w:val="000D2772"/>
    <w:rsid w:val="000D2A1A"/>
    <w:rsid w:val="000D54C3"/>
    <w:rsid w:val="000E0E73"/>
    <w:rsid w:val="000E1194"/>
    <w:rsid w:val="000E35B6"/>
    <w:rsid w:val="000E5AF1"/>
    <w:rsid w:val="000E7773"/>
    <w:rsid w:val="000E7C91"/>
    <w:rsid w:val="000F035E"/>
    <w:rsid w:val="000F06CC"/>
    <w:rsid w:val="000F0F1E"/>
    <w:rsid w:val="000F16EB"/>
    <w:rsid w:val="000F5526"/>
    <w:rsid w:val="000F5578"/>
    <w:rsid w:val="000F63D6"/>
    <w:rsid w:val="00101660"/>
    <w:rsid w:val="00102FD0"/>
    <w:rsid w:val="0011379B"/>
    <w:rsid w:val="00117BB4"/>
    <w:rsid w:val="00124AE0"/>
    <w:rsid w:val="001252A5"/>
    <w:rsid w:val="00130CB2"/>
    <w:rsid w:val="001323B9"/>
    <w:rsid w:val="001343AE"/>
    <w:rsid w:val="00136B39"/>
    <w:rsid w:val="00142EFF"/>
    <w:rsid w:val="00143D60"/>
    <w:rsid w:val="00144395"/>
    <w:rsid w:val="00147528"/>
    <w:rsid w:val="00147C5D"/>
    <w:rsid w:val="00151DC6"/>
    <w:rsid w:val="00151FE9"/>
    <w:rsid w:val="00152A5B"/>
    <w:rsid w:val="00153677"/>
    <w:rsid w:val="00153A8C"/>
    <w:rsid w:val="00154AFD"/>
    <w:rsid w:val="00154D86"/>
    <w:rsid w:val="00157BCF"/>
    <w:rsid w:val="00160666"/>
    <w:rsid w:val="00161C4F"/>
    <w:rsid w:val="00162436"/>
    <w:rsid w:val="00163129"/>
    <w:rsid w:val="001663BD"/>
    <w:rsid w:val="00167EEB"/>
    <w:rsid w:val="00175494"/>
    <w:rsid w:val="00175829"/>
    <w:rsid w:val="00180BF6"/>
    <w:rsid w:val="00180D5F"/>
    <w:rsid w:val="00184CAA"/>
    <w:rsid w:val="0018536F"/>
    <w:rsid w:val="001921A2"/>
    <w:rsid w:val="001923D9"/>
    <w:rsid w:val="00192759"/>
    <w:rsid w:val="001959B2"/>
    <w:rsid w:val="001A2A11"/>
    <w:rsid w:val="001A2C54"/>
    <w:rsid w:val="001A5DD9"/>
    <w:rsid w:val="001A6036"/>
    <w:rsid w:val="001A7DAB"/>
    <w:rsid w:val="001B1214"/>
    <w:rsid w:val="001B135F"/>
    <w:rsid w:val="001B3ABD"/>
    <w:rsid w:val="001B627D"/>
    <w:rsid w:val="001C0E49"/>
    <w:rsid w:val="001C2DDE"/>
    <w:rsid w:val="001D027D"/>
    <w:rsid w:val="001D0EB5"/>
    <w:rsid w:val="001D2363"/>
    <w:rsid w:val="001D393D"/>
    <w:rsid w:val="001D3AA8"/>
    <w:rsid w:val="001E2BC8"/>
    <w:rsid w:val="001E3CB6"/>
    <w:rsid w:val="001E5F97"/>
    <w:rsid w:val="001E7878"/>
    <w:rsid w:val="001F181C"/>
    <w:rsid w:val="001F2158"/>
    <w:rsid w:val="001F60D4"/>
    <w:rsid w:val="002018EF"/>
    <w:rsid w:val="00201E20"/>
    <w:rsid w:val="002029E2"/>
    <w:rsid w:val="00203687"/>
    <w:rsid w:val="002069CD"/>
    <w:rsid w:val="002073C9"/>
    <w:rsid w:val="00213238"/>
    <w:rsid w:val="002141BF"/>
    <w:rsid w:val="00220E6C"/>
    <w:rsid w:val="002237E3"/>
    <w:rsid w:val="00227C26"/>
    <w:rsid w:val="00230A07"/>
    <w:rsid w:val="00231378"/>
    <w:rsid w:val="00231C5C"/>
    <w:rsid w:val="002349D7"/>
    <w:rsid w:val="00237679"/>
    <w:rsid w:val="00240C9D"/>
    <w:rsid w:val="00253920"/>
    <w:rsid w:val="0026029D"/>
    <w:rsid w:val="0026100F"/>
    <w:rsid w:val="002647BC"/>
    <w:rsid w:val="002708A0"/>
    <w:rsid w:val="00271899"/>
    <w:rsid w:val="00275B9D"/>
    <w:rsid w:val="002775BE"/>
    <w:rsid w:val="00282D3E"/>
    <w:rsid w:val="00286E46"/>
    <w:rsid w:val="00293DBD"/>
    <w:rsid w:val="00294175"/>
    <w:rsid w:val="002950D2"/>
    <w:rsid w:val="002A297A"/>
    <w:rsid w:val="002A5E39"/>
    <w:rsid w:val="002A6B8D"/>
    <w:rsid w:val="002B564A"/>
    <w:rsid w:val="002C0792"/>
    <w:rsid w:val="002C2CD7"/>
    <w:rsid w:val="002D14CA"/>
    <w:rsid w:val="002D1DBD"/>
    <w:rsid w:val="002D3AB6"/>
    <w:rsid w:val="002E0E18"/>
    <w:rsid w:val="002F5A3C"/>
    <w:rsid w:val="002F6C13"/>
    <w:rsid w:val="003146B2"/>
    <w:rsid w:val="003228B3"/>
    <w:rsid w:val="003229D8"/>
    <w:rsid w:val="00325A4B"/>
    <w:rsid w:val="003269D2"/>
    <w:rsid w:val="003279CA"/>
    <w:rsid w:val="00332A17"/>
    <w:rsid w:val="003334B3"/>
    <w:rsid w:val="00344795"/>
    <w:rsid w:val="003451CE"/>
    <w:rsid w:val="00347897"/>
    <w:rsid w:val="00351CD2"/>
    <w:rsid w:val="003526A3"/>
    <w:rsid w:val="00353E2F"/>
    <w:rsid w:val="00354667"/>
    <w:rsid w:val="00360AAE"/>
    <w:rsid w:val="00361F18"/>
    <w:rsid w:val="00371E4B"/>
    <w:rsid w:val="00374C52"/>
    <w:rsid w:val="00376871"/>
    <w:rsid w:val="00377491"/>
    <w:rsid w:val="00391B86"/>
    <w:rsid w:val="00395B58"/>
    <w:rsid w:val="003A7F81"/>
    <w:rsid w:val="003B10B3"/>
    <w:rsid w:val="003B2C85"/>
    <w:rsid w:val="003B3200"/>
    <w:rsid w:val="003B7FB1"/>
    <w:rsid w:val="003C1796"/>
    <w:rsid w:val="003C26F7"/>
    <w:rsid w:val="003C6B81"/>
    <w:rsid w:val="003C6D22"/>
    <w:rsid w:val="003D0F3F"/>
    <w:rsid w:val="003D2BF1"/>
    <w:rsid w:val="003D39B9"/>
    <w:rsid w:val="003D5E6B"/>
    <w:rsid w:val="003E53A8"/>
    <w:rsid w:val="003F2FDB"/>
    <w:rsid w:val="003F379D"/>
    <w:rsid w:val="003F6E22"/>
    <w:rsid w:val="00401BA9"/>
    <w:rsid w:val="0040208E"/>
    <w:rsid w:val="00406600"/>
    <w:rsid w:val="00406CB7"/>
    <w:rsid w:val="004140AE"/>
    <w:rsid w:val="00414103"/>
    <w:rsid w:val="00415D97"/>
    <w:rsid w:val="00416E13"/>
    <w:rsid w:val="00426071"/>
    <w:rsid w:val="0043083B"/>
    <w:rsid w:val="004325DD"/>
    <w:rsid w:val="00434229"/>
    <w:rsid w:val="00437A8C"/>
    <w:rsid w:val="00444AAE"/>
    <w:rsid w:val="00444FB4"/>
    <w:rsid w:val="00447538"/>
    <w:rsid w:val="00450E3C"/>
    <w:rsid w:val="004528EC"/>
    <w:rsid w:val="004564C5"/>
    <w:rsid w:val="00463C50"/>
    <w:rsid w:val="00465132"/>
    <w:rsid w:val="0046720F"/>
    <w:rsid w:val="004708A4"/>
    <w:rsid w:val="00473563"/>
    <w:rsid w:val="004771D7"/>
    <w:rsid w:val="00483408"/>
    <w:rsid w:val="0049056F"/>
    <w:rsid w:val="00490CB7"/>
    <w:rsid w:val="00496604"/>
    <w:rsid w:val="004A2C40"/>
    <w:rsid w:val="004B1F39"/>
    <w:rsid w:val="004B64CF"/>
    <w:rsid w:val="004C1664"/>
    <w:rsid w:val="004C201C"/>
    <w:rsid w:val="004C4718"/>
    <w:rsid w:val="004C6155"/>
    <w:rsid w:val="004C7F95"/>
    <w:rsid w:val="004D4A93"/>
    <w:rsid w:val="004D662F"/>
    <w:rsid w:val="004D6D98"/>
    <w:rsid w:val="004E0FDF"/>
    <w:rsid w:val="004E2C49"/>
    <w:rsid w:val="004E2D42"/>
    <w:rsid w:val="004E5865"/>
    <w:rsid w:val="004E6283"/>
    <w:rsid w:val="004F026E"/>
    <w:rsid w:val="004F3DFF"/>
    <w:rsid w:val="004F494F"/>
    <w:rsid w:val="004F4DDD"/>
    <w:rsid w:val="004F6515"/>
    <w:rsid w:val="005059A3"/>
    <w:rsid w:val="00512194"/>
    <w:rsid w:val="00514C35"/>
    <w:rsid w:val="005172F6"/>
    <w:rsid w:val="00525DB2"/>
    <w:rsid w:val="0053087A"/>
    <w:rsid w:val="005405EE"/>
    <w:rsid w:val="00540C92"/>
    <w:rsid w:val="00543315"/>
    <w:rsid w:val="00545E37"/>
    <w:rsid w:val="00546C5F"/>
    <w:rsid w:val="00557D8C"/>
    <w:rsid w:val="005601B5"/>
    <w:rsid w:val="00562B11"/>
    <w:rsid w:val="00567792"/>
    <w:rsid w:val="00576D8D"/>
    <w:rsid w:val="00580263"/>
    <w:rsid w:val="00580881"/>
    <w:rsid w:val="00581DC3"/>
    <w:rsid w:val="0058391D"/>
    <w:rsid w:val="005871A0"/>
    <w:rsid w:val="00594369"/>
    <w:rsid w:val="00595FFA"/>
    <w:rsid w:val="00596E92"/>
    <w:rsid w:val="005A54B3"/>
    <w:rsid w:val="005A6642"/>
    <w:rsid w:val="005A6A03"/>
    <w:rsid w:val="005A6DCE"/>
    <w:rsid w:val="005B0D16"/>
    <w:rsid w:val="005B36FF"/>
    <w:rsid w:val="005B61DA"/>
    <w:rsid w:val="005C2FD5"/>
    <w:rsid w:val="005C666A"/>
    <w:rsid w:val="005C6D67"/>
    <w:rsid w:val="005D3FFD"/>
    <w:rsid w:val="005D66D5"/>
    <w:rsid w:val="005E125D"/>
    <w:rsid w:val="005E6C92"/>
    <w:rsid w:val="005E7C97"/>
    <w:rsid w:val="005F1BC6"/>
    <w:rsid w:val="005F38E5"/>
    <w:rsid w:val="005F50E1"/>
    <w:rsid w:val="005F6302"/>
    <w:rsid w:val="0060059E"/>
    <w:rsid w:val="006013F4"/>
    <w:rsid w:val="006032BA"/>
    <w:rsid w:val="00603E91"/>
    <w:rsid w:val="00610039"/>
    <w:rsid w:val="00615505"/>
    <w:rsid w:val="0061738D"/>
    <w:rsid w:val="00617686"/>
    <w:rsid w:val="0062008A"/>
    <w:rsid w:val="00624A08"/>
    <w:rsid w:val="00625AFF"/>
    <w:rsid w:val="00631ED4"/>
    <w:rsid w:val="00632A5E"/>
    <w:rsid w:val="00632E46"/>
    <w:rsid w:val="0063343D"/>
    <w:rsid w:val="00636FBF"/>
    <w:rsid w:val="006408DD"/>
    <w:rsid w:val="00642733"/>
    <w:rsid w:val="006429D3"/>
    <w:rsid w:val="006449EB"/>
    <w:rsid w:val="00644EB6"/>
    <w:rsid w:val="00647345"/>
    <w:rsid w:val="0065035E"/>
    <w:rsid w:val="00656B59"/>
    <w:rsid w:val="00656EA1"/>
    <w:rsid w:val="006702DB"/>
    <w:rsid w:val="00670539"/>
    <w:rsid w:val="006735FE"/>
    <w:rsid w:val="0067585B"/>
    <w:rsid w:val="0068064E"/>
    <w:rsid w:val="00680739"/>
    <w:rsid w:val="00684B18"/>
    <w:rsid w:val="00687947"/>
    <w:rsid w:val="0069057B"/>
    <w:rsid w:val="0069157B"/>
    <w:rsid w:val="006924F2"/>
    <w:rsid w:val="00693C82"/>
    <w:rsid w:val="00697D40"/>
    <w:rsid w:val="006A2967"/>
    <w:rsid w:val="006A60BF"/>
    <w:rsid w:val="006B0EC8"/>
    <w:rsid w:val="006B0FF9"/>
    <w:rsid w:val="006B25ED"/>
    <w:rsid w:val="006B489A"/>
    <w:rsid w:val="006D4016"/>
    <w:rsid w:val="006D5681"/>
    <w:rsid w:val="006D6308"/>
    <w:rsid w:val="006E241A"/>
    <w:rsid w:val="006E28BA"/>
    <w:rsid w:val="006E3212"/>
    <w:rsid w:val="006E57B7"/>
    <w:rsid w:val="006E6346"/>
    <w:rsid w:val="006F1687"/>
    <w:rsid w:val="006F24ED"/>
    <w:rsid w:val="006F3D3F"/>
    <w:rsid w:val="006F5D56"/>
    <w:rsid w:val="006F7DAF"/>
    <w:rsid w:val="007006F3"/>
    <w:rsid w:val="00700F5A"/>
    <w:rsid w:val="00703721"/>
    <w:rsid w:val="0070516C"/>
    <w:rsid w:val="007104B0"/>
    <w:rsid w:val="00713061"/>
    <w:rsid w:val="007133A6"/>
    <w:rsid w:val="00717B43"/>
    <w:rsid w:val="00723DE5"/>
    <w:rsid w:val="00724807"/>
    <w:rsid w:val="00730C69"/>
    <w:rsid w:val="0073201D"/>
    <w:rsid w:val="00732814"/>
    <w:rsid w:val="007356E4"/>
    <w:rsid w:val="00741B9E"/>
    <w:rsid w:val="00751129"/>
    <w:rsid w:val="007537DB"/>
    <w:rsid w:val="00756024"/>
    <w:rsid w:val="0075769D"/>
    <w:rsid w:val="00763973"/>
    <w:rsid w:val="00764FA8"/>
    <w:rsid w:val="00765FEB"/>
    <w:rsid w:val="00767285"/>
    <w:rsid w:val="00777CC2"/>
    <w:rsid w:val="007802A6"/>
    <w:rsid w:val="00786E7C"/>
    <w:rsid w:val="007A33DA"/>
    <w:rsid w:val="007A4F3B"/>
    <w:rsid w:val="007A54FB"/>
    <w:rsid w:val="007A5749"/>
    <w:rsid w:val="007A6114"/>
    <w:rsid w:val="007B0D3B"/>
    <w:rsid w:val="007B6E49"/>
    <w:rsid w:val="007C5A29"/>
    <w:rsid w:val="007D03DA"/>
    <w:rsid w:val="007D1641"/>
    <w:rsid w:val="007D412D"/>
    <w:rsid w:val="007D46A4"/>
    <w:rsid w:val="007D492F"/>
    <w:rsid w:val="007D4CA5"/>
    <w:rsid w:val="007D6FC7"/>
    <w:rsid w:val="007E0FBB"/>
    <w:rsid w:val="007E5881"/>
    <w:rsid w:val="007F0B2E"/>
    <w:rsid w:val="007F144B"/>
    <w:rsid w:val="007F5FDD"/>
    <w:rsid w:val="007F76F3"/>
    <w:rsid w:val="007F7836"/>
    <w:rsid w:val="008004DB"/>
    <w:rsid w:val="00813007"/>
    <w:rsid w:val="00817BB1"/>
    <w:rsid w:val="00824942"/>
    <w:rsid w:val="00825FC2"/>
    <w:rsid w:val="008273D7"/>
    <w:rsid w:val="008311EE"/>
    <w:rsid w:val="008328BC"/>
    <w:rsid w:val="00833527"/>
    <w:rsid w:val="00834D74"/>
    <w:rsid w:val="008404F4"/>
    <w:rsid w:val="0085571E"/>
    <w:rsid w:val="00860961"/>
    <w:rsid w:val="00860E51"/>
    <w:rsid w:val="0086161B"/>
    <w:rsid w:val="00862E7F"/>
    <w:rsid w:val="0086537F"/>
    <w:rsid w:val="00870E5E"/>
    <w:rsid w:val="00872542"/>
    <w:rsid w:val="00874AD1"/>
    <w:rsid w:val="0088449C"/>
    <w:rsid w:val="00891AE7"/>
    <w:rsid w:val="00891E65"/>
    <w:rsid w:val="00892230"/>
    <w:rsid w:val="00895388"/>
    <w:rsid w:val="00895B2D"/>
    <w:rsid w:val="008976C6"/>
    <w:rsid w:val="008A4A1F"/>
    <w:rsid w:val="008A6BB2"/>
    <w:rsid w:val="008A7B53"/>
    <w:rsid w:val="008B31C5"/>
    <w:rsid w:val="008B4257"/>
    <w:rsid w:val="008B71DB"/>
    <w:rsid w:val="008C00D8"/>
    <w:rsid w:val="008D6DAD"/>
    <w:rsid w:val="008E18DD"/>
    <w:rsid w:val="008E4B2C"/>
    <w:rsid w:val="008E5778"/>
    <w:rsid w:val="008E6561"/>
    <w:rsid w:val="008E77DF"/>
    <w:rsid w:val="008F0796"/>
    <w:rsid w:val="008F310C"/>
    <w:rsid w:val="008F3172"/>
    <w:rsid w:val="008F6CDA"/>
    <w:rsid w:val="00900B06"/>
    <w:rsid w:val="0090283D"/>
    <w:rsid w:val="009052E9"/>
    <w:rsid w:val="00906C2D"/>
    <w:rsid w:val="00910242"/>
    <w:rsid w:val="009105E7"/>
    <w:rsid w:val="009129F6"/>
    <w:rsid w:val="00913279"/>
    <w:rsid w:val="00913CCA"/>
    <w:rsid w:val="00913F0F"/>
    <w:rsid w:val="00914567"/>
    <w:rsid w:val="00917C06"/>
    <w:rsid w:val="009205FC"/>
    <w:rsid w:val="00921815"/>
    <w:rsid w:val="00923FEF"/>
    <w:rsid w:val="00925C72"/>
    <w:rsid w:val="00927A05"/>
    <w:rsid w:val="00927FB9"/>
    <w:rsid w:val="00930C65"/>
    <w:rsid w:val="0093279D"/>
    <w:rsid w:val="00933E22"/>
    <w:rsid w:val="00937D6E"/>
    <w:rsid w:val="00940806"/>
    <w:rsid w:val="00940AE6"/>
    <w:rsid w:val="00941507"/>
    <w:rsid w:val="00941515"/>
    <w:rsid w:val="00942738"/>
    <w:rsid w:val="00942CDD"/>
    <w:rsid w:val="009435BD"/>
    <w:rsid w:val="009443BB"/>
    <w:rsid w:val="00944752"/>
    <w:rsid w:val="009570EE"/>
    <w:rsid w:val="00960C29"/>
    <w:rsid w:val="00961D58"/>
    <w:rsid w:val="009632B5"/>
    <w:rsid w:val="00967A77"/>
    <w:rsid w:val="00970C58"/>
    <w:rsid w:val="00970FA4"/>
    <w:rsid w:val="00973271"/>
    <w:rsid w:val="00974595"/>
    <w:rsid w:val="00975D88"/>
    <w:rsid w:val="00980499"/>
    <w:rsid w:val="00982092"/>
    <w:rsid w:val="00983700"/>
    <w:rsid w:val="00983C85"/>
    <w:rsid w:val="00986291"/>
    <w:rsid w:val="009965CA"/>
    <w:rsid w:val="00997C5E"/>
    <w:rsid w:val="00997E52"/>
    <w:rsid w:val="009A2948"/>
    <w:rsid w:val="009A6002"/>
    <w:rsid w:val="009B12C5"/>
    <w:rsid w:val="009B529D"/>
    <w:rsid w:val="009B5FA3"/>
    <w:rsid w:val="009C38C4"/>
    <w:rsid w:val="009C724B"/>
    <w:rsid w:val="009C7EE3"/>
    <w:rsid w:val="009D204E"/>
    <w:rsid w:val="009D4045"/>
    <w:rsid w:val="009D4619"/>
    <w:rsid w:val="009E24F0"/>
    <w:rsid w:val="009E4B5D"/>
    <w:rsid w:val="009E4DB2"/>
    <w:rsid w:val="009E4FF5"/>
    <w:rsid w:val="009F20BD"/>
    <w:rsid w:val="009F3FD7"/>
    <w:rsid w:val="009F53B2"/>
    <w:rsid w:val="009F5B6D"/>
    <w:rsid w:val="009F6519"/>
    <w:rsid w:val="00A05A85"/>
    <w:rsid w:val="00A13CB8"/>
    <w:rsid w:val="00A14CC4"/>
    <w:rsid w:val="00A15AB6"/>
    <w:rsid w:val="00A15D49"/>
    <w:rsid w:val="00A173C3"/>
    <w:rsid w:val="00A2185C"/>
    <w:rsid w:val="00A24146"/>
    <w:rsid w:val="00A24292"/>
    <w:rsid w:val="00A3085D"/>
    <w:rsid w:val="00A3316F"/>
    <w:rsid w:val="00A3381C"/>
    <w:rsid w:val="00A34334"/>
    <w:rsid w:val="00A36370"/>
    <w:rsid w:val="00A37711"/>
    <w:rsid w:val="00A405F6"/>
    <w:rsid w:val="00A40D1F"/>
    <w:rsid w:val="00A43141"/>
    <w:rsid w:val="00A4415A"/>
    <w:rsid w:val="00A45114"/>
    <w:rsid w:val="00A5023F"/>
    <w:rsid w:val="00A506D0"/>
    <w:rsid w:val="00A546C5"/>
    <w:rsid w:val="00A57EBC"/>
    <w:rsid w:val="00A60187"/>
    <w:rsid w:val="00A61268"/>
    <w:rsid w:val="00A6193F"/>
    <w:rsid w:val="00A622CE"/>
    <w:rsid w:val="00A63087"/>
    <w:rsid w:val="00A6537B"/>
    <w:rsid w:val="00A6544B"/>
    <w:rsid w:val="00A73FE3"/>
    <w:rsid w:val="00A7799F"/>
    <w:rsid w:val="00A82B01"/>
    <w:rsid w:val="00A90456"/>
    <w:rsid w:val="00A92A88"/>
    <w:rsid w:val="00A946A7"/>
    <w:rsid w:val="00A966F8"/>
    <w:rsid w:val="00AA4748"/>
    <w:rsid w:val="00AA56DC"/>
    <w:rsid w:val="00AA622F"/>
    <w:rsid w:val="00AB0D17"/>
    <w:rsid w:val="00AB2852"/>
    <w:rsid w:val="00AB47B0"/>
    <w:rsid w:val="00AB5500"/>
    <w:rsid w:val="00AB5F9F"/>
    <w:rsid w:val="00AC3F44"/>
    <w:rsid w:val="00AC6098"/>
    <w:rsid w:val="00AC6AE8"/>
    <w:rsid w:val="00AC7817"/>
    <w:rsid w:val="00AD13AA"/>
    <w:rsid w:val="00AD4923"/>
    <w:rsid w:val="00AD6FE9"/>
    <w:rsid w:val="00AD75D6"/>
    <w:rsid w:val="00AF373B"/>
    <w:rsid w:val="00AF4C4E"/>
    <w:rsid w:val="00B044FD"/>
    <w:rsid w:val="00B05946"/>
    <w:rsid w:val="00B07561"/>
    <w:rsid w:val="00B07DB8"/>
    <w:rsid w:val="00B12692"/>
    <w:rsid w:val="00B14F87"/>
    <w:rsid w:val="00B1621F"/>
    <w:rsid w:val="00B174FF"/>
    <w:rsid w:val="00B175CD"/>
    <w:rsid w:val="00B23114"/>
    <w:rsid w:val="00B27E84"/>
    <w:rsid w:val="00B30E71"/>
    <w:rsid w:val="00B3342D"/>
    <w:rsid w:val="00B353A5"/>
    <w:rsid w:val="00B41559"/>
    <w:rsid w:val="00B418E7"/>
    <w:rsid w:val="00B43EA6"/>
    <w:rsid w:val="00B45244"/>
    <w:rsid w:val="00B4553D"/>
    <w:rsid w:val="00B50DD6"/>
    <w:rsid w:val="00B55BCC"/>
    <w:rsid w:val="00B6295C"/>
    <w:rsid w:val="00B633A1"/>
    <w:rsid w:val="00B64749"/>
    <w:rsid w:val="00B66DE8"/>
    <w:rsid w:val="00B722AD"/>
    <w:rsid w:val="00B7289F"/>
    <w:rsid w:val="00B72B3E"/>
    <w:rsid w:val="00B72E6F"/>
    <w:rsid w:val="00B73D65"/>
    <w:rsid w:val="00B74FAE"/>
    <w:rsid w:val="00B765E0"/>
    <w:rsid w:val="00B821A3"/>
    <w:rsid w:val="00B823CA"/>
    <w:rsid w:val="00B93078"/>
    <w:rsid w:val="00B93D94"/>
    <w:rsid w:val="00B94F41"/>
    <w:rsid w:val="00B96496"/>
    <w:rsid w:val="00BA142B"/>
    <w:rsid w:val="00BA26A4"/>
    <w:rsid w:val="00BA2CAC"/>
    <w:rsid w:val="00BA3801"/>
    <w:rsid w:val="00BA6A25"/>
    <w:rsid w:val="00BA7773"/>
    <w:rsid w:val="00BA7C81"/>
    <w:rsid w:val="00BB04F8"/>
    <w:rsid w:val="00BB2149"/>
    <w:rsid w:val="00BB3AF3"/>
    <w:rsid w:val="00BB6654"/>
    <w:rsid w:val="00BB735E"/>
    <w:rsid w:val="00BC0628"/>
    <w:rsid w:val="00BC4B94"/>
    <w:rsid w:val="00BC4B9D"/>
    <w:rsid w:val="00BC753A"/>
    <w:rsid w:val="00BD0448"/>
    <w:rsid w:val="00BD2172"/>
    <w:rsid w:val="00BD36C4"/>
    <w:rsid w:val="00BD5082"/>
    <w:rsid w:val="00BD7F67"/>
    <w:rsid w:val="00BE2766"/>
    <w:rsid w:val="00BF0A22"/>
    <w:rsid w:val="00BF149B"/>
    <w:rsid w:val="00BF41D0"/>
    <w:rsid w:val="00BF6ADF"/>
    <w:rsid w:val="00BF7CB9"/>
    <w:rsid w:val="00C02607"/>
    <w:rsid w:val="00C04940"/>
    <w:rsid w:val="00C052B9"/>
    <w:rsid w:val="00C0623E"/>
    <w:rsid w:val="00C112D6"/>
    <w:rsid w:val="00C165A4"/>
    <w:rsid w:val="00C233D3"/>
    <w:rsid w:val="00C252C1"/>
    <w:rsid w:val="00C26462"/>
    <w:rsid w:val="00C26638"/>
    <w:rsid w:val="00C2765D"/>
    <w:rsid w:val="00C31F63"/>
    <w:rsid w:val="00C33D77"/>
    <w:rsid w:val="00C357EC"/>
    <w:rsid w:val="00C3584E"/>
    <w:rsid w:val="00C44F74"/>
    <w:rsid w:val="00C45AE6"/>
    <w:rsid w:val="00C503CC"/>
    <w:rsid w:val="00C528D5"/>
    <w:rsid w:val="00C53AAE"/>
    <w:rsid w:val="00C54022"/>
    <w:rsid w:val="00C54823"/>
    <w:rsid w:val="00C557CF"/>
    <w:rsid w:val="00C61942"/>
    <w:rsid w:val="00C65F59"/>
    <w:rsid w:val="00C675E3"/>
    <w:rsid w:val="00C7127A"/>
    <w:rsid w:val="00C713B5"/>
    <w:rsid w:val="00C722E1"/>
    <w:rsid w:val="00C75D2C"/>
    <w:rsid w:val="00C75F79"/>
    <w:rsid w:val="00C76750"/>
    <w:rsid w:val="00C83131"/>
    <w:rsid w:val="00C83D85"/>
    <w:rsid w:val="00C85962"/>
    <w:rsid w:val="00C87A7A"/>
    <w:rsid w:val="00C91E9B"/>
    <w:rsid w:val="00C927B5"/>
    <w:rsid w:val="00C93CF5"/>
    <w:rsid w:val="00C9431F"/>
    <w:rsid w:val="00C97BBF"/>
    <w:rsid w:val="00CA1C4B"/>
    <w:rsid w:val="00CA20B2"/>
    <w:rsid w:val="00CA7990"/>
    <w:rsid w:val="00CA7B38"/>
    <w:rsid w:val="00CB1839"/>
    <w:rsid w:val="00CB53DA"/>
    <w:rsid w:val="00CB6527"/>
    <w:rsid w:val="00CC0CAD"/>
    <w:rsid w:val="00CC2775"/>
    <w:rsid w:val="00CC46CB"/>
    <w:rsid w:val="00CC5420"/>
    <w:rsid w:val="00CC5F5D"/>
    <w:rsid w:val="00CC634D"/>
    <w:rsid w:val="00CD0A5F"/>
    <w:rsid w:val="00CD1BC7"/>
    <w:rsid w:val="00CD2E70"/>
    <w:rsid w:val="00CD30C3"/>
    <w:rsid w:val="00CD4E49"/>
    <w:rsid w:val="00CD600A"/>
    <w:rsid w:val="00CE3F19"/>
    <w:rsid w:val="00CE7E4A"/>
    <w:rsid w:val="00CF1984"/>
    <w:rsid w:val="00CF3075"/>
    <w:rsid w:val="00CF493D"/>
    <w:rsid w:val="00CF75BB"/>
    <w:rsid w:val="00D02CF2"/>
    <w:rsid w:val="00D10539"/>
    <w:rsid w:val="00D11283"/>
    <w:rsid w:val="00D117B8"/>
    <w:rsid w:val="00D12B52"/>
    <w:rsid w:val="00D17491"/>
    <w:rsid w:val="00D222A6"/>
    <w:rsid w:val="00D2663B"/>
    <w:rsid w:val="00D30183"/>
    <w:rsid w:val="00D3066C"/>
    <w:rsid w:val="00D32020"/>
    <w:rsid w:val="00D32CDE"/>
    <w:rsid w:val="00D35B1A"/>
    <w:rsid w:val="00D47D52"/>
    <w:rsid w:val="00D55C7E"/>
    <w:rsid w:val="00D60276"/>
    <w:rsid w:val="00D61618"/>
    <w:rsid w:val="00D65172"/>
    <w:rsid w:val="00D66DF9"/>
    <w:rsid w:val="00D67A60"/>
    <w:rsid w:val="00D714EB"/>
    <w:rsid w:val="00D74466"/>
    <w:rsid w:val="00D7458C"/>
    <w:rsid w:val="00D77379"/>
    <w:rsid w:val="00D778D6"/>
    <w:rsid w:val="00D8111B"/>
    <w:rsid w:val="00D815EE"/>
    <w:rsid w:val="00D81B56"/>
    <w:rsid w:val="00D81DD4"/>
    <w:rsid w:val="00D82D85"/>
    <w:rsid w:val="00D82F25"/>
    <w:rsid w:val="00D85CF2"/>
    <w:rsid w:val="00D90DDF"/>
    <w:rsid w:val="00D9121E"/>
    <w:rsid w:val="00D944E6"/>
    <w:rsid w:val="00D95D17"/>
    <w:rsid w:val="00D968F4"/>
    <w:rsid w:val="00DA189A"/>
    <w:rsid w:val="00DA74A8"/>
    <w:rsid w:val="00DB00AC"/>
    <w:rsid w:val="00DB3F11"/>
    <w:rsid w:val="00DD2141"/>
    <w:rsid w:val="00DD319E"/>
    <w:rsid w:val="00DD3B24"/>
    <w:rsid w:val="00DD46C9"/>
    <w:rsid w:val="00DE036E"/>
    <w:rsid w:val="00DE0B86"/>
    <w:rsid w:val="00DE54BA"/>
    <w:rsid w:val="00DE7BDD"/>
    <w:rsid w:val="00DF1B58"/>
    <w:rsid w:val="00DF2F13"/>
    <w:rsid w:val="00DF5376"/>
    <w:rsid w:val="00DF56F4"/>
    <w:rsid w:val="00DF6E47"/>
    <w:rsid w:val="00DF6FAD"/>
    <w:rsid w:val="00E05A68"/>
    <w:rsid w:val="00E13435"/>
    <w:rsid w:val="00E13BB1"/>
    <w:rsid w:val="00E15998"/>
    <w:rsid w:val="00E23405"/>
    <w:rsid w:val="00E301DD"/>
    <w:rsid w:val="00E32CF0"/>
    <w:rsid w:val="00E41D9D"/>
    <w:rsid w:val="00E42F52"/>
    <w:rsid w:val="00E473D2"/>
    <w:rsid w:val="00E5282A"/>
    <w:rsid w:val="00E53670"/>
    <w:rsid w:val="00E53FB7"/>
    <w:rsid w:val="00E55015"/>
    <w:rsid w:val="00E560D6"/>
    <w:rsid w:val="00E60562"/>
    <w:rsid w:val="00E64E34"/>
    <w:rsid w:val="00E72DCA"/>
    <w:rsid w:val="00E72F7C"/>
    <w:rsid w:val="00E77AB9"/>
    <w:rsid w:val="00E80378"/>
    <w:rsid w:val="00E82A18"/>
    <w:rsid w:val="00E832B3"/>
    <w:rsid w:val="00E834BB"/>
    <w:rsid w:val="00E83FBC"/>
    <w:rsid w:val="00E869E1"/>
    <w:rsid w:val="00E87FEF"/>
    <w:rsid w:val="00E9037B"/>
    <w:rsid w:val="00E9097E"/>
    <w:rsid w:val="00E93962"/>
    <w:rsid w:val="00E95414"/>
    <w:rsid w:val="00E96236"/>
    <w:rsid w:val="00E97A69"/>
    <w:rsid w:val="00EA3054"/>
    <w:rsid w:val="00EA4C85"/>
    <w:rsid w:val="00EA5244"/>
    <w:rsid w:val="00EA7142"/>
    <w:rsid w:val="00EA773E"/>
    <w:rsid w:val="00EB0A7E"/>
    <w:rsid w:val="00EB22CA"/>
    <w:rsid w:val="00EB368E"/>
    <w:rsid w:val="00EB413F"/>
    <w:rsid w:val="00EB5A42"/>
    <w:rsid w:val="00EB76B8"/>
    <w:rsid w:val="00EC1DD1"/>
    <w:rsid w:val="00EC1E7B"/>
    <w:rsid w:val="00ED02E3"/>
    <w:rsid w:val="00ED4A27"/>
    <w:rsid w:val="00ED580C"/>
    <w:rsid w:val="00ED7C62"/>
    <w:rsid w:val="00ED7D30"/>
    <w:rsid w:val="00EE3CE9"/>
    <w:rsid w:val="00EE62DF"/>
    <w:rsid w:val="00EF019B"/>
    <w:rsid w:val="00EF1851"/>
    <w:rsid w:val="00EF33F1"/>
    <w:rsid w:val="00F01132"/>
    <w:rsid w:val="00F032D6"/>
    <w:rsid w:val="00F04B03"/>
    <w:rsid w:val="00F0723F"/>
    <w:rsid w:val="00F20772"/>
    <w:rsid w:val="00F21223"/>
    <w:rsid w:val="00F21FD9"/>
    <w:rsid w:val="00F2438A"/>
    <w:rsid w:val="00F27E65"/>
    <w:rsid w:val="00F301C2"/>
    <w:rsid w:val="00F31F2A"/>
    <w:rsid w:val="00F3436C"/>
    <w:rsid w:val="00F368DF"/>
    <w:rsid w:val="00F40C69"/>
    <w:rsid w:val="00F413BC"/>
    <w:rsid w:val="00F441E1"/>
    <w:rsid w:val="00F51CF4"/>
    <w:rsid w:val="00F534B3"/>
    <w:rsid w:val="00F60026"/>
    <w:rsid w:val="00F60A84"/>
    <w:rsid w:val="00F63B5A"/>
    <w:rsid w:val="00F65D8F"/>
    <w:rsid w:val="00F6735F"/>
    <w:rsid w:val="00F70396"/>
    <w:rsid w:val="00F71F8D"/>
    <w:rsid w:val="00F71FE6"/>
    <w:rsid w:val="00F73BB2"/>
    <w:rsid w:val="00F75C10"/>
    <w:rsid w:val="00F76E0C"/>
    <w:rsid w:val="00F77BFF"/>
    <w:rsid w:val="00F83F62"/>
    <w:rsid w:val="00F8469D"/>
    <w:rsid w:val="00F85786"/>
    <w:rsid w:val="00F87900"/>
    <w:rsid w:val="00F9092C"/>
    <w:rsid w:val="00F91B49"/>
    <w:rsid w:val="00F931FB"/>
    <w:rsid w:val="00F9747C"/>
    <w:rsid w:val="00FB682D"/>
    <w:rsid w:val="00FC03DF"/>
    <w:rsid w:val="00FC4538"/>
    <w:rsid w:val="00FC618E"/>
    <w:rsid w:val="00FC66C1"/>
    <w:rsid w:val="00FC78C8"/>
    <w:rsid w:val="00FD0DB0"/>
    <w:rsid w:val="00FD6BEE"/>
    <w:rsid w:val="00FE2CBD"/>
    <w:rsid w:val="00FE4D2F"/>
    <w:rsid w:val="00FE4EF4"/>
    <w:rsid w:val="00FE5B3B"/>
    <w:rsid w:val="00FF0957"/>
    <w:rsid w:val="00FF2204"/>
    <w:rsid w:val="00FF2859"/>
    <w:rsid w:val="00FF39E6"/>
    <w:rsid w:val="00FF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9E6064"/>
  <w15:chartTrackingRefBased/>
  <w15:docId w15:val="{CAC43769-2A9A-4C4C-ABA6-A9A332E0A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uiPriority="9"/>
    <w:lsdException w:name="heading 9" w:uiPriority="0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AA8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BF41D0"/>
    <w:pPr>
      <w:keepNext/>
      <w:suppressAutoHyphens/>
      <w:spacing w:after="400"/>
      <w:jc w:val="center"/>
      <w:outlineLvl w:val="0"/>
    </w:pPr>
    <w:rPr>
      <w:rFonts w:eastAsia="MS Mincho" w:cs="Arial"/>
      <w:bCs/>
      <w:kern w:val="32"/>
      <w:sz w:val="60"/>
      <w:szCs w:val="60"/>
      <w:lang w:eastAsia="ja-JP"/>
    </w:rPr>
  </w:style>
  <w:style w:type="paragraph" w:styleId="Ttulo2">
    <w:name w:val="heading 2"/>
    <w:basedOn w:val="Normal"/>
    <w:next w:val="Normal"/>
    <w:link w:val="Ttulo2Char"/>
    <w:qFormat/>
    <w:rsid w:val="00354667"/>
    <w:pPr>
      <w:keepNext/>
      <w:suppressAutoHyphens/>
      <w:spacing w:before="240" w:after="60"/>
      <w:outlineLvl w:val="1"/>
    </w:pPr>
    <w:rPr>
      <w:rFonts w:eastAsia="MS Mincho" w:cs="Arial"/>
      <w:bCs/>
      <w:iCs/>
      <w:sz w:val="40"/>
      <w:szCs w:val="40"/>
      <w:lang w:eastAsia="ja-JP"/>
    </w:rPr>
  </w:style>
  <w:style w:type="paragraph" w:styleId="Ttulo3">
    <w:name w:val="heading 3"/>
    <w:basedOn w:val="Ttulo2"/>
    <w:next w:val="Normal"/>
    <w:link w:val="Ttulo3Char"/>
    <w:qFormat/>
    <w:rsid w:val="00354667"/>
    <w:pPr>
      <w:outlineLvl w:val="2"/>
    </w:pPr>
    <w:rPr>
      <w:b/>
      <w:sz w:val="32"/>
    </w:rPr>
  </w:style>
  <w:style w:type="paragraph" w:styleId="Ttulo4">
    <w:name w:val="heading 4"/>
    <w:basedOn w:val="Ttulo3"/>
    <w:next w:val="Normal"/>
    <w:link w:val="Ttulo4Char"/>
    <w:unhideWhenUsed/>
    <w:qFormat/>
    <w:rsid w:val="00B418E7"/>
    <w:pPr>
      <w:outlineLvl w:val="3"/>
    </w:pPr>
    <w:rPr>
      <w:sz w:val="24"/>
    </w:rPr>
  </w:style>
  <w:style w:type="paragraph" w:styleId="Ttulo5">
    <w:name w:val="heading 5"/>
    <w:basedOn w:val="Ttulo4"/>
    <w:next w:val="Normal"/>
    <w:link w:val="Ttulo5Char"/>
    <w:uiPriority w:val="9"/>
    <w:unhideWhenUsed/>
    <w:rsid w:val="00B418E7"/>
    <w:pPr>
      <w:outlineLvl w:val="4"/>
    </w:pPr>
  </w:style>
  <w:style w:type="paragraph" w:styleId="Ttulo6">
    <w:name w:val="heading 6"/>
    <w:basedOn w:val="Ttulo5"/>
    <w:next w:val="Normal"/>
    <w:link w:val="Ttulo6Char"/>
    <w:uiPriority w:val="9"/>
    <w:unhideWhenUsed/>
    <w:rsid w:val="00B418E7"/>
    <w:pPr>
      <w:outlineLvl w:val="5"/>
    </w:pPr>
  </w:style>
  <w:style w:type="paragraph" w:styleId="Ttulo7">
    <w:name w:val="heading 7"/>
    <w:basedOn w:val="Ttulo6"/>
    <w:next w:val="Normal"/>
    <w:link w:val="Ttulo7Char"/>
    <w:uiPriority w:val="9"/>
    <w:unhideWhenUsed/>
    <w:rsid w:val="00B418E7"/>
    <w:pPr>
      <w:outlineLvl w:val="6"/>
    </w:pPr>
  </w:style>
  <w:style w:type="paragraph" w:styleId="Ttulo8">
    <w:name w:val="heading 8"/>
    <w:basedOn w:val="Ttulo7"/>
    <w:next w:val="Normal"/>
    <w:link w:val="Ttulo8Char"/>
    <w:uiPriority w:val="9"/>
    <w:rsid w:val="00B418E7"/>
    <w:pPr>
      <w:outlineLvl w:val="7"/>
    </w:pPr>
  </w:style>
  <w:style w:type="paragraph" w:styleId="Ttulo9">
    <w:name w:val="heading 9"/>
    <w:basedOn w:val="Ttulo8"/>
    <w:link w:val="Ttulo9Char"/>
    <w:rsid w:val="00B418E7"/>
    <w:pPr>
      <w:outlineLvl w:val="8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BF41D0"/>
    <w:rPr>
      <w:rFonts w:ascii="Georgia" w:eastAsia="MS Mincho" w:hAnsi="Georgia" w:cs="Arial"/>
      <w:bCs/>
      <w:kern w:val="32"/>
      <w:sz w:val="60"/>
      <w:szCs w:val="60"/>
      <w:lang w:eastAsia="ja-JP"/>
    </w:rPr>
  </w:style>
  <w:style w:type="character" w:customStyle="1" w:styleId="Ttulo2Char">
    <w:name w:val="Título 2 Char"/>
    <w:link w:val="Ttulo2"/>
    <w:rsid w:val="00354667"/>
    <w:rPr>
      <w:rFonts w:ascii="Georgia" w:eastAsia="MS Mincho" w:hAnsi="Georgia" w:cs="Arial"/>
      <w:bCs/>
      <w:iCs/>
      <w:sz w:val="40"/>
      <w:szCs w:val="40"/>
      <w:lang w:eastAsia="ja-JP"/>
    </w:rPr>
  </w:style>
  <w:style w:type="character" w:customStyle="1" w:styleId="Ttulo3Char">
    <w:name w:val="Título 3 Char"/>
    <w:link w:val="Ttulo3"/>
    <w:rsid w:val="00354667"/>
    <w:rPr>
      <w:rFonts w:ascii="Georgia" w:eastAsia="MS Mincho" w:hAnsi="Georgia" w:cs="Arial"/>
      <w:b/>
      <w:bCs/>
      <w:iCs/>
      <w:sz w:val="32"/>
      <w:szCs w:val="40"/>
      <w:lang w:eastAsia="ja-JP"/>
    </w:rPr>
  </w:style>
  <w:style w:type="character" w:customStyle="1" w:styleId="Ttulo4Char">
    <w:name w:val="Título 4 Char"/>
    <w:link w:val="Ttulo4"/>
    <w:uiPriority w:val="9"/>
    <w:rsid w:val="00B418E7"/>
    <w:rPr>
      <w:rFonts w:ascii="Georgia" w:eastAsia="MS Mincho" w:hAnsi="Georgia" w:cs="Arial"/>
      <w:b/>
      <w:bCs/>
      <w:iCs/>
      <w:sz w:val="24"/>
      <w:szCs w:val="40"/>
      <w:lang w:eastAsia="ja-JP"/>
    </w:rPr>
  </w:style>
  <w:style w:type="character" w:customStyle="1" w:styleId="Ttulo5Char">
    <w:name w:val="Título 5 Char"/>
    <w:link w:val="Ttulo5"/>
    <w:uiPriority w:val="9"/>
    <w:rsid w:val="00B418E7"/>
    <w:rPr>
      <w:rFonts w:ascii="Georgia" w:eastAsia="MS Mincho" w:hAnsi="Georgia" w:cs="Arial"/>
      <w:b/>
      <w:bCs/>
      <w:iCs/>
      <w:sz w:val="24"/>
      <w:szCs w:val="40"/>
      <w:lang w:eastAsia="ja-JP"/>
    </w:rPr>
  </w:style>
  <w:style w:type="character" w:customStyle="1" w:styleId="Ttulo6Char">
    <w:name w:val="Título 6 Char"/>
    <w:link w:val="Ttulo6"/>
    <w:uiPriority w:val="9"/>
    <w:rsid w:val="00B418E7"/>
    <w:rPr>
      <w:rFonts w:ascii="Georgia" w:eastAsia="MS Mincho" w:hAnsi="Georgia" w:cs="Arial"/>
      <w:b/>
      <w:bCs/>
      <w:iCs/>
      <w:sz w:val="24"/>
      <w:szCs w:val="40"/>
      <w:lang w:eastAsia="ja-JP"/>
    </w:rPr>
  </w:style>
  <w:style w:type="character" w:customStyle="1" w:styleId="Ttulo7Char">
    <w:name w:val="Título 7 Char"/>
    <w:link w:val="Ttulo7"/>
    <w:uiPriority w:val="9"/>
    <w:rsid w:val="00B418E7"/>
    <w:rPr>
      <w:rFonts w:ascii="Georgia" w:eastAsia="MS Mincho" w:hAnsi="Georgia" w:cs="Arial"/>
      <w:b/>
      <w:bCs/>
      <w:iCs/>
      <w:sz w:val="24"/>
      <w:szCs w:val="40"/>
      <w:lang w:eastAsia="ja-JP"/>
    </w:rPr>
  </w:style>
  <w:style w:type="character" w:customStyle="1" w:styleId="Ttulo8Char">
    <w:name w:val="Título 8 Char"/>
    <w:link w:val="Ttulo8"/>
    <w:uiPriority w:val="9"/>
    <w:rsid w:val="00B418E7"/>
    <w:rPr>
      <w:rFonts w:ascii="Georgia" w:eastAsia="MS Mincho" w:hAnsi="Georgia" w:cs="Arial"/>
      <w:b/>
      <w:bCs/>
      <w:iCs/>
      <w:sz w:val="24"/>
      <w:szCs w:val="40"/>
      <w:lang w:eastAsia="ja-JP"/>
    </w:rPr>
  </w:style>
  <w:style w:type="character" w:customStyle="1" w:styleId="Ttulo9Char">
    <w:name w:val="Título 9 Char"/>
    <w:link w:val="Ttulo9"/>
    <w:rsid w:val="00B418E7"/>
    <w:rPr>
      <w:rFonts w:ascii="Georgia" w:eastAsia="MS Mincho" w:hAnsi="Georgia" w:cs="Arial"/>
      <w:b/>
      <w:bCs/>
      <w:iCs/>
      <w:sz w:val="24"/>
      <w:szCs w:val="40"/>
      <w:lang w:eastAsia="ja-JP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66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2663B"/>
    <w:rPr>
      <w:rFonts w:ascii="Tahoma" w:hAnsi="Tahoma" w:cs="Tahoma"/>
      <w:color w:val="000000"/>
      <w:kern w:val="28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D2663B"/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cuodecorpodetexto">
    <w:name w:val="Body Text Indent"/>
    <w:basedOn w:val="Normal"/>
    <w:link w:val="RecuodecorpodetextoChar"/>
    <w:unhideWhenUsed/>
    <w:rsid w:val="0040208E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40208E"/>
    <w:rPr>
      <w:rFonts w:ascii="Arial" w:hAnsi="Arial"/>
      <w:color w:val="000000"/>
      <w:kern w:val="28"/>
      <w:sz w:val="24"/>
    </w:rPr>
  </w:style>
  <w:style w:type="paragraph" w:customStyle="1" w:styleId="Textoalternativo">
    <w:name w:val="Texto alternativo"/>
    <w:basedOn w:val="Normal"/>
    <w:rsid w:val="00BB6654"/>
    <w:rPr>
      <w:rFonts w:ascii="Calibri" w:eastAsia="Calibri" w:hAnsi="Calibri" w:cs="Calibri"/>
      <w:lang w:eastAsia="ja-JP"/>
    </w:rPr>
  </w:style>
  <w:style w:type="paragraph" w:customStyle="1" w:styleId="Normal2">
    <w:name w:val="Normal 2"/>
    <w:basedOn w:val="Normal"/>
    <w:qFormat/>
    <w:rsid w:val="00A5023F"/>
    <w:pPr>
      <w:spacing w:line="288" w:lineRule="auto"/>
    </w:pPr>
    <w:rPr>
      <w:rFonts w:ascii="Calibri" w:hAnsi="Calibri" w:cs="Calibri"/>
      <w:sz w:val="22"/>
      <w:szCs w:val="22"/>
    </w:rPr>
  </w:style>
  <w:style w:type="paragraph" w:customStyle="1" w:styleId="Cabealhorodap">
    <w:name w:val="Cabeçalho/rodapé"/>
    <w:basedOn w:val="Normal"/>
    <w:rsid w:val="00925C72"/>
  </w:style>
  <w:style w:type="paragraph" w:styleId="Cabealho">
    <w:name w:val="header"/>
    <w:basedOn w:val="Normal"/>
    <w:link w:val="CabealhoChar"/>
    <w:uiPriority w:val="99"/>
    <w:unhideWhenUsed/>
    <w:rsid w:val="00A14C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A14CC4"/>
    <w:rPr>
      <w:rFonts w:ascii="Georgia" w:hAnsi="Georgia"/>
      <w:color w:val="000000"/>
      <w:kern w:val="28"/>
    </w:rPr>
  </w:style>
  <w:style w:type="paragraph" w:styleId="Rodap">
    <w:name w:val="footer"/>
    <w:basedOn w:val="Normal"/>
    <w:link w:val="RodapChar"/>
    <w:uiPriority w:val="99"/>
    <w:unhideWhenUsed/>
    <w:rsid w:val="00A14CC4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A14CC4"/>
    <w:rPr>
      <w:rFonts w:ascii="Georgia" w:hAnsi="Georgia"/>
      <w:color w:val="000000"/>
      <w:kern w:val="28"/>
    </w:rPr>
  </w:style>
  <w:style w:type="character" w:styleId="Hyperlink">
    <w:name w:val="Hyperlink"/>
    <w:unhideWhenUsed/>
    <w:rsid w:val="00684B18"/>
    <w:rPr>
      <w:color w:val="0000FF"/>
      <w:u w:val="single"/>
    </w:rPr>
  </w:style>
  <w:style w:type="character" w:styleId="nfase">
    <w:name w:val="Emphasis"/>
    <w:uiPriority w:val="20"/>
    <w:qFormat/>
    <w:rsid w:val="00997E52"/>
    <w:rPr>
      <w:i/>
      <w:iCs/>
    </w:rPr>
  </w:style>
  <w:style w:type="paragraph" w:styleId="Textodenotaderodap">
    <w:name w:val="footnote text"/>
    <w:basedOn w:val="Normal"/>
    <w:link w:val="TextodenotaderodapChar"/>
    <w:rsid w:val="00997E52"/>
    <w:pPr>
      <w:tabs>
        <w:tab w:val="left" w:pos="567"/>
      </w:tabs>
      <w:overflowPunct/>
      <w:autoSpaceDE/>
      <w:autoSpaceDN/>
      <w:adjustRightInd/>
      <w:spacing w:line="360" w:lineRule="auto"/>
      <w:ind w:firstLine="567"/>
      <w:jc w:val="both"/>
      <w:textAlignment w:val="auto"/>
    </w:pPr>
    <w:rPr>
      <w:rFonts w:ascii="Georgia" w:hAnsi="Georgia"/>
      <w:color w:val="000000"/>
      <w:kern w:val="28"/>
    </w:rPr>
  </w:style>
  <w:style w:type="character" w:customStyle="1" w:styleId="TextodenotaderodapChar">
    <w:name w:val="Texto de nota de rodapé Char"/>
    <w:link w:val="Textodenotaderodap"/>
    <w:rsid w:val="00997E52"/>
    <w:rPr>
      <w:rFonts w:ascii="Georgia" w:hAnsi="Georgia"/>
      <w:color w:val="000000"/>
      <w:kern w:val="28"/>
    </w:rPr>
  </w:style>
  <w:style w:type="character" w:styleId="Refdenotaderodap">
    <w:name w:val="footnote reference"/>
    <w:rsid w:val="00997E52"/>
    <w:rPr>
      <w:vertAlign w:val="superscript"/>
    </w:rPr>
  </w:style>
  <w:style w:type="character" w:styleId="Forte">
    <w:name w:val="Strong"/>
    <w:uiPriority w:val="22"/>
    <w:qFormat/>
    <w:rsid w:val="00942738"/>
    <w:rPr>
      <w:b/>
      <w:bCs/>
    </w:rPr>
  </w:style>
  <w:style w:type="character" w:customStyle="1" w:styleId="apple-converted-space">
    <w:name w:val="apple-converted-space"/>
    <w:rsid w:val="00275B9D"/>
  </w:style>
  <w:style w:type="paragraph" w:customStyle="1" w:styleId="tabelatextoalinhadoesquerda">
    <w:name w:val="tabela_texto_alinhado_esquerda"/>
    <w:basedOn w:val="Normal"/>
    <w:rsid w:val="009D461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FE5B3B"/>
    <w:rPr>
      <w:color w:val="605E5C"/>
      <w:shd w:val="clear" w:color="auto" w:fill="E1DFDD"/>
    </w:rPr>
  </w:style>
  <w:style w:type="paragraph" w:customStyle="1" w:styleId="textocentralizado">
    <w:name w:val="texto_centralizado"/>
    <w:basedOn w:val="Normal"/>
    <w:rsid w:val="00CA7B3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3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5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326046">
          <w:marLeft w:val="576"/>
          <w:marRight w:val="576"/>
          <w:marTop w:val="576"/>
          <w:marBottom w:val="5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4837">
          <w:marLeft w:val="576"/>
          <w:marRight w:val="576"/>
          <w:marTop w:val="576"/>
          <w:marBottom w:val="5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4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3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1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ndows\AppData\Roaming\Microsoft\Modelos\MODELO%20EM%20BRANC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241D8-D663-49C3-912F-EC4E1136E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EM BRANCO</Template>
  <TotalTime>3</TotalTime>
  <Pages>1</Pages>
  <Words>96</Words>
  <Characters>604</Characters>
  <Application>Microsoft Office Word</Application>
  <DocSecurity>0</DocSecurity>
  <Lines>24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Curitiba, 08 de novembro de 2010</vt:lpstr>
    </vt:vector>
  </TitlesOfParts>
  <Company>Conselho Regional de Nutricionista da 8º Região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Curitiba, 08 de novembro de 2010</dc:title>
  <dc:subject/>
  <dc:creator>windows</dc:creator>
  <cp:keywords/>
  <cp:lastModifiedBy>Rubia Pinha Ferreira</cp:lastModifiedBy>
  <cp:revision>3</cp:revision>
  <cp:lastPrinted>2023-09-04T17:52:00Z</cp:lastPrinted>
  <dcterms:created xsi:type="dcterms:W3CDTF">2025-11-25T14:59:00Z</dcterms:created>
  <dcterms:modified xsi:type="dcterms:W3CDTF">2025-11-25T15:02:00Z</dcterms:modified>
</cp:coreProperties>
</file>