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03803" w14:textId="77777777" w:rsidR="00144395" w:rsidRDefault="00144395" w:rsidP="00FE5B3B">
      <w:pPr>
        <w:jc w:val="center"/>
        <w:rPr>
          <w:rFonts w:ascii="Arial" w:hAnsi="Arial" w:cs="Arial"/>
          <w:u w:val="single"/>
        </w:rPr>
      </w:pPr>
    </w:p>
    <w:p w14:paraId="1D432C0B" w14:textId="1B6AAD17" w:rsidR="003B10B3" w:rsidRPr="003B10B3" w:rsidRDefault="003B10B3" w:rsidP="003B10B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B10B3">
        <w:rPr>
          <w:rFonts w:ascii="Arial" w:hAnsi="Arial" w:cs="Arial"/>
          <w:b/>
          <w:bCs/>
          <w:sz w:val="32"/>
          <w:szCs w:val="32"/>
        </w:rPr>
        <w:t xml:space="preserve">DECLARAÇÃO DE </w:t>
      </w:r>
      <w:r w:rsidR="0084371F">
        <w:rPr>
          <w:rFonts w:ascii="Arial" w:hAnsi="Arial" w:cs="Arial"/>
          <w:b/>
          <w:bCs/>
          <w:sz w:val="32"/>
          <w:szCs w:val="32"/>
        </w:rPr>
        <w:t xml:space="preserve">NÃO </w:t>
      </w:r>
      <w:r w:rsidRPr="003B10B3">
        <w:rPr>
          <w:rFonts w:ascii="Arial" w:hAnsi="Arial" w:cs="Arial"/>
          <w:b/>
          <w:bCs/>
          <w:sz w:val="32"/>
          <w:szCs w:val="32"/>
        </w:rPr>
        <w:t>VISTORIA</w:t>
      </w:r>
    </w:p>
    <w:p w14:paraId="7868563C" w14:textId="77777777" w:rsidR="003B10B3" w:rsidRDefault="003B10B3" w:rsidP="003B10B3">
      <w:pPr>
        <w:rPr>
          <w:rFonts w:ascii="Arial" w:hAnsi="Arial" w:cs="Arial"/>
        </w:rPr>
      </w:pPr>
    </w:p>
    <w:p w14:paraId="7216A7F9" w14:textId="34FD6715" w:rsidR="003B10B3" w:rsidRPr="003B10B3" w:rsidRDefault="003B10B3" w:rsidP="003B10B3">
      <w:pPr>
        <w:rPr>
          <w:rFonts w:asciiTheme="majorHAnsi" w:hAnsiTheme="majorHAnsi" w:cstheme="majorHAnsi"/>
          <w:i/>
          <w:iCs/>
          <w:sz w:val="24"/>
          <w:szCs w:val="24"/>
        </w:rPr>
      </w:pPr>
      <w:r w:rsidRPr="003B10B3">
        <w:rPr>
          <w:rFonts w:asciiTheme="majorHAnsi" w:hAnsiTheme="majorHAnsi" w:cstheme="majorHAnsi"/>
          <w:i/>
          <w:iCs/>
          <w:sz w:val="24"/>
          <w:szCs w:val="24"/>
        </w:rPr>
        <w:t xml:space="preserve">Referência: </w:t>
      </w:r>
      <w:r w:rsidRPr="003B10B3">
        <w:rPr>
          <w:rFonts w:asciiTheme="majorHAnsi" w:hAnsiTheme="majorHAnsi" w:cstheme="majorHAnsi"/>
          <w:i/>
          <w:iCs/>
          <w:sz w:val="24"/>
          <w:szCs w:val="24"/>
        </w:rPr>
        <w:t>Dispensa</w:t>
      </w:r>
      <w:r w:rsidRPr="003B10B3">
        <w:rPr>
          <w:rFonts w:asciiTheme="majorHAnsi" w:hAnsiTheme="majorHAnsi" w:cstheme="majorHAnsi"/>
          <w:i/>
          <w:iCs/>
          <w:sz w:val="24"/>
          <w:szCs w:val="24"/>
        </w:rPr>
        <w:t xml:space="preserve"> Eletrônic</w:t>
      </w:r>
      <w:r w:rsidRPr="003B10B3">
        <w:rPr>
          <w:rFonts w:asciiTheme="majorHAnsi" w:hAnsiTheme="majorHAnsi" w:cstheme="majorHAnsi"/>
          <w:i/>
          <w:iCs/>
          <w:sz w:val="24"/>
          <w:szCs w:val="24"/>
        </w:rPr>
        <w:t>a</w:t>
      </w:r>
      <w:r w:rsidRPr="003B10B3">
        <w:rPr>
          <w:rFonts w:asciiTheme="majorHAnsi" w:hAnsiTheme="majorHAnsi" w:cstheme="majorHAnsi"/>
          <w:i/>
          <w:iCs/>
          <w:sz w:val="24"/>
          <w:szCs w:val="24"/>
        </w:rPr>
        <w:t xml:space="preserve"> nº </w:t>
      </w:r>
      <w:r w:rsidRPr="003B10B3">
        <w:rPr>
          <w:rFonts w:asciiTheme="majorHAnsi" w:hAnsiTheme="majorHAnsi" w:cstheme="majorHAnsi"/>
          <w:i/>
          <w:iCs/>
          <w:sz w:val="24"/>
          <w:szCs w:val="24"/>
        </w:rPr>
        <w:t>XX</w:t>
      </w:r>
      <w:r w:rsidRPr="003B10B3">
        <w:rPr>
          <w:rFonts w:asciiTheme="majorHAnsi" w:hAnsiTheme="majorHAnsi" w:cstheme="majorHAnsi"/>
          <w:i/>
          <w:iCs/>
          <w:sz w:val="24"/>
          <w:szCs w:val="24"/>
        </w:rPr>
        <w:t>/202</w:t>
      </w:r>
      <w:r w:rsidRPr="003B10B3">
        <w:rPr>
          <w:rFonts w:asciiTheme="majorHAnsi" w:hAnsiTheme="majorHAnsi" w:cstheme="majorHAnsi"/>
          <w:i/>
          <w:iCs/>
          <w:sz w:val="24"/>
          <w:szCs w:val="24"/>
        </w:rPr>
        <w:t>5</w:t>
      </w:r>
      <w:r w:rsidRPr="003B10B3">
        <w:rPr>
          <w:rFonts w:asciiTheme="majorHAnsi" w:hAnsiTheme="majorHAnsi" w:cstheme="majorHAnsi"/>
          <w:i/>
          <w:iCs/>
          <w:sz w:val="24"/>
          <w:szCs w:val="24"/>
        </w:rPr>
        <w:t>.</w:t>
      </w:r>
    </w:p>
    <w:p w14:paraId="3276042D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23E2BA97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1F98A516" w14:textId="54677440" w:rsidR="003B10B3" w:rsidRPr="003B10B3" w:rsidRDefault="0084371F" w:rsidP="0084371F">
      <w:pPr>
        <w:rPr>
          <w:rFonts w:asciiTheme="majorHAnsi" w:hAnsiTheme="majorHAnsi" w:cstheme="majorHAnsi"/>
          <w:sz w:val="24"/>
          <w:szCs w:val="24"/>
        </w:rPr>
      </w:pPr>
      <w:r w:rsidRPr="0084371F">
        <w:rPr>
          <w:rFonts w:asciiTheme="majorHAnsi" w:hAnsiTheme="majorHAnsi" w:cstheme="majorHAnsi"/>
          <w:sz w:val="24"/>
          <w:szCs w:val="24"/>
        </w:rPr>
        <w:t xml:space="preserve">Atestamos para fins de </w:t>
      </w:r>
      <w:r>
        <w:rPr>
          <w:rFonts w:asciiTheme="majorHAnsi" w:hAnsiTheme="majorHAnsi" w:cstheme="majorHAnsi"/>
          <w:sz w:val="24"/>
          <w:szCs w:val="24"/>
        </w:rPr>
        <w:t>classificação</w:t>
      </w:r>
      <w:r w:rsidRPr="0084371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na Dispensa</w:t>
      </w:r>
      <w:r w:rsidRPr="0084371F">
        <w:rPr>
          <w:rFonts w:asciiTheme="majorHAnsi" w:hAnsiTheme="majorHAnsi" w:cstheme="majorHAnsi"/>
          <w:sz w:val="24"/>
          <w:szCs w:val="24"/>
        </w:rPr>
        <w:t xml:space="preserve"> Eletrônic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84371F">
        <w:rPr>
          <w:rFonts w:asciiTheme="majorHAnsi" w:hAnsiTheme="majorHAnsi" w:cstheme="majorHAnsi"/>
          <w:sz w:val="24"/>
          <w:szCs w:val="24"/>
        </w:rPr>
        <w:t xml:space="preserve"> nº </w:t>
      </w:r>
      <w:r>
        <w:rPr>
          <w:rFonts w:asciiTheme="majorHAnsi" w:hAnsiTheme="majorHAnsi" w:cstheme="majorHAnsi"/>
          <w:sz w:val="24"/>
          <w:szCs w:val="24"/>
        </w:rPr>
        <w:t>XX/2025</w:t>
      </w:r>
      <w:r w:rsidRPr="0084371F">
        <w:rPr>
          <w:rFonts w:asciiTheme="majorHAnsi" w:hAnsiTheme="majorHAnsi" w:cstheme="majorHAnsi"/>
          <w:sz w:val="24"/>
          <w:szCs w:val="24"/>
        </w:rPr>
        <w:t>, que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4371F">
        <w:rPr>
          <w:rFonts w:asciiTheme="majorHAnsi" w:hAnsiTheme="majorHAnsi" w:cstheme="majorHAnsi"/>
          <w:sz w:val="24"/>
          <w:szCs w:val="24"/>
          <w:u w:val="single"/>
        </w:rPr>
        <w:t>(nome e função),</w:t>
      </w:r>
      <w:r w:rsidRPr="0084371F">
        <w:rPr>
          <w:rFonts w:asciiTheme="majorHAnsi" w:hAnsiTheme="majorHAnsi" w:cstheme="majorHAnsi"/>
          <w:sz w:val="24"/>
          <w:szCs w:val="24"/>
        </w:rPr>
        <w:t xml:space="preserve"> representando a empresa, optou por não realizar vistoria nos locais e instalações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4371F">
        <w:rPr>
          <w:rFonts w:asciiTheme="majorHAnsi" w:hAnsiTheme="majorHAnsi" w:cstheme="majorHAnsi"/>
          <w:sz w:val="24"/>
          <w:szCs w:val="24"/>
        </w:rPr>
        <w:t xml:space="preserve">referentes ao Objeto do Edital </w:t>
      </w:r>
      <w:r>
        <w:rPr>
          <w:rFonts w:asciiTheme="majorHAnsi" w:hAnsiTheme="majorHAnsi" w:cstheme="majorHAnsi"/>
          <w:sz w:val="24"/>
          <w:szCs w:val="24"/>
        </w:rPr>
        <w:t>da Dispensa</w:t>
      </w:r>
      <w:r w:rsidRPr="0084371F">
        <w:rPr>
          <w:rFonts w:asciiTheme="majorHAnsi" w:hAnsiTheme="majorHAnsi" w:cstheme="majorHAnsi"/>
          <w:sz w:val="24"/>
          <w:szCs w:val="24"/>
        </w:rPr>
        <w:t xml:space="preserve"> e declara, sob qualquer hipótese, estar ciente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4371F">
        <w:rPr>
          <w:rFonts w:asciiTheme="majorHAnsi" w:hAnsiTheme="majorHAnsi" w:cstheme="majorHAnsi"/>
          <w:sz w:val="24"/>
          <w:szCs w:val="24"/>
        </w:rPr>
        <w:t>que não poderá alegar desc</w:t>
      </w:r>
      <w:r>
        <w:rPr>
          <w:rFonts w:asciiTheme="majorHAnsi" w:hAnsiTheme="majorHAnsi" w:cstheme="majorHAnsi"/>
          <w:sz w:val="24"/>
          <w:szCs w:val="24"/>
        </w:rPr>
        <w:t>o</w:t>
      </w:r>
      <w:r w:rsidRPr="0084371F">
        <w:rPr>
          <w:rFonts w:asciiTheme="majorHAnsi" w:hAnsiTheme="majorHAnsi" w:cstheme="majorHAnsi"/>
          <w:sz w:val="24"/>
          <w:szCs w:val="24"/>
        </w:rPr>
        <w:t>nhecimento das condições dos equipamentos e locais de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4371F">
        <w:rPr>
          <w:rFonts w:asciiTheme="majorHAnsi" w:hAnsiTheme="majorHAnsi" w:cstheme="majorHAnsi"/>
          <w:sz w:val="24"/>
          <w:szCs w:val="24"/>
        </w:rPr>
        <w:t>execução dos serviços como justificativa para deixar de cumprir com os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4371F">
        <w:rPr>
          <w:rFonts w:asciiTheme="majorHAnsi" w:hAnsiTheme="majorHAnsi" w:cstheme="majorHAnsi"/>
          <w:sz w:val="24"/>
          <w:szCs w:val="24"/>
        </w:rPr>
        <w:t>termos do Edital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4371F">
        <w:rPr>
          <w:rFonts w:asciiTheme="majorHAnsi" w:hAnsiTheme="majorHAnsi" w:cstheme="majorHAnsi"/>
          <w:sz w:val="24"/>
          <w:szCs w:val="24"/>
        </w:rPr>
        <w:t>de Licitação e respectivo Termo de Referência , bem como, do Contrato advindo do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4371F">
        <w:rPr>
          <w:rFonts w:asciiTheme="majorHAnsi" w:hAnsiTheme="majorHAnsi" w:cstheme="majorHAnsi"/>
          <w:sz w:val="24"/>
          <w:szCs w:val="24"/>
        </w:rPr>
        <w:t>certam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84371F">
        <w:rPr>
          <w:rFonts w:asciiTheme="majorHAnsi" w:hAnsiTheme="majorHAnsi" w:cstheme="majorHAnsi"/>
          <w:sz w:val="24"/>
          <w:szCs w:val="24"/>
        </w:rPr>
        <w:t>.</w:t>
      </w:r>
      <w:r w:rsidRPr="0084371F">
        <w:rPr>
          <w:rFonts w:asciiTheme="majorHAnsi" w:hAnsiTheme="majorHAnsi" w:cstheme="majorHAnsi"/>
          <w:sz w:val="24"/>
          <w:szCs w:val="24"/>
        </w:rPr>
        <w:cr/>
      </w:r>
    </w:p>
    <w:p w14:paraId="6D89A535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6581CBE2" w14:textId="486EF3BC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Em ......../........./202</w:t>
      </w:r>
      <w:r w:rsidRPr="003B10B3">
        <w:rPr>
          <w:rFonts w:asciiTheme="majorHAnsi" w:hAnsiTheme="majorHAnsi" w:cstheme="majorHAnsi"/>
          <w:sz w:val="24"/>
          <w:szCs w:val="24"/>
        </w:rPr>
        <w:t>5</w:t>
      </w:r>
      <w:r w:rsidRPr="003B10B3">
        <w:rPr>
          <w:rFonts w:asciiTheme="majorHAnsi" w:hAnsiTheme="majorHAnsi" w:cstheme="majorHAnsi"/>
          <w:sz w:val="24"/>
          <w:szCs w:val="24"/>
        </w:rPr>
        <w:t>.</w:t>
      </w:r>
    </w:p>
    <w:p w14:paraId="130C59E2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5F47FE6F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5045B403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3F779955" w14:textId="67F8D664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Representante do licitante</w:t>
      </w:r>
    </w:p>
    <w:p w14:paraId="6A4231DC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CPF:</w:t>
      </w:r>
    </w:p>
    <w:p w14:paraId="30D46D2B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4BA51EA0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1ECB7217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087FB8EA" w14:textId="7DE4AE40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Representante do CRCRS</w:t>
      </w:r>
    </w:p>
    <w:p w14:paraId="60A87DA8" w14:textId="26E5A361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CPF:</w:t>
      </w:r>
    </w:p>
    <w:sectPr w:rsidR="003B10B3" w:rsidRPr="003B10B3" w:rsidSect="00872542">
      <w:headerReference w:type="default" r:id="rId8"/>
      <w:footerReference w:type="default" r:id="rId9"/>
      <w:pgSz w:w="11906" w:h="16838" w:code="9"/>
      <w:pgMar w:top="1582" w:right="1134" w:bottom="1276" w:left="1134" w:header="227" w:footer="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4C7E2" w14:textId="77777777" w:rsidR="00E44EE6" w:rsidRDefault="00E44EE6" w:rsidP="00961D58">
      <w:r>
        <w:separator/>
      </w:r>
    </w:p>
  </w:endnote>
  <w:endnote w:type="continuationSeparator" w:id="0">
    <w:p w14:paraId="5BDB1D36" w14:textId="77777777" w:rsidR="00E44EE6" w:rsidRDefault="00E44EE6" w:rsidP="0096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91" w:type="pct"/>
      <w:tblInd w:w="108" w:type="dxa"/>
      <w:tblBorders>
        <w:top w:val="single" w:sz="12" w:space="0" w:color="000000"/>
        <w:insideH w:val="single" w:sz="12" w:space="0" w:color="000000"/>
        <w:insideV w:val="single" w:sz="12" w:space="0" w:color="000000"/>
      </w:tblBorders>
      <w:tblLook w:val="04A0" w:firstRow="1" w:lastRow="0" w:firstColumn="1" w:lastColumn="0" w:noHBand="0" w:noVBand="1"/>
    </w:tblPr>
    <w:tblGrid>
      <w:gridCol w:w="4944"/>
      <w:gridCol w:w="4484"/>
    </w:tblGrid>
    <w:tr w:rsidR="00143D60" w:rsidRPr="004462C2" w14:paraId="496BC02D" w14:textId="77777777">
      <w:trPr>
        <w:trHeight w:val="833"/>
      </w:trPr>
      <w:tc>
        <w:tcPr>
          <w:tcW w:w="2622" w:type="pct"/>
          <w:tcBorders>
            <w:right w:val="single" w:sz="6" w:space="0" w:color="000000"/>
          </w:tcBorders>
        </w:tcPr>
        <w:p w14:paraId="67028253" w14:textId="77777777" w:rsidR="00143D60" w:rsidRPr="00BF3161" w:rsidRDefault="00143D60" w:rsidP="00143D60">
          <w:pPr>
            <w:jc w:val="right"/>
            <w:rPr>
              <w:rFonts w:ascii="Calibri" w:eastAsia="Calibri" w:hAnsi="Calibri"/>
              <w:b/>
              <w:sz w:val="16"/>
              <w:szCs w:val="16"/>
            </w:rPr>
          </w:pPr>
          <w:r w:rsidRPr="00BF3161">
            <w:rPr>
              <w:rFonts w:ascii="Calibri" w:eastAsia="Calibri" w:hAnsi="Calibri"/>
              <w:b/>
              <w:sz w:val="16"/>
              <w:szCs w:val="16"/>
            </w:rPr>
            <w:t>SEDE DO CRN-8</w:t>
          </w:r>
        </w:p>
        <w:p w14:paraId="664EA914" w14:textId="77777777" w:rsidR="00143D60" w:rsidRPr="00BF3161" w:rsidRDefault="00143D60" w:rsidP="00143D60">
          <w:pPr>
            <w:jc w:val="right"/>
            <w:rPr>
              <w:rFonts w:ascii="Calibri" w:eastAsia="Calibri" w:hAnsi="Calibri"/>
              <w:sz w:val="16"/>
              <w:szCs w:val="16"/>
            </w:rPr>
          </w:pPr>
          <w:r w:rsidRPr="00BF3161">
            <w:rPr>
              <w:rFonts w:ascii="Calibri" w:eastAsia="Calibri" w:hAnsi="Calibri"/>
              <w:sz w:val="16"/>
              <w:szCs w:val="16"/>
            </w:rPr>
            <w:t xml:space="preserve">Rua Marechal Deodoro, </w:t>
          </w:r>
          <w:proofErr w:type="gramStart"/>
          <w:r w:rsidRPr="00BF3161">
            <w:rPr>
              <w:rFonts w:ascii="Calibri" w:eastAsia="Calibri" w:hAnsi="Calibri"/>
              <w:sz w:val="16"/>
              <w:szCs w:val="16"/>
            </w:rPr>
            <w:t>630 conjunto</w:t>
          </w:r>
          <w:proofErr w:type="gramEnd"/>
          <w:r w:rsidRPr="00BF3161">
            <w:rPr>
              <w:rFonts w:ascii="Calibri" w:eastAsia="Calibri" w:hAnsi="Calibri"/>
              <w:sz w:val="16"/>
              <w:szCs w:val="16"/>
            </w:rPr>
            <w:t xml:space="preserve"> 203 - Centro Comercial Itália </w:t>
          </w:r>
        </w:p>
        <w:p w14:paraId="72B958ED" w14:textId="77777777" w:rsidR="00143D60" w:rsidRPr="00BF3161" w:rsidRDefault="00143D60" w:rsidP="00143D60">
          <w:pPr>
            <w:jc w:val="right"/>
            <w:rPr>
              <w:rFonts w:ascii="Calibri" w:eastAsia="Calibri" w:hAnsi="Calibri"/>
              <w:sz w:val="16"/>
              <w:szCs w:val="16"/>
            </w:rPr>
          </w:pPr>
          <w:r w:rsidRPr="00BF3161">
            <w:rPr>
              <w:rFonts w:ascii="Calibri" w:eastAsia="Calibri" w:hAnsi="Calibri"/>
              <w:sz w:val="16"/>
              <w:szCs w:val="16"/>
            </w:rPr>
            <w:t>Centro - Curitiba/PR – CEP 80010-010</w:t>
          </w:r>
        </w:p>
        <w:p w14:paraId="4B95752E" w14:textId="77777777" w:rsidR="00143D60" w:rsidRPr="00BF3161" w:rsidRDefault="00143D60" w:rsidP="00143D60">
          <w:pPr>
            <w:jc w:val="right"/>
            <w:rPr>
              <w:rFonts w:ascii="Calibri" w:eastAsia="Calibri" w:hAnsi="Calibri"/>
              <w:sz w:val="16"/>
              <w:szCs w:val="16"/>
            </w:rPr>
          </w:pPr>
          <w:r w:rsidRPr="00BF3161">
            <w:rPr>
              <w:rFonts w:ascii="Calibri" w:eastAsia="Calibri" w:hAnsi="Calibri"/>
              <w:sz w:val="16"/>
              <w:szCs w:val="16"/>
            </w:rPr>
            <w:t>Fone/fax (41) 3224-0008 - Site:www.CRN8.org.br</w:t>
          </w:r>
        </w:p>
      </w:tc>
      <w:tc>
        <w:tcPr>
          <w:tcW w:w="2378" w:type="pct"/>
          <w:tcBorders>
            <w:left w:val="single" w:sz="6" w:space="0" w:color="000000"/>
          </w:tcBorders>
        </w:tcPr>
        <w:p w14:paraId="3FBD53EE" w14:textId="77777777" w:rsidR="00143D60" w:rsidRPr="00BF3161" w:rsidRDefault="00143D60" w:rsidP="00143D60">
          <w:pPr>
            <w:rPr>
              <w:rFonts w:ascii="Calibri" w:eastAsia="Calibri" w:hAnsi="Calibri"/>
              <w:b/>
              <w:sz w:val="16"/>
              <w:szCs w:val="16"/>
            </w:rPr>
          </w:pPr>
          <w:r w:rsidRPr="00BF3161">
            <w:rPr>
              <w:rFonts w:ascii="Calibri" w:eastAsia="Calibri" w:hAnsi="Calibri"/>
              <w:b/>
              <w:sz w:val="16"/>
              <w:szCs w:val="16"/>
            </w:rPr>
            <w:t xml:space="preserve">DELEGACIA DE LONDRINA E REGIÃO </w:t>
          </w:r>
        </w:p>
        <w:p w14:paraId="5D49B2B7" w14:textId="77777777" w:rsidR="00143D60" w:rsidRPr="00BF3161" w:rsidRDefault="00143D60" w:rsidP="00143D60">
          <w:pPr>
            <w:rPr>
              <w:rFonts w:ascii="Calibri" w:eastAsia="Calibri" w:hAnsi="Calibri"/>
              <w:sz w:val="16"/>
              <w:szCs w:val="16"/>
            </w:rPr>
          </w:pPr>
          <w:r w:rsidRPr="00BF3161">
            <w:rPr>
              <w:rFonts w:ascii="Calibri" w:eastAsia="Calibri" w:hAnsi="Calibri"/>
              <w:sz w:val="16"/>
              <w:szCs w:val="16"/>
            </w:rPr>
            <w:t xml:space="preserve">Rua Dr. Elias César, 55 – sala 1003 - Edifício City Hall Center  </w:t>
          </w:r>
        </w:p>
        <w:p w14:paraId="6F5A0DD7" w14:textId="77777777" w:rsidR="00143D60" w:rsidRPr="00BF3161" w:rsidRDefault="00143D60" w:rsidP="00143D60">
          <w:pPr>
            <w:rPr>
              <w:rFonts w:ascii="Calibri" w:eastAsia="Calibri" w:hAnsi="Calibri"/>
              <w:sz w:val="16"/>
              <w:szCs w:val="16"/>
            </w:rPr>
          </w:pPr>
          <w:r w:rsidRPr="00BF3161">
            <w:rPr>
              <w:rFonts w:ascii="Calibri" w:eastAsia="Calibri" w:hAnsi="Calibri"/>
              <w:sz w:val="16"/>
              <w:szCs w:val="16"/>
            </w:rPr>
            <w:t>Jardim Caiçaras - Londrina/PR – CEP 86015-640</w:t>
          </w:r>
        </w:p>
        <w:p w14:paraId="6CD1D881" w14:textId="77777777" w:rsidR="00143D60" w:rsidRPr="00BF3161" w:rsidRDefault="00143D60" w:rsidP="00143D60">
          <w:pPr>
            <w:rPr>
              <w:rFonts w:ascii="Calibri" w:eastAsia="Calibri" w:hAnsi="Calibri"/>
              <w:sz w:val="16"/>
              <w:szCs w:val="16"/>
            </w:rPr>
          </w:pPr>
          <w:r w:rsidRPr="00BF3161">
            <w:rPr>
              <w:rFonts w:ascii="Calibri" w:eastAsia="Calibri" w:hAnsi="Calibri"/>
              <w:sz w:val="16"/>
              <w:szCs w:val="16"/>
            </w:rPr>
            <w:t xml:space="preserve">Fone/fax: (43) </w:t>
          </w:r>
          <w:r w:rsidR="00A60187" w:rsidRPr="00A60187">
            <w:rPr>
              <w:rFonts w:ascii="Calibri" w:eastAsia="Calibri" w:hAnsi="Calibri"/>
              <w:sz w:val="16"/>
              <w:szCs w:val="16"/>
            </w:rPr>
            <w:t>3029-2819</w:t>
          </w:r>
          <w:r w:rsidR="00A60187">
            <w:rPr>
              <w:rFonts w:ascii="Calibri" w:eastAsia="Calibri" w:hAnsi="Calibri"/>
              <w:sz w:val="16"/>
              <w:szCs w:val="16"/>
            </w:rPr>
            <w:t xml:space="preserve"> </w:t>
          </w:r>
          <w:r w:rsidRPr="00BF3161">
            <w:rPr>
              <w:rFonts w:ascii="Calibri" w:eastAsia="Calibri" w:hAnsi="Calibri"/>
              <w:sz w:val="16"/>
              <w:szCs w:val="16"/>
            </w:rPr>
            <w:t>- E-mail:londrina@crn8.org.br</w:t>
          </w:r>
        </w:p>
      </w:tc>
    </w:tr>
  </w:tbl>
  <w:p w14:paraId="45B86D2B" w14:textId="77777777" w:rsidR="007104B0" w:rsidRPr="00BB2149" w:rsidRDefault="007104B0" w:rsidP="00A14CC4">
    <w:pPr>
      <w:pStyle w:val="Cabealho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E2916" w14:textId="77777777" w:rsidR="00E44EE6" w:rsidRDefault="00E44EE6" w:rsidP="00961D58">
      <w:r>
        <w:separator/>
      </w:r>
    </w:p>
  </w:footnote>
  <w:footnote w:type="continuationSeparator" w:id="0">
    <w:p w14:paraId="2FB83EDE" w14:textId="77777777" w:rsidR="00E44EE6" w:rsidRDefault="00E44EE6" w:rsidP="00961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1ED4E" w14:textId="77777777" w:rsidR="00A6544B" w:rsidRPr="00DB5E1C" w:rsidRDefault="00A6544B" w:rsidP="00A6544B">
    <w:pPr>
      <w:jc w:val="center"/>
      <w:rPr>
        <w:rFonts w:ascii="Arial" w:hAnsi="Arial" w:cs="Arial"/>
        <w:color w:val="000000"/>
        <w:sz w:val="18"/>
        <w:szCs w:val="18"/>
      </w:rPr>
    </w:pPr>
    <w:r w:rsidRPr="00DB5E1C">
      <w:rPr>
        <w:rFonts w:ascii="Arial" w:hAnsi="Arial" w:cs="Arial"/>
        <w:noProof/>
        <w:color w:val="000000"/>
        <w:sz w:val="18"/>
        <w:szCs w:val="18"/>
      </w:rPr>
      <w:drawing>
        <wp:inline distT="0" distB="0" distL="0" distR="0" wp14:anchorId="2DDDE489" wp14:editId="34952487">
          <wp:extent cx="634621" cy="634621"/>
          <wp:effectExtent l="0" t="0" r="0" b="0"/>
          <wp:docPr id="1073587073" name="Imagem 1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978" cy="6359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39C93D" w14:textId="77777777" w:rsidR="00A6544B" w:rsidRPr="00DB5E1C" w:rsidRDefault="00A6544B" w:rsidP="00A6544B">
    <w:pPr>
      <w:jc w:val="center"/>
      <w:rPr>
        <w:rFonts w:ascii="Arial" w:hAnsi="Arial" w:cs="Arial"/>
        <w:b/>
        <w:bCs/>
        <w:color w:val="000000"/>
        <w:sz w:val="18"/>
        <w:szCs w:val="18"/>
      </w:rPr>
    </w:pPr>
    <w:r w:rsidRPr="00DB5E1C">
      <w:rPr>
        <w:rFonts w:ascii="Arial" w:hAnsi="Arial" w:cs="Arial"/>
        <w:b/>
        <w:bCs/>
        <w:color w:val="000000" w:themeColor="text1"/>
        <w:sz w:val="18"/>
        <w:szCs w:val="18"/>
      </w:rPr>
      <w:t>CONSELHO REGIONAL DE NUTRIÇÃO 8ª REGIÃO</w:t>
    </w:r>
  </w:p>
  <w:p w14:paraId="72BBF885" w14:textId="70625B0D" w:rsidR="007104B0" w:rsidRPr="00A6544B" w:rsidRDefault="00A6544B" w:rsidP="00A6544B">
    <w:pPr>
      <w:pStyle w:val="Cabealho"/>
      <w:jc w:val="center"/>
      <w:rPr>
        <w:rFonts w:asciiTheme="minorHAnsi" w:hAnsiTheme="minorHAnsi" w:cstheme="minorHAnsi"/>
        <w:sz w:val="16"/>
        <w:szCs w:val="16"/>
      </w:rPr>
    </w:pPr>
    <w:r w:rsidRPr="00DB5E1C">
      <w:rPr>
        <w:rFonts w:asciiTheme="minorHAnsi" w:hAnsiTheme="minorHAnsi" w:cstheme="minorHAnsi"/>
        <w:color w:val="000000"/>
        <w:sz w:val="16"/>
        <w:szCs w:val="16"/>
      </w:rPr>
      <w:t>Rua Marechal Deodoro, 630, sala 203 Edifício Centro Comercial Itália, Curitiba/PR, CEP 80010-010</w:t>
    </w:r>
    <w:r w:rsidRPr="00DB5E1C">
      <w:rPr>
        <w:rFonts w:asciiTheme="minorHAnsi" w:hAnsiTheme="minorHAnsi" w:cstheme="minorHAnsi"/>
        <w:color w:val="000000"/>
        <w:sz w:val="16"/>
        <w:szCs w:val="16"/>
      </w:rPr>
      <w:br/>
      <w:t>Telefone: 41 3224-0008 - https://www.crn8.org.br/ - E-mail: crn8@crn8.org.br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7F36"/>
    <w:multiLevelType w:val="hybridMultilevel"/>
    <w:tmpl w:val="A1469288"/>
    <w:lvl w:ilvl="0" w:tplc="141A8268">
      <w:start w:val="1"/>
      <w:numFmt w:val="bullet"/>
      <w:lvlText w:val="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7E878A6"/>
    <w:multiLevelType w:val="hybridMultilevel"/>
    <w:tmpl w:val="A13C173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50047D"/>
    <w:multiLevelType w:val="hybridMultilevel"/>
    <w:tmpl w:val="D514F0E0"/>
    <w:lvl w:ilvl="0" w:tplc="EF1ED27A">
      <w:start w:val="1"/>
      <w:numFmt w:val="bullet"/>
      <w:lvlText w:val=""/>
      <w:lvlJc w:val="left"/>
      <w:pPr>
        <w:tabs>
          <w:tab w:val="num" w:pos="878"/>
        </w:tabs>
        <w:ind w:left="481" w:firstLine="227"/>
      </w:pPr>
      <w:rPr>
        <w:rFonts w:ascii="Symbol" w:hAnsi="Symbol" w:hint="default"/>
        <w:sz w:val="22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F6155"/>
    <w:multiLevelType w:val="hybridMultilevel"/>
    <w:tmpl w:val="A7804BC2"/>
    <w:lvl w:ilvl="0" w:tplc="141A8268">
      <w:start w:val="1"/>
      <w:numFmt w:val="bullet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CD40B9"/>
    <w:multiLevelType w:val="multilevel"/>
    <w:tmpl w:val="616618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973B2E"/>
    <w:multiLevelType w:val="hybridMultilevel"/>
    <w:tmpl w:val="3FF4F254"/>
    <w:lvl w:ilvl="0" w:tplc="0416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1299300C"/>
    <w:multiLevelType w:val="hybridMultilevel"/>
    <w:tmpl w:val="297A7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B2C1952"/>
    <w:multiLevelType w:val="hybridMultilevel"/>
    <w:tmpl w:val="3924AA70"/>
    <w:lvl w:ilvl="0" w:tplc="141A8268">
      <w:start w:val="1"/>
      <w:numFmt w:val="bullet"/>
      <w:lvlText w:val=""/>
      <w:lvlJc w:val="left"/>
      <w:pPr>
        <w:tabs>
          <w:tab w:val="num" w:pos="1485"/>
        </w:tabs>
        <w:ind w:left="1485" w:hanging="360"/>
      </w:pPr>
      <w:rPr>
        <w:rFonts w:ascii="Wingdings" w:hAnsi="Wingdings" w:hint="default"/>
      </w:rPr>
    </w:lvl>
    <w:lvl w:ilvl="1" w:tplc="A4F01964"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  <w:sz w:val="22"/>
      </w:rPr>
    </w:lvl>
    <w:lvl w:ilvl="2" w:tplc="0416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8" w15:restartNumberingAfterBreak="0">
    <w:nsid w:val="1CAF2145"/>
    <w:multiLevelType w:val="hybridMultilevel"/>
    <w:tmpl w:val="21922D7A"/>
    <w:lvl w:ilvl="0" w:tplc="EF1ED27A">
      <w:start w:val="1"/>
      <w:numFmt w:val="bullet"/>
      <w:lvlText w:val=""/>
      <w:lvlJc w:val="left"/>
      <w:pPr>
        <w:tabs>
          <w:tab w:val="num" w:pos="1295"/>
        </w:tabs>
        <w:ind w:left="898" w:firstLine="227"/>
      </w:pPr>
      <w:rPr>
        <w:rFonts w:ascii="Symbol" w:hAnsi="Symbol" w:hint="default"/>
      </w:rPr>
    </w:lvl>
    <w:lvl w:ilvl="1" w:tplc="A4F01964"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  <w:sz w:val="22"/>
      </w:rPr>
    </w:lvl>
    <w:lvl w:ilvl="2" w:tplc="0416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1D197899"/>
    <w:multiLevelType w:val="singleLevel"/>
    <w:tmpl w:val="A7A27BA0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</w:lvl>
  </w:abstractNum>
  <w:abstractNum w:abstractNumId="10" w15:restartNumberingAfterBreak="0">
    <w:nsid w:val="203B1D1F"/>
    <w:multiLevelType w:val="hybridMultilevel"/>
    <w:tmpl w:val="3B188D4C"/>
    <w:lvl w:ilvl="0" w:tplc="EF1ED27A">
      <w:start w:val="1"/>
      <w:numFmt w:val="bullet"/>
      <w:lvlText w:val=""/>
      <w:lvlJc w:val="left"/>
      <w:pPr>
        <w:tabs>
          <w:tab w:val="num" w:pos="878"/>
        </w:tabs>
        <w:ind w:left="481" w:firstLine="227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964620"/>
    <w:multiLevelType w:val="hybridMultilevel"/>
    <w:tmpl w:val="2396920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112D3"/>
    <w:multiLevelType w:val="hybridMultilevel"/>
    <w:tmpl w:val="95D6B394"/>
    <w:lvl w:ilvl="0" w:tplc="3E42C88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EF1ED27A">
      <w:start w:val="1"/>
      <w:numFmt w:val="bullet"/>
      <w:lvlText w:val=""/>
      <w:lvlJc w:val="left"/>
      <w:pPr>
        <w:tabs>
          <w:tab w:val="num" w:pos="1598"/>
        </w:tabs>
        <w:ind w:left="1201" w:firstLine="227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6C4FAF"/>
    <w:multiLevelType w:val="hybridMultilevel"/>
    <w:tmpl w:val="5EECE56C"/>
    <w:lvl w:ilvl="0" w:tplc="EF1ED27A">
      <w:start w:val="1"/>
      <w:numFmt w:val="bullet"/>
      <w:lvlText w:val=""/>
      <w:lvlJc w:val="left"/>
      <w:pPr>
        <w:tabs>
          <w:tab w:val="num" w:pos="878"/>
        </w:tabs>
        <w:ind w:left="481" w:firstLine="227"/>
      </w:pPr>
      <w:rPr>
        <w:rFonts w:ascii="Symbol" w:hAnsi="Symbol" w:hint="default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A437DD"/>
    <w:multiLevelType w:val="hybridMultilevel"/>
    <w:tmpl w:val="D4348190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A8A124D"/>
    <w:multiLevelType w:val="hybridMultilevel"/>
    <w:tmpl w:val="31B431D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F1DE5"/>
    <w:multiLevelType w:val="hybridMultilevel"/>
    <w:tmpl w:val="41864340"/>
    <w:lvl w:ilvl="0" w:tplc="EF1ED27A">
      <w:start w:val="1"/>
      <w:numFmt w:val="bullet"/>
      <w:lvlText w:val=""/>
      <w:lvlJc w:val="left"/>
      <w:pPr>
        <w:tabs>
          <w:tab w:val="num" w:pos="878"/>
        </w:tabs>
        <w:ind w:left="481" w:firstLine="227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9392A"/>
    <w:multiLevelType w:val="multilevel"/>
    <w:tmpl w:val="8BF25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5317FC"/>
    <w:multiLevelType w:val="multilevel"/>
    <w:tmpl w:val="CB3C729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9AF7348"/>
    <w:multiLevelType w:val="hybridMultilevel"/>
    <w:tmpl w:val="A93E2F10"/>
    <w:lvl w:ilvl="0" w:tplc="141A8268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0D775F"/>
    <w:multiLevelType w:val="hybridMultilevel"/>
    <w:tmpl w:val="B5BC8D54"/>
    <w:lvl w:ilvl="0" w:tplc="141A8268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02B3837"/>
    <w:multiLevelType w:val="hybridMultilevel"/>
    <w:tmpl w:val="F8A0A9E0"/>
    <w:lvl w:ilvl="0" w:tplc="141A8268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50D3683C"/>
    <w:multiLevelType w:val="hybridMultilevel"/>
    <w:tmpl w:val="4BF2D5A8"/>
    <w:lvl w:ilvl="0" w:tplc="141A8268">
      <w:start w:val="1"/>
      <w:numFmt w:val="bullet"/>
      <w:lvlText w:val="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3" w15:restartNumberingAfterBreak="0">
    <w:nsid w:val="51090D74"/>
    <w:multiLevelType w:val="multilevel"/>
    <w:tmpl w:val="8CF62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3F3B0A"/>
    <w:multiLevelType w:val="hybridMultilevel"/>
    <w:tmpl w:val="7908A0BE"/>
    <w:lvl w:ilvl="0" w:tplc="041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0420780"/>
    <w:multiLevelType w:val="hybridMultilevel"/>
    <w:tmpl w:val="BF5CAB5E"/>
    <w:lvl w:ilvl="0" w:tplc="EF1ED27A">
      <w:start w:val="1"/>
      <w:numFmt w:val="bullet"/>
      <w:lvlText w:val=""/>
      <w:lvlJc w:val="left"/>
      <w:pPr>
        <w:tabs>
          <w:tab w:val="num" w:pos="878"/>
        </w:tabs>
        <w:ind w:left="481" w:firstLine="227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C33CE4"/>
    <w:multiLevelType w:val="multilevel"/>
    <w:tmpl w:val="E00A59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78B08FF"/>
    <w:multiLevelType w:val="hybridMultilevel"/>
    <w:tmpl w:val="85661E90"/>
    <w:lvl w:ilvl="0" w:tplc="141A8268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FB5368A"/>
    <w:multiLevelType w:val="hybridMultilevel"/>
    <w:tmpl w:val="EFBC902C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70B763D6"/>
    <w:multiLevelType w:val="hybridMultilevel"/>
    <w:tmpl w:val="C1FA34D0"/>
    <w:lvl w:ilvl="0" w:tplc="2F10E32A">
      <w:start w:val="1"/>
      <w:numFmt w:val="decimal"/>
      <w:lvlText w:val="%1)"/>
      <w:lvlJc w:val="left"/>
      <w:pPr>
        <w:tabs>
          <w:tab w:val="num" w:pos="1920"/>
        </w:tabs>
        <w:ind w:left="19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EF1ED27A">
      <w:start w:val="1"/>
      <w:numFmt w:val="bullet"/>
      <w:lvlText w:val=""/>
      <w:lvlJc w:val="left"/>
      <w:pPr>
        <w:tabs>
          <w:tab w:val="num" w:pos="3230"/>
        </w:tabs>
        <w:ind w:left="2833" w:firstLine="227"/>
      </w:pPr>
      <w:rPr>
        <w:rFonts w:ascii="Symbol" w:hAnsi="Symbol" w:hint="default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707020"/>
    <w:multiLevelType w:val="multilevel"/>
    <w:tmpl w:val="96BE6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9409512">
    <w:abstractNumId w:val="15"/>
  </w:num>
  <w:num w:numId="2" w16cid:durableId="16711816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905295">
    <w:abstractNumId w:val="9"/>
    <w:lvlOverride w:ilvl="0">
      <w:startOverride w:val="1"/>
    </w:lvlOverride>
  </w:num>
  <w:num w:numId="4" w16cid:durableId="15675706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397590">
    <w:abstractNumId w:val="19"/>
  </w:num>
  <w:num w:numId="6" w16cid:durableId="1552425259">
    <w:abstractNumId w:val="0"/>
  </w:num>
  <w:num w:numId="7" w16cid:durableId="642005363">
    <w:abstractNumId w:val="7"/>
  </w:num>
  <w:num w:numId="8" w16cid:durableId="858743174">
    <w:abstractNumId w:val="8"/>
  </w:num>
  <w:num w:numId="9" w16cid:durableId="7884013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06309910">
    <w:abstractNumId w:val="21"/>
  </w:num>
  <w:num w:numId="11" w16cid:durableId="159735827">
    <w:abstractNumId w:val="27"/>
  </w:num>
  <w:num w:numId="12" w16cid:durableId="20579707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99096528">
    <w:abstractNumId w:val="3"/>
  </w:num>
  <w:num w:numId="14" w16cid:durableId="1814132060">
    <w:abstractNumId w:val="20"/>
  </w:num>
  <w:num w:numId="15" w16cid:durableId="293952584">
    <w:abstractNumId w:val="22"/>
  </w:num>
  <w:num w:numId="16" w16cid:durableId="234364790">
    <w:abstractNumId w:val="5"/>
  </w:num>
  <w:num w:numId="17" w16cid:durableId="462357926">
    <w:abstractNumId w:val="18"/>
  </w:num>
  <w:num w:numId="18" w16cid:durableId="154077584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064136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9632124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120528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1148311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4557865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1511842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17212018">
    <w:abstractNumId w:val="2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269945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0725445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6201047">
    <w:abstractNumId w:val="1"/>
  </w:num>
  <w:num w:numId="29" w16cid:durableId="1701929898">
    <w:abstractNumId w:val="11"/>
  </w:num>
  <w:num w:numId="30" w16cid:durableId="902914620">
    <w:abstractNumId w:val="14"/>
  </w:num>
  <w:num w:numId="31" w16cid:durableId="1759205571">
    <w:abstractNumId w:val="28"/>
  </w:num>
  <w:num w:numId="32" w16cid:durableId="171531942">
    <w:abstractNumId w:val="6"/>
  </w:num>
  <w:num w:numId="33" w16cid:durableId="1123117076">
    <w:abstractNumId w:val="24"/>
  </w:num>
  <w:num w:numId="34" w16cid:durableId="4846036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readOnly" w:formatting="1" w:enforcement="0"/>
  <w:defaultTabStop w:val="708"/>
  <w:autoHyphenation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AA8"/>
    <w:rsid w:val="000036AF"/>
    <w:rsid w:val="0000389D"/>
    <w:rsid w:val="00011247"/>
    <w:rsid w:val="00011949"/>
    <w:rsid w:val="00012022"/>
    <w:rsid w:val="0001314F"/>
    <w:rsid w:val="000138D2"/>
    <w:rsid w:val="00014C20"/>
    <w:rsid w:val="0001543E"/>
    <w:rsid w:val="00016401"/>
    <w:rsid w:val="00017F65"/>
    <w:rsid w:val="00035AA9"/>
    <w:rsid w:val="00041BDD"/>
    <w:rsid w:val="000441CE"/>
    <w:rsid w:val="00044C43"/>
    <w:rsid w:val="00046378"/>
    <w:rsid w:val="00046F06"/>
    <w:rsid w:val="00047307"/>
    <w:rsid w:val="00053F7D"/>
    <w:rsid w:val="00054158"/>
    <w:rsid w:val="00055496"/>
    <w:rsid w:val="00057145"/>
    <w:rsid w:val="000576C6"/>
    <w:rsid w:val="0006008C"/>
    <w:rsid w:val="0006457A"/>
    <w:rsid w:val="00073223"/>
    <w:rsid w:val="000746C1"/>
    <w:rsid w:val="00075591"/>
    <w:rsid w:val="00075B86"/>
    <w:rsid w:val="00075D7C"/>
    <w:rsid w:val="00076BF1"/>
    <w:rsid w:val="000773A6"/>
    <w:rsid w:val="00083855"/>
    <w:rsid w:val="00091B49"/>
    <w:rsid w:val="000A381A"/>
    <w:rsid w:val="000A6D5B"/>
    <w:rsid w:val="000B1705"/>
    <w:rsid w:val="000B4948"/>
    <w:rsid w:val="000B5049"/>
    <w:rsid w:val="000B50B3"/>
    <w:rsid w:val="000B723E"/>
    <w:rsid w:val="000B78DF"/>
    <w:rsid w:val="000B7C36"/>
    <w:rsid w:val="000B7F39"/>
    <w:rsid w:val="000C0268"/>
    <w:rsid w:val="000C2CA7"/>
    <w:rsid w:val="000C4B60"/>
    <w:rsid w:val="000C7FE3"/>
    <w:rsid w:val="000D18B3"/>
    <w:rsid w:val="000D2772"/>
    <w:rsid w:val="000D2A1A"/>
    <w:rsid w:val="000D54C3"/>
    <w:rsid w:val="000E0E73"/>
    <w:rsid w:val="000E1194"/>
    <w:rsid w:val="000E35B6"/>
    <w:rsid w:val="000E5AF1"/>
    <w:rsid w:val="000E7773"/>
    <w:rsid w:val="000E7C91"/>
    <w:rsid w:val="000F035E"/>
    <w:rsid w:val="000F06CC"/>
    <w:rsid w:val="000F0F1E"/>
    <w:rsid w:val="000F16EB"/>
    <w:rsid w:val="000F5526"/>
    <w:rsid w:val="000F5578"/>
    <w:rsid w:val="000F63D6"/>
    <w:rsid w:val="00101660"/>
    <w:rsid w:val="00102FD0"/>
    <w:rsid w:val="0011379B"/>
    <w:rsid w:val="00117BB4"/>
    <w:rsid w:val="00124AE0"/>
    <w:rsid w:val="001252A5"/>
    <w:rsid w:val="00130CB2"/>
    <w:rsid w:val="001323B9"/>
    <w:rsid w:val="001343AE"/>
    <w:rsid w:val="00136B39"/>
    <w:rsid w:val="00142EFF"/>
    <w:rsid w:val="00143D60"/>
    <w:rsid w:val="00144395"/>
    <w:rsid w:val="00147528"/>
    <w:rsid w:val="00147C5D"/>
    <w:rsid w:val="00151DC6"/>
    <w:rsid w:val="00151FE9"/>
    <w:rsid w:val="00152A5B"/>
    <w:rsid w:val="00153677"/>
    <w:rsid w:val="00153A8C"/>
    <w:rsid w:val="00154AFD"/>
    <w:rsid w:val="00154D86"/>
    <w:rsid w:val="00157BCF"/>
    <w:rsid w:val="00160666"/>
    <w:rsid w:val="00161C4F"/>
    <w:rsid w:val="00162436"/>
    <w:rsid w:val="00163129"/>
    <w:rsid w:val="001663BD"/>
    <w:rsid w:val="00167EEB"/>
    <w:rsid w:val="00175494"/>
    <w:rsid w:val="00175829"/>
    <w:rsid w:val="00180BF6"/>
    <w:rsid w:val="00180D5F"/>
    <w:rsid w:val="00184CAA"/>
    <w:rsid w:val="0018536F"/>
    <w:rsid w:val="001921A2"/>
    <w:rsid w:val="001923D9"/>
    <w:rsid w:val="00192759"/>
    <w:rsid w:val="001959B2"/>
    <w:rsid w:val="001A2A11"/>
    <w:rsid w:val="001A2C54"/>
    <w:rsid w:val="001A5DD9"/>
    <w:rsid w:val="001A6036"/>
    <w:rsid w:val="001A7DAB"/>
    <w:rsid w:val="001B1214"/>
    <w:rsid w:val="001B135F"/>
    <w:rsid w:val="001B3ABD"/>
    <w:rsid w:val="001B627D"/>
    <w:rsid w:val="001C0E49"/>
    <w:rsid w:val="001C2DDE"/>
    <w:rsid w:val="001D027D"/>
    <w:rsid w:val="001D0EB5"/>
    <w:rsid w:val="001D2363"/>
    <w:rsid w:val="001D393D"/>
    <w:rsid w:val="001D3AA8"/>
    <w:rsid w:val="001E2BC8"/>
    <w:rsid w:val="001E3CB6"/>
    <w:rsid w:val="001E5F97"/>
    <w:rsid w:val="001E7878"/>
    <w:rsid w:val="001F181C"/>
    <w:rsid w:val="001F2158"/>
    <w:rsid w:val="001F60D4"/>
    <w:rsid w:val="002018EF"/>
    <w:rsid w:val="00201E20"/>
    <w:rsid w:val="002029E2"/>
    <w:rsid w:val="00203687"/>
    <w:rsid w:val="002069CD"/>
    <w:rsid w:val="002073C9"/>
    <w:rsid w:val="00213238"/>
    <w:rsid w:val="002141BF"/>
    <w:rsid w:val="00220E6C"/>
    <w:rsid w:val="002237E3"/>
    <w:rsid w:val="00227C26"/>
    <w:rsid w:val="00230A07"/>
    <w:rsid w:val="00231378"/>
    <w:rsid w:val="00231C5C"/>
    <w:rsid w:val="002349D7"/>
    <w:rsid w:val="00237679"/>
    <w:rsid w:val="00240C9D"/>
    <w:rsid w:val="00253920"/>
    <w:rsid w:val="0026029D"/>
    <w:rsid w:val="0026100F"/>
    <w:rsid w:val="002647BC"/>
    <w:rsid w:val="002708A0"/>
    <w:rsid w:val="00271899"/>
    <w:rsid w:val="00275B9D"/>
    <w:rsid w:val="002775BE"/>
    <w:rsid w:val="00282D3E"/>
    <w:rsid w:val="00286E46"/>
    <w:rsid w:val="00293DBD"/>
    <w:rsid w:val="00294175"/>
    <w:rsid w:val="002950D2"/>
    <w:rsid w:val="002A297A"/>
    <w:rsid w:val="002A5E39"/>
    <w:rsid w:val="002A6B8D"/>
    <w:rsid w:val="002B564A"/>
    <w:rsid w:val="002C0792"/>
    <w:rsid w:val="002C2CD7"/>
    <w:rsid w:val="002D14CA"/>
    <w:rsid w:val="002D1DBD"/>
    <w:rsid w:val="002D3AB6"/>
    <w:rsid w:val="002E0E18"/>
    <w:rsid w:val="002F5A3C"/>
    <w:rsid w:val="002F6C13"/>
    <w:rsid w:val="003146B2"/>
    <w:rsid w:val="003228B3"/>
    <w:rsid w:val="003229D8"/>
    <w:rsid w:val="00325A4B"/>
    <w:rsid w:val="003269D2"/>
    <w:rsid w:val="003279CA"/>
    <w:rsid w:val="00332A17"/>
    <w:rsid w:val="003334B3"/>
    <w:rsid w:val="00344795"/>
    <w:rsid w:val="003451CE"/>
    <w:rsid w:val="00347897"/>
    <w:rsid w:val="00351CD2"/>
    <w:rsid w:val="003526A3"/>
    <w:rsid w:val="00353E2F"/>
    <w:rsid w:val="00354667"/>
    <w:rsid w:val="00360AAE"/>
    <w:rsid w:val="00361F18"/>
    <w:rsid w:val="00371E4B"/>
    <w:rsid w:val="00374C52"/>
    <w:rsid w:val="00376871"/>
    <w:rsid w:val="00377491"/>
    <w:rsid w:val="00391B86"/>
    <w:rsid w:val="00395B58"/>
    <w:rsid w:val="003A7F81"/>
    <w:rsid w:val="003B10B3"/>
    <w:rsid w:val="003B2C85"/>
    <w:rsid w:val="003B3200"/>
    <w:rsid w:val="003B7FB1"/>
    <w:rsid w:val="003C1796"/>
    <w:rsid w:val="003C26F7"/>
    <w:rsid w:val="003C6B81"/>
    <w:rsid w:val="003C6D22"/>
    <w:rsid w:val="003D0F3F"/>
    <w:rsid w:val="003D2BF1"/>
    <w:rsid w:val="003D39B9"/>
    <w:rsid w:val="003D5E6B"/>
    <w:rsid w:val="003E53A8"/>
    <w:rsid w:val="003F2FDB"/>
    <w:rsid w:val="003F379D"/>
    <w:rsid w:val="003F6E22"/>
    <w:rsid w:val="00401BA9"/>
    <w:rsid w:val="0040208E"/>
    <w:rsid w:val="00406600"/>
    <w:rsid w:val="00406CB7"/>
    <w:rsid w:val="004140AE"/>
    <w:rsid w:val="00414103"/>
    <w:rsid w:val="00415D97"/>
    <w:rsid w:val="00416E13"/>
    <w:rsid w:val="00426071"/>
    <w:rsid w:val="0043083B"/>
    <w:rsid w:val="004325DD"/>
    <w:rsid w:val="00434229"/>
    <w:rsid w:val="00437A8C"/>
    <w:rsid w:val="00444AAE"/>
    <w:rsid w:val="00444FB4"/>
    <w:rsid w:val="00447538"/>
    <w:rsid w:val="00450E3C"/>
    <w:rsid w:val="004528EC"/>
    <w:rsid w:val="004564C5"/>
    <w:rsid w:val="00463C50"/>
    <w:rsid w:val="00465132"/>
    <w:rsid w:val="0046720F"/>
    <w:rsid w:val="004708A4"/>
    <w:rsid w:val="00473563"/>
    <w:rsid w:val="004771D7"/>
    <w:rsid w:val="00483408"/>
    <w:rsid w:val="0049056F"/>
    <w:rsid w:val="00490CB7"/>
    <w:rsid w:val="00496604"/>
    <w:rsid w:val="004A2C40"/>
    <w:rsid w:val="004B1F39"/>
    <w:rsid w:val="004B64CF"/>
    <w:rsid w:val="004C1664"/>
    <w:rsid w:val="004C201C"/>
    <w:rsid w:val="004C4718"/>
    <w:rsid w:val="004C6155"/>
    <w:rsid w:val="004C7F95"/>
    <w:rsid w:val="004D4A93"/>
    <w:rsid w:val="004D662F"/>
    <w:rsid w:val="004D6D98"/>
    <w:rsid w:val="004E0FDF"/>
    <w:rsid w:val="004E2C49"/>
    <w:rsid w:val="004E2D42"/>
    <w:rsid w:val="004E5865"/>
    <w:rsid w:val="004E6283"/>
    <w:rsid w:val="004F026E"/>
    <w:rsid w:val="004F3DFF"/>
    <w:rsid w:val="004F494F"/>
    <w:rsid w:val="004F4DDD"/>
    <w:rsid w:val="004F6515"/>
    <w:rsid w:val="005059A3"/>
    <w:rsid w:val="00512194"/>
    <w:rsid w:val="00514C35"/>
    <w:rsid w:val="005172F6"/>
    <w:rsid w:val="00525DB2"/>
    <w:rsid w:val="0053087A"/>
    <w:rsid w:val="005405EE"/>
    <w:rsid w:val="00540C92"/>
    <w:rsid w:val="00543315"/>
    <w:rsid w:val="00545E37"/>
    <w:rsid w:val="00546C5F"/>
    <w:rsid w:val="00557D8C"/>
    <w:rsid w:val="005601B5"/>
    <w:rsid w:val="00562B11"/>
    <w:rsid w:val="00567792"/>
    <w:rsid w:val="00576D8D"/>
    <w:rsid w:val="00580263"/>
    <w:rsid w:val="00580881"/>
    <w:rsid w:val="00581DC3"/>
    <w:rsid w:val="0058391D"/>
    <w:rsid w:val="005871A0"/>
    <w:rsid w:val="00594369"/>
    <w:rsid w:val="00595FFA"/>
    <w:rsid w:val="00596E92"/>
    <w:rsid w:val="005A54B3"/>
    <w:rsid w:val="005A6642"/>
    <w:rsid w:val="005A6A03"/>
    <w:rsid w:val="005A6DCE"/>
    <w:rsid w:val="005B0D16"/>
    <w:rsid w:val="005B36FF"/>
    <w:rsid w:val="005B61DA"/>
    <w:rsid w:val="005C2FD5"/>
    <w:rsid w:val="005C666A"/>
    <w:rsid w:val="005C6D67"/>
    <w:rsid w:val="005D3FFD"/>
    <w:rsid w:val="005D66D5"/>
    <w:rsid w:val="005E125D"/>
    <w:rsid w:val="005E6C92"/>
    <w:rsid w:val="005E7C97"/>
    <w:rsid w:val="005F1BC6"/>
    <w:rsid w:val="005F38E5"/>
    <w:rsid w:val="005F50E1"/>
    <w:rsid w:val="005F6302"/>
    <w:rsid w:val="0060059E"/>
    <w:rsid w:val="006013F4"/>
    <w:rsid w:val="006032BA"/>
    <w:rsid w:val="00603E91"/>
    <w:rsid w:val="00610039"/>
    <w:rsid w:val="00615505"/>
    <w:rsid w:val="0061738D"/>
    <w:rsid w:val="00617686"/>
    <w:rsid w:val="0062008A"/>
    <w:rsid w:val="00624A08"/>
    <w:rsid w:val="00625AFF"/>
    <w:rsid w:val="00631ED4"/>
    <w:rsid w:val="00632A5E"/>
    <w:rsid w:val="00632E46"/>
    <w:rsid w:val="0063343D"/>
    <w:rsid w:val="00636FBF"/>
    <w:rsid w:val="006408DD"/>
    <w:rsid w:val="00642733"/>
    <w:rsid w:val="006429D3"/>
    <w:rsid w:val="006449EB"/>
    <w:rsid w:val="00644EB6"/>
    <w:rsid w:val="00647345"/>
    <w:rsid w:val="0065035E"/>
    <w:rsid w:val="00656B59"/>
    <w:rsid w:val="00656EA1"/>
    <w:rsid w:val="006702DB"/>
    <w:rsid w:val="00670539"/>
    <w:rsid w:val="006735FE"/>
    <w:rsid w:val="0067585B"/>
    <w:rsid w:val="0068064E"/>
    <w:rsid w:val="00680739"/>
    <w:rsid w:val="00684B18"/>
    <w:rsid w:val="00687947"/>
    <w:rsid w:val="0069057B"/>
    <w:rsid w:val="0069157B"/>
    <w:rsid w:val="006924F2"/>
    <w:rsid w:val="00693C82"/>
    <w:rsid w:val="00697D40"/>
    <w:rsid w:val="006A2967"/>
    <w:rsid w:val="006A60BF"/>
    <w:rsid w:val="006B0EC8"/>
    <w:rsid w:val="006B0FF9"/>
    <w:rsid w:val="006B25ED"/>
    <w:rsid w:val="006B489A"/>
    <w:rsid w:val="006D4016"/>
    <w:rsid w:val="006D5681"/>
    <w:rsid w:val="006D6308"/>
    <w:rsid w:val="006E241A"/>
    <w:rsid w:val="006E28BA"/>
    <w:rsid w:val="006E3212"/>
    <w:rsid w:val="006E57B7"/>
    <w:rsid w:val="006E6346"/>
    <w:rsid w:val="006F1687"/>
    <w:rsid w:val="006F24ED"/>
    <w:rsid w:val="006F3D3F"/>
    <w:rsid w:val="006F5D56"/>
    <w:rsid w:val="006F7DAF"/>
    <w:rsid w:val="007006F3"/>
    <w:rsid w:val="00700F5A"/>
    <w:rsid w:val="00703721"/>
    <w:rsid w:val="0070516C"/>
    <w:rsid w:val="007104B0"/>
    <w:rsid w:val="00713061"/>
    <w:rsid w:val="007133A6"/>
    <w:rsid w:val="00717B43"/>
    <w:rsid w:val="00723DE5"/>
    <w:rsid w:val="00724807"/>
    <w:rsid w:val="00730C69"/>
    <w:rsid w:val="0073201D"/>
    <w:rsid w:val="00732814"/>
    <w:rsid w:val="007356E4"/>
    <w:rsid w:val="00741B9E"/>
    <w:rsid w:val="00751129"/>
    <w:rsid w:val="007537DB"/>
    <w:rsid w:val="00756024"/>
    <w:rsid w:val="0075769D"/>
    <w:rsid w:val="00763973"/>
    <w:rsid w:val="00764FA8"/>
    <w:rsid w:val="00765FEB"/>
    <w:rsid w:val="00767285"/>
    <w:rsid w:val="00777CC2"/>
    <w:rsid w:val="007802A6"/>
    <w:rsid w:val="00786E7C"/>
    <w:rsid w:val="007A33DA"/>
    <w:rsid w:val="007A4F3B"/>
    <w:rsid w:val="007A54FB"/>
    <w:rsid w:val="007A5749"/>
    <w:rsid w:val="007A6114"/>
    <w:rsid w:val="007B0D3B"/>
    <w:rsid w:val="007B6E49"/>
    <w:rsid w:val="007C5A29"/>
    <w:rsid w:val="007D03DA"/>
    <w:rsid w:val="007D1641"/>
    <w:rsid w:val="007D412D"/>
    <w:rsid w:val="007D46A4"/>
    <w:rsid w:val="007D492F"/>
    <w:rsid w:val="007D4CA5"/>
    <w:rsid w:val="007D6FC7"/>
    <w:rsid w:val="007E0FBB"/>
    <w:rsid w:val="007E5881"/>
    <w:rsid w:val="007F0B2E"/>
    <w:rsid w:val="007F144B"/>
    <w:rsid w:val="007F5FDD"/>
    <w:rsid w:val="007F76F3"/>
    <w:rsid w:val="007F7836"/>
    <w:rsid w:val="008004DB"/>
    <w:rsid w:val="00813007"/>
    <w:rsid w:val="00817BB1"/>
    <w:rsid w:val="00824942"/>
    <w:rsid w:val="00825FC2"/>
    <w:rsid w:val="008273D7"/>
    <w:rsid w:val="008311EE"/>
    <w:rsid w:val="008328BC"/>
    <w:rsid w:val="00833527"/>
    <w:rsid w:val="00834D74"/>
    <w:rsid w:val="008404F4"/>
    <w:rsid w:val="0084371F"/>
    <w:rsid w:val="0085571E"/>
    <w:rsid w:val="00860961"/>
    <w:rsid w:val="00860E51"/>
    <w:rsid w:val="0086161B"/>
    <w:rsid w:val="00862E7F"/>
    <w:rsid w:val="0086537F"/>
    <w:rsid w:val="00870E5E"/>
    <w:rsid w:val="00872542"/>
    <w:rsid w:val="00874AD1"/>
    <w:rsid w:val="0088449C"/>
    <w:rsid w:val="00891AE7"/>
    <w:rsid w:val="00891E65"/>
    <w:rsid w:val="00892230"/>
    <w:rsid w:val="00895388"/>
    <w:rsid w:val="00895B2D"/>
    <w:rsid w:val="008976C6"/>
    <w:rsid w:val="008A4A1F"/>
    <w:rsid w:val="008A6BB2"/>
    <w:rsid w:val="008A7B53"/>
    <w:rsid w:val="008B31C5"/>
    <w:rsid w:val="008B4257"/>
    <w:rsid w:val="008B71DB"/>
    <w:rsid w:val="008C00D8"/>
    <w:rsid w:val="008D6DAD"/>
    <w:rsid w:val="008E18DD"/>
    <w:rsid w:val="008E4B2C"/>
    <w:rsid w:val="008E5778"/>
    <w:rsid w:val="008E6561"/>
    <w:rsid w:val="008E77DF"/>
    <w:rsid w:val="008F0796"/>
    <w:rsid w:val="008F310C"/>
    <w:rsid w:val="008F3172"/>
    <w:rsid w:val="008F6CDA"/>
    <w:rsid w:val="00900B06"/>
    <w:rsid w:val="0090283D"/>
    <w:rsid w:val="009052E9"/>
    <w:rsid w:val="00906C2D"/>
    <w:rsid w:val="00910242"/>
    <w:rsid w:val="009105E7"/>
    <w:rsid w:val="009129F6"/>
    <w:rsid w:val="00913279"/>
    <w:rsid w:val="00913CCA"/>
    <w:rsid w:val="00913F0F"/>
    <w:rsid w:val="00914567"/>
    <w:rsid w:val="00917C06"/>
    <w:rsid w:val="009205FC"/>
    <w:rsid w:val="00921815"/>
    <w:rsid w:val="00923FEF"/>
    <w:rsid w:val="00925C72"/>
    <w:rsid w:val="00927A05"/>
    <w:rsid w:val="00927FB9"/>
    <w:rsid w:val="00930C65"/>
    <w:rsid w:val="0093279D"/>
    <w:rsid w:val="00933E22"/>
    <w:rsid w:val="00937D6E"/>
    <w:rsid w:val="00940806"/>
    <w:rsid w:val="00940AE6"/>
    <w:rsid w:val="00941507"/>
    <w:rsid w:val="00941515"/>
    <w:rsid w:val="00942738"/>
    <w:rsid w:val="00942CDD"/>
    <w:rsid w:val="009435BD"/>
    <w:rsid w:val="009443BB"/>
    <w:rsid w:val="00944752"/>
    <w:rsid w:val="009570EE"/>
    <w:rsid w:val="00960C29"/>
    <w:rsid w:val="00961D58"/>
    <w:rsid w:val="009632B5"/>
    <w:rsid w:val="00967A77"/>
    <w:rsid w:val="00970C58"/>
    <w:rsid w:val="00970FA4"/>
    <w:rsid w:val="00973271"/>
    <w:rsid w:val="00974595"/>
    <w:rsid w:val="00975D88"/>
    <w:rsid w:val="00980499"/>
    <w:rsid w:val="00982092"/>
    <w:rsid w:val="00983700"/>
    <w:rsid w:val="00983C85"/>
    <w:rsid w:val="00986291"/>
    <w:rsid w:val="009965CA"/>
    <w:rsid w:val="00997C5E"/>
    <w:rsid w:val="00997E52"/>
    <w:rsid w:val="009A2948"/>
    <w:rsid w:val="009A6002"/>
    <w:rsid w:val="009B12C5"/>
    <w:rsid w:val="009B529D"/>
    <w:rsid w:val="009B5FA3"/>
    <w:rsid w:val="009C38C4"/>
    <w:rsid w:val="009C724B"/>
    <w:rsid w:val="009C7EE3"/>
    <w:rsid w:val="009D204E"/>
    <w:rsid w:val="009D4045"/>
    <w:rsid w:val="009D4619"/>
    <w:rsid w:val="009E24F0"/>
    <w:rsid w:val="009E4B5D"/>
    <w:rsid w:val="009E4DB2"/>
    <w:rsid w:val="009E4FF5"/>
    <w:rsid w:val="009F20BD"/>
    <w:rsid w:val="009F3FD7"/>
    <w:rsid w:val="009F53B2"/>
    <w:rsid w:val="009F5B6D"/>
    <w:rsid w:val="009F6519"/>
    <w:rsid w:val="00A05A85"/>
    <w:rsid w:val="00A13CB8"/>
    <w:rsid w:val="00A14CC4"/>
    <w:rsid w:val="00A15AB6"/>
    <w:rsid w:val="00A15D49"/>
    <w:rsid w:val="00A173C3"/>
    <w:rsid w:val="00A2185C"/>
    <w:rsid w:val="00A24146"/>
    <w:rsid w:val="00A24292"/>
    <w:rsid w:val="00A3085D"/>
    <w:rsid w:val="00A3316F"/>
    <w:rsid w:val="00A3381C"/>
    <w:rsid w:val="00A34334"/>
    <w:rsid w:val="00A36370"/>
    <w:rsid w:val="00A37711"/>
    <w:rsid w:val="00A405F6"/>
    <w:rsid w:val="00A40D1F"/>
    <w:rsid w:val="00A43141"/>
    <w:rsid w:val="00A4415A"/>
    <w:rsid w:val="00A45114"/>
    <w:rsid w:val="00A5023F"/>
    <w:rsid w:val="00A506D0"/>
    <w:rsid w:val="00A546C5"/>
    <w:rsid w:val="00A57EBC"/>
    <w:rsid w:val="00A60187"/>
    <w:rsid w:val="00A61268"/>
    <w:rsid w:val="00A6193F"/>
    <w:rsid w:val="00A622CE"/>
    <w:rsid w:val="00A63087"/>
    <w:rsid w:val="00A6537B"/>
    <w:rsid w:val="00A6544B"/>
    <w:rsid w:val="00A73FE3"/>
    <w:rsid w:val="00A7799F"/>
    <w:rsid w:val="00A82B01"/>
    <w:rsid w:val="00A90456"/>
    <w:rsid w:val="00A92A88"/>
    <w:rsid w:val="00A946A7"/>
    <w:rsid w:val="00A966F8"/>
    <w:rsid w:val="00AA4748"/>
    <w:rsid w:val="00AA56DC"/>
    <w:rsid w:val="00AA622F"/>
    <w:rsid w:val="00AB0D17"/>
    <w:rsid w:val="00AB2852"/>
    <w:rsid w:val="00AB47B0"/>
    <w:rsid w:val="00AB5500"/>
    <w:rsid w:val="00AC3F44"/>
    <w:rsid w:val="00AC6098"/>
    <w:rsid w:val="00AC6AE8"/>
    <w:rsid w:val="00AC7817"/>
    <w:rsid w:val="00AD13AA"/>
    <w:rsid w:val="00AD4923"/>
    <w:rsid w:val="00AD6FE9"/>
    <w:rsid w:val="00AD75D6"/>
    <w:rsid w:val="00AF373B"/>
    <w:rsid w:val="00AF4C4E"/>
    <w:rsid w:val="00B044FD"/>
    <w:rsid w:val="00B05946"/>
    <w:rsid w:val="00B07561"/>
    <w:rsid w:val="00B07DB8"/>
    <w:rsid w:val="00B12692"/>
    <w:rsid w:val="00B14F87"/>
    <w:rsid w:val="00B1621F"/>
    <w:rsid w:val="00B174FF"/>
    <w:rsid w:val="00B175CD"/>
    <w:rsid w:val="00B23114"/>
    <w:rsid w:val="00B27E84"/>
    <w:rsid w:val="00B30E71"/>
    <w:rsid w:val="00B3342D"/>
    <w:rsid w:val="00B353A5"/>
    <w:rsid w:val="00B41559"/>
    <w:rsid w:val="00B418E7"/>
    <w:rsid w:val="00B43EA6"/>
    <w:rsid w:val="00B45244"/>
    <w:rsid w:val="00B4553D"/>
    <w:rsid w:val="00B50DD6"/>
    <w:rsid w:val="00B55BCC"/>
    <w:rsid w:val="00B6295C"/>
    <w:rsid w:val="00B633A1"/>
    <w:rsid w:val="00B64749"/>
    <w:rsid w:val="00B66DE8"/>
    <w:rsid w:val="00B722AD"/>
    <w:rsid w:val="00B7289F"/>
    <w:rsid w:val="00B72B3E"/>
    <w:rsid w:val="00B72E6F"/>
    <w:rsid w:val="00B73D65"/>
    <w:rsid w:val="00B74FAE"/>
    <w:rsid w:val="00B765E0"/>
    <w:rsid w:val="00B821A3"/>
    <w:rsid w:val="00B823CA"/>
    <w:rsid w:val="00B93078"/>
    <w:rsid w:val="00B93D94"/>
    <w:rsid w:val="00B94F41"/>
    <w:rsid w:val="00B96496"/>
    <w:rsid w:val="00BA142B"/>
    <w:rsid w:val="00BA26A4"/>
    <w:rsid w:val="00BA2CAC"/>
    <w:rsid w:val="00BA3801"/>
    <w:rsid w:val="00BA6A25"/>
    <w:rsid w:val="00BA7773"/>
    <w:rsid w:val="00BA7C81"/>
    <w:rsid w:val="00BB04F8"/>
    <w:rsid w:val="00BB2149"/>
    <w:rsid w:val="00BB3AF3"/>
    <w:rsid w:val="00BB6654"/>
    <w:rsid w:val="00BB735E"/>
    <w:rsid w:val="00BC0628"/>
    <w:rsid w:val="00BC4B94"/>
    <w:rsid w:val="00BC4B9D"/>
    <w:rsid w:val="00BC753A"/>
    <w:rsid w:val="00BD0448"/>
    <w:rsid w:val="00BD2172"/>
    <w:rsid w:val="00BD36C4"/>
    <w:rsid w:val="00BD5082"/>
    <w:rsid w:val="00BD7F67"/>
    <w:rsid w:val="00BE2766"/>
    <w:rsid w:val="00BF0A22"/>
    <w:rsid w:val="00BF149B"/>
    <w:rsid w:val="00BF41D0"/>
    <w:rsid w:val="00BF6ADF"/>
    <w:rsid w:val="00BF7CB9"/>
    <w:rsid w:val="00C02607"/>
    <w:rsid w:val="00C04940"/>
    <w:rsid w:val="00C052B9"/>
    <w:rsid w:val="00C0623E"/>
    <w:rsid w:val="00C112D6"/>
    <w:rsid w:val="00C165A4"/>
    <w:rsid w:val="00C233D3"/>
    <w:rsid w:val="00C252C1"/>
    <w:rsid w:val="00C26462"/>
    <w:rsid w:val="00C26638"/>
    <w:rsid w:val="00C2765D"/>
    <w:rsid w:val="00C31F63"/>
    <w:rsid w:val="00C33D77"/>
    <w:rsid w:val="00C357EC"/>
    <w:rsid w:val="00C3584E"/>
    <w:rsid w:val="00C44F74"/>
    <w:rsid w:val="00C45AE6"/>
    <w:rsid w:val="00C503CC"/>
    <w:rsid w:val="00C528D5"/>
    <w:rsid w:val="00C53AAE"/>
    <w:rsid w:val="00C54022"/>
    <w:rsid w:val="00C54823"/>
    <w:rsid w:val="00C557CF"/>
    <w:rsid w:val="00C61942"/>
    <w:rsid w:val="00C65F59"/>
    <w:rsid w:val="00C675E3"/>
    <w:rsid w:val="00C7127A"/>
    <w:rsid w:val="00C713B5"/>
    <w:rsid w:val="00C722E1"/>
    <w:rsid w:val="00C75D2C"/>
    <w:rsid w:val="00C75F79"/>
    <w:rsid w:val="00C76750"/>
    <w:rsid w:val="00C83131"/>
    <w:rsid w:val="00C83D85"/>
    <w:rsid w:val="00C85962"/>
    <w:rsid w:val="00C87A7A"/>
    <w:rsid w:val="00C91E9B"/>
    <w:rsid w:val="00C927B5"/>
    <w:rsid w:val="00C93CF5"/>
    <w:rsid w:val="00C9431F"/>
    <w:rsid w:val="00C97BBF"/>
    <w:rsid w:val="00CA1C4B"/>
    <w:rsid w:val="00CA20B2"/>
    <w:rsid w:val="00CA7990"/>
    <w:rsid w:val="00CA7B38"/>
    <w:rsid w:val="00CB1839"/>
    <w:rsid w:val="00CB53DA"/>
    <w:rsid w:val="00CB6527"/>
    <w:rsid w:val="00CC0CAD"/>
    <w:rsid w:val="00CC2775"/>
    <w:rsid w:val="00CC46CB"/>
    <w:rsid w:val="00CC5420"/>
    <w:rsid w:val="00CC5F5D"/>
    <w:rsid w:val="00CC634D"/>
    <w:rsid w:val="00CD0A5F"/>
    <w:rsid w:val="00CD1BC7"/>
    <w:rsid w:val="00CD2E70"/>
    <w:rsid w:val="00CD30C3"/>
    <w:rsid w:val="00CD4E49"/>
    <w:rsid w:val="00CD600A"/>
    <w:rsid w:val="00CE3F19"/>
    <w:rsid w:val="00CE7E4A"/>
    <w:rsid w:val="00CF1984"/>
    <w:rsid w:val="00CF3075"/>
    <w:rsid w:val="00CF493D"/>
    <w:rsid w:val="00CF75BB"/>
    <w:rsid w:val="00D02CF2"/>
    <w:rsid w:val="00D11283"/>
    <w:rsid w:val="00D117B8"/>
    <w:rsid w:val="00D12B52"/>
    <w:rsid w:val="00D17491"/>
    <w:rsid w:val="00D222A6"/>
    <w:rsid w:val="00D2663B"/>
    <w:rsid w:val="00D30183"/>
    <w:rsid w:val="00D3066C"/>
    <w:rsid w:val="00D32020"/>
    <w:rsid w:val="00D32CDE"/>
    <w:rsid w:val="00D35B1A"/>
    <w:rsid w:val="00D47D52"/>
    <w:rsid w:val="00D55C7E"/>
    <w:rsid w:val="00D60276"/>
    <w:rsid w:val="00D61618"/>
    <w:rsid w:val="00D65172"/>
    <w:rsid w:val="00D66DF9"/>
    <w:rsid w:val="00D67A60"/>
    <w:rsid w:val="00D714EB"/>
    <w:rsid w:val="00D74466"/>
    <w:rsid w:val="00D7458C"/>
    <w:rsid w:val="00D77379"/>
    <w:rsid w:val="00D778D6"/>
    <w:rsid w:val="00D8111B"/>
    <w:rsid w:val="00D815EE"/>
    <w:rsid w:val="00D81B56"/>
    <w:rsid w:val="00D81DD4"/>
    <w:rsid w:val="00D82D85"/>
    <w:rsid w:val="00D82F25"/>
    <w:rsid w:val="00D85CF2"/>
    <w:rsid w:val="00D90DDF"/>
    <w:rsid w:val="00D9121E"/>
    <w:rsid w:val="00D944E6"/>
    <w:rsid w:val="00D95D17"/>
    <w:rsid w:val="00D968F4"/>
    <w:rsid w:val="00DA189A"/>
    <w:rsid w:val="00DA74A8"/>
    <w:rsid w:val="00DB00AC"/>
    <w:rsid w:val="00DB3F11"/>
    <w:rsid w:val="00DD2141"/>
    <w:rsid w:val="00DD319E"/>
    <w:rsid w:val="00DD3B24"/>
    <w:rsid w:val="00DD46C9"/>
    <w:rsid w:val="00DE036E"/>
    <w:rsid w:val="00DE0B86"/>
    <w:rsid w:val="00DE54BA"/>
    <w:rsid w:val="00DE7BDD"/>
    <w:rsid w:val="00DF1B58"/>
    <w:rsid w:val="00DF2F13"/>
    <w:rsid w:val="00DF5376"/>
    <w:rsid w:val="00DF56F4"/>
    <w:rsid w:val="00DF6E47"/>
    <w:rsid w:val="00DF6FAD"/>
    <w:rsid w:val="00E05A68"/>
    <w:rsid w:val="00E13435"/>
    <w:rsid w:val="00E13BB1"/>
    <w:rsid w:val="00E15998"/>
    <w:rsid w:val="00E23405"/>
    <w:rsid w:val="00E301DD"/>
    <w:rsid w:val="00E32CF0"/>
    <w:rsid w:val="00E41D9D"/>
    <w:rsid w:val="00E42F52"/>
    <w:rsid w:val="00E44EE6"/>
    <w:rsid w:val="00E473D2"/>
    <w:rsid w:val="00E5282A"/>
    <w:rsid w:val="00E53670"/>
    <w:rsid w:val="00E53FB7"/>
    <w:rsid w:val="00E55015"/>
    <w:rsid w:val="00E560D6"/>
    <w:rsid w:val="00E60562"/>
    <w:rsid w:val="00E64E34"/>
    <w:rsid w:val="00E72DCA"/>
    <w:rsid w:val="00E72F7C"/>
    <w:rsid w:val="00E77AB9"/>
    <w:rsid w:val="00E80378"/>
    <w:rsid w:val="00E82A18"/>
    <w:rsid w:val="00E832B3"/>
    <w:rsid w:val="00E834BB"/>
    <w:rsid w:val="00E83FBC"/>
    <w:rsid w:val="00E869E1"/>
    <w:rsid w:val="00E87FEF"/>
    <w:rsid w:val="00E9037B"/>
    <w:rsid w:val="00E9097E"/>
    <w:rsid w:val="00E93962"/>
    <w:rsid w:val="00E95414"/>
    <w:rsid w:val="00E96236"/>
    <w:rsid w:val="00E97A69"/>
    <w:rsid w:val="00EA3054"/>
    <w:rsid w:val="00EA4C85"/>
    <w:rsid w:val="00EA5244"/>
    <w:rsid w:val="00EA7142"/>
    <w:rsid w:val="00EA773E"/>
    <w:rsid w:val="00EB0A7E"/>
    <w:rsid w:val="00EB22CA"/>
    <w:rsid w:val="00EB368E"/>
    <w:rsid w:val="00EB413F"/>
    <w:rsid w:val="00EB5A42"/>
    <w:rsid w:val="00EB76B8"/>
    <w:rsid w:val="00EC1DD1"/>
    <w:rsid w:val="00EC1E7B"/>
    <w:rsid w:val="00ED02E3"/>
    <w:rsid w:val="00ED4A27"/>
    <w:rsid w:val="00ED580C"/>
    <w:rsid w:val="00ED7C62"/>
    <w:rsid w:val="00ED7D30"/>
    <w:rsid w:val="00EE3CE9"/>
    <w:rsid w:val="00EE62DF"/>
    <w:rsid w:val="00EF019B"/>
    <w:rsid w:val="00EF1851"/>
    <w:rsid w:val="00EF33F1"/>
    <w:rsid w:val="00F01132"/>
    <w:rsid w:val="00F032D6"/>
    <w:rsid w:val="00F04B03"/>
    <w:rsid w:val="00F0723F"/>
    <w:rsid w:val="00F20772"/>
    <w:rsid w:val="00F21223"/>
    <w:rsid w:val="00F21FD9"/>
    <w:rsid w:val="00F2438A"/>
    <w:rsid w:val="00F27E65"/>
    <w:rsid w:val="00F301C2"/>
    <w:rsid w:val="00F31F2A"/>
    <w:rsid w:val="00F3436C"/>
    <w:rsid w:val="00F368DF"/>
    <w:rsid w:val="00F40C69"/>
    <w:rsid w:val="00F413BC"/>
    <w:rsid w:val="00F441E1"/>
    <w:rsid w:val="00F51CF4"/>
    <w:rsid w:val="00F534B3"/>
    <w:rsid w:val="00F60026"/>
    <w:rsid w:val="00F60A84"/>
    <w:rsid w:val="00F63B5A"/>
    <w:rsid w:val="00F65D8F"/>
    <w:rsid w:val="00F6735F"/>
    <w:rsid w:val="00F70396"/>
    <w:rsid w:val="00F71F8D"/>
    <w:rsid w:val="00F71FE6"/>
    <w:rsid w:val="00F73BB2"/>
    <w:rsid w:val="00F75C10"/>
    <w:rsid w:val="00F76E0C"/>
    <w:rsid w:val="00F77BFF"/>
    <w:rsid w:val="00F83F62"/>
    <w:rsid w:val="00F8469D"/>
    <w:rsid w:val="00F85786"/>
    <w:rsid w:val="00F87900"/>
    <w:rsid w:val="00F9092C"/>
    <w:rsid w:val="00F91B49"/>
    <w:rsid w:val="00F931FB"/>
    <w:rsid w:val="00F9747C"/>
    <w:rsid w:val="00FB682D"/>
    <w:rsid w:val="00FC03DF"/>
    <w:rsid w:val="00FC4538"/>
    <w:rsid w:val="00FC618E"/>
    <w:rsid w:val="00FC66C1"/>
    <w:rsid w:val="00FC78C8"/>
    <w:rsid w:val="00FD0DB0"/>
    <w:rsid w:val="00FD6BEE"/>
    <w:rsid w:val="00FE2CBD"/>
    <w:rsid w:val="00FE4D2F"/>
    <w:rsid w:val="00FE4EF4"/>
    <w:rsid w:val="00FE5B3B"/>
    <w:rsid w:val="00FF0957"/>
    <w:rsid w:val="00FF2204"/>
    <w:rsid w:val="00FF2859"/>
    <w:rsid w:val="00FF39E6"/>
    <w:rsid w:val="00FF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9E6064"/>
  <w15:chartTrackingRefBased/>
  <w15:docId w15:val="{CAC43769-2A9A-4C4C-ABA6-A9A332E0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uiPriority="9"/>
    <w:lsdException w:name="heading 9" w:uiPriority="0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AA8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BF41D0"/>
    <w:pPr>
      <w:keepNext/>
      <w:suppressAutoHyphens/>
      <w:spacing w:after="400"/>
      <w:jc w:val="center"/>
      <w:outlineLvl w:val="0"/>
    </w:pPr>
    <w:rPr>
      <w:rFonts w:eastAsia="MS Mincho" w:cs="Arial"/>
      <w:bCs/>
      <w:kern w:val="32"/>
      <w:sz w:val="60"/>
      <w:szCs w:val="60"/>
      <w:lang w:eastAsia="ja-JP"/>
    </w:rPr>
  </w:style>
  <w:style w:type="paragraph" w:styleId="Ttulo2">
    <w:name w:val="heading 2"/>
    <w:basedOn w:val="Normal"/>
    <w:next w:val="Normal"/>
    <w:link w:val="Ttulo2Char"/>
    <w:qFormat/>
    <w:rsid w:val="00354667"/>
    <w:pPr>
      <w:keepNext/>
      <w:suppressAutoHyphens/>
      <w:spacing w:before="240" w:after="60"/>
      <w:outlineLvl w:val="1"/>
    </w:pPr>
    <w:rPr>
      <w:rFonts w:eastAsia="MS Mincho" w:cs="Arial"/>
      <w:bCs/>
      <w:iCs/>
      <w:sz w:val="40"/>
      <w:szCs w:val="40"/>
      <w:lang w:eastAsia="ja-JP"/>
    </w:rPr>
  </w:style>
  <w:style w:type="paragraph" w:styleId="Ttulo3">
    <w:name w:val="heading 3"/>
    <w:basedOn w:val="Ttulo2"/>
    <w:next w:val="Normal"/>
    <w:link w:val="Ttulo3Char"/>
    <w:qFormat/>
    <w:rsid w:val="00354667"/>
    <w:pPr>
      <w:outlineLvl w:val="2"/>
    </w:pPr>
    <w:rPr>
      <w:b/>
      <w:sz w:val="32"/>
    </w:rPr>
  </w:style>
  <w:style w:type="paragraph" w:styleId="Ttulo4">
    <w:name w:val="heading 4"/>
    <w:basedOn w:val="Ttulo3"/>
    <w:next w:val="Normal"/>
    <w:link w:val="Ttulo4Char"/>
    <w:unhideWhenUsed/>
    <w:qFormat/>
    <w:rsid w:val="00B418E7"/>
    <w:pPr>
      <w:outlineLvl w:val="3"/>
    </w:pPr>
    <w:rPr>
      <w:sz w:val="24"/>
    </w:rPr>
  </w:style>
  <w:style w:type="paragraph" w:styleId="Ttulo5">
    <w:name w:val="heading 5"/>
    <w:basedOn w:val="Ttulo4"/>
    <w:next w:val="Normal"/>
    <w:link w:val="Ttulo5Char"/>
    <w:uiPriority w:val="9"/>
    <w:unhideWhenUsed/>
    <w:rsid w:val="00B418E7"/>
    <w:pPr>
      <w:outlineLvl w:val="4"/>
    </w:pPr>
  </w:style>
  <w:style w:type="paragraph" w:styleId="Ttulo6">
    <w:name w:val="heading 6"/>
    <w:basedOn w:val="Ttulo5"/>
    <w:next w:val="Normal"/>
    <w:link w:val="Ttulo6Char"/>
    <w:uiPriority w:val="9"/>
    <w:unhideWhenUsed/>
    <w:rsid w:val="00B418E7"/>
    <w:pPr>
      <w:outlineLvl w:val="5"/>
    </w:pPr>
  </w:style>
  <w:style w:type="paragraph" w:styleId="Ttulo7">
    <w:name w:val="heading 7"/>
    <w:basedOn w:val="Ttulo6"/>
    <w:next w:val="Normal"/>
    <w:link w:val="Ttulo7Char"/>
    <w:uiPriority w:val="9"/>
    <w:unhideWhenUsed/>
    <w:rsid w:val="00B418E7"/>
    <w:pPr>
      <w:outlineLvl w:val="6"/>
    </w:pPr>
  </w:style>
  <w:style w:type="paragraph" w:styleId="Ttulo8">
    <w:name w:val="heading 8"/>
    <w:basedOn w:val="Ttulo7"/>
    <w:next w:val="Normal"/>
    <w:link w:val="Ttulo8Char"/>
    <w:uiPriority w:val="9"/>
    <w:rsid w:val="00B418E7"/>
    <w:pPr>
      <w:outlineLvl w:val="7"/>
    </w:pPr>
  </w:style>
  <w:style w:type="paragraph" w:styleId="Ttulo9">
    <w:name w:val="heading 9"/>
    <w:basedOn w:val="Ttulo8"/>
    <w:link w:val="Ttulo9Char"/>
    <w:rsid w:val="00B418E7"/>
    <w:pPr>
      <w:outlineLvl w:val="8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BF41D0"/>
    <w:rPr>
      <w:rFonts w:ascii="Georgia" w:eastAsia="MS Mincho" w:hAnsi="Georgia" w:cs="Arial"/>
      <w:bCs/>
      <w:kern w:val="32"/>
      <w:sz w:val="60"/>
      <w:szCs w:val="60"/>
      <w:lang w:eastAsia="ja-JP"/>
    </w:rPr>
  </w:style>
  <w:style w:type="character" w:customStyle="1" w:styleId="Ttulo2Char">
    <w:name w:val="Título 2 Char"/>
    <w:link w:val="Ttulo2"/>
    <w:rsid w:val="00354667"/>
    <w:rPr>
      <w:rFonts w:ascii="Georgia" w:eastAsia="MS Mincho" w:hAnsi="Georgia" w:cs="Arial"/>
      <w:bCs/>
      <w:iCs/>
      <w:sz w:val="40"/>
      <w:szCs w:val="40"/>
      <w:lang w:eastAsia="ja-JP"/>
    </w:rPr>
  </w:style>
  <w:style w:type="character" w:customStyle="1" w:styleId="Ttulo3Char">
    <w:name w:val="Título 3 Char"/>
    <w:link w:val="Ttulo3"/>
    <w:rsid w:val="00354667"/>
    <w:rPr>
      <w:rFonts w:ascii="Georgia" w:eastAsia="MS Mincho" w:hAnsi="Georgia" w:cs="Arial"/>
      <w:b/>
      <w:bCs/>
      <w:iCs/>
      <w:sz w:val="32"/>
      <w:szCs w:val="40"/>
      <w:lang w:eastAsia="ja-JP"/>
    </w:rPr>
  </w:style>
  <w:style w:type="character" w:customStyle="1" w:styleId="Ttulo4Char">
    <w:name w:val="Título 4 Char"/>
    <w:link w:val="Ttulo4"/>
    <w:uiPriority w:val="9"/>
    <w:rsid w:val="00B418E7"/>
    <w:rPr>
      <w:rFonts w:ascii="Georgia" w:eastAsia="MS Mincho" w:hAnsi="Georgia" w:cs="Arial"/>
      <w:b/>
      <w:bCs/>
      <w:iCs/>
      <w:sz w:val="24"/>
      <w:szCs w:val="40"/>
      <w:lang w:eastAsia="ja-JP"/>
    </w:rPr>
  </w:style>
  <w:style w:type="character" w:customStyle="1" w:styleId="Ttulo5Char">
    <w:name w:val="Título 5 Char"/>
    <w:link w:val="Ttulo5"/>
    <w:uiPriority w:val="9"/>
    <w:rsid w:val="00B418E7"/>
    <w:rPr>
      <w:rFonts w:ascii="Georgia" w:eastAsia="MS Mincho" w:hAnsi="Georgia" w:cs="Arial"/>
      <w:b/>
      <w:bCs/>
      <w:iCs/>
      <w:sz w:val="24"/>
      <w:szCs w:val="40"/>
      <w:lang w:eastAsia="ja-JP"/>
    </w:rPr>
  </w:style>
  <w:style w:type="character" w:customStyle="1" w:styleId="Ttulo6Char">
    <w:name w:val="Título 6 Char"/>
    <w:link w:val="Ttulo6"/>
    <w:uiPriority w:val="9"/>
    <w:rsid w:val="00B418E7"/>
    <w:rPr>
      <w:rFonts w:ascii="Georgia" w:eastAsia="MS Mincho" w:hAnsi="Georgia" w:cs="Arial"/>
      <w:b/>
      <w:bCs/>
      <w:iCs/>
      <w:sz w:val="24"/>
      <w:szCs w:val="40"/>
      <w:lang w:eastAsia="ja-JP"/>
    </w:rPr>
  </w:style>
  <w:style w:type="character" w:customStyle="1" w:styleId="Ttulo7Char">
    <w:name w:val="Título 7 Char"/>
    <w:link w:val="Ttulo7"/>
    <w:uiPriority w:val="9"/>
    <w:rsid w:val="00B418E7"/>
    <w:rPr>
      <w:rFonts w:ascii="Georgia" w:eastAsia="MS Mincho" w:hAnsi="Georgia" w:cs="Arial"/>
      <w:b/>
      <w:bCs/>
      <w:iCs/>
      <w:sz w:val="24"/>
      <w:szCs w:val="40"/>
      <w:lang w:eastAsia="ja-JP"/>
    </w:rPr>
  </w:style>
  <w:style w:type="character" w:customStyle="1" w:styleId="Ttulo8Char">
    <w:name w:val="Título 8 Char"/>
    <w:link w:val="Ttulo8"/>
    <w:uiPriority w:val="9"/>
    <w:rsid w:val="00B418E7"/>
    <w:rPr>
      <w:rFonts w:ascii="Georgia" w:eastAsia="MS Mincho" w:hAnsi="Georgia" w:cs="Arial"/>
      <w:b/>
      <w:bCs/>
      <w:iCs/>
      <w:sz w:val="24"/>
      <w:szCs w:val="40"/>
      <w:lang w:eastAsia="ja-JP"/>
    </w:rPr>
  </w:style>
  <w:style w:type="character" w:customStyle="1" w:styleId="Ttulo9Char">
    <w:name w:val="Título 9 Char"/>
    <w:link w:val="Ttulo9"/>
    <w:rsid w:val="00B418E7"/>
    <w:rPr>
      <w:rFonts w:ascii="Georgia" w:eastAsia="MS Mincho" w:hAnsi="Georgia" w:cs="Arial"/>
      <w:b/>
      <w:bCs/>
      <w:iCs/>
      <w:sz w:val="24"/>
      <w:szCs w:val="40"/>
      <w:lang w:eastAsia="ja-JP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66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2663B"/>
    <w:rPr>
      <w:rFonts w:ascii="Tahoma" w:hAnsi="Tahoma" w:cs="Tahoma"/>
      <w:color w:val="000000"/>
      <w:kern w:val="28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D2663B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cuodecorpodetexto">
    <w:name w:val="Body Text Indent"/>
    <w:basedOn w:val="Normal"/>
    <w:link w:val="RecuodecorpodetextoChar"/>
    <w:unhideWhenUsed/>
    <w:rsid w:val="0040208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40208E"/>
    <w:rPr>
      <w:rFonts w:ascii="Arial" w:hAnsi="Arial"/>
      <w:color w:val="000000"/>
      <w:kern w:val="28"/>
      <w:sz w:val="24"/>
    </w:rPr>
  </w:style>
  <w:style w:type="paragraph" w:customStyle="1" w:styleId="Textoalternativo">
    <w:name w:val="Texto alternativo"/>
    <w:basedOn w:val="Normal"/>
    <w:rsid w:val="00BB6654"/>
    <w:rPr>
      <w:rFonts w:ascii="Calibri" w:eastAsia="Calibri" w:hAnsi="Calibri" w:cs="Calibri"/>
      <w:lang w:eastAsia="ja-JP"/>
    </w:rPr>
  </w:style>
  <w:style w:type="paragraph" w:customStyle="1" w:styleId="Normal2">
    <w:name w:val="Normal 2"/>
    <w:basedOn w:val="Normal"/>
    <w:qFormat/>
    <w:rsid w:val="00A5023F"/>
    <w:pPr>
      <w:spacing w:line="288" w:lineRule="auto"/>
    </w:pPr>
    <w:rPr>
      <w:rFonts w:ascii="Calibri" w:hAnsi="Calibri" w:cs="Calibri"/>
      <w:sz w:val="22"/>
      <w:szCs w:val="22"/>
    </w:rPr>
  </w:style>
  <w:style w:type="paragraph" w:customStyle="1" w:styleId="Cabealhorodap">
    <w:name w:val="Cabeçalho/rodapé"/>
    <w:basedOn w:val="Normal"/>
    <w:rsid w:val="00925C72"/>
  </w:style>
  <w:style w:type="paragraph" w:styleId="Cabealho">
    <w:name w:val="header"/>
    <w:basedOn w:val="Normal"/>
    <w:link w:val="CabealhoChar"/>
    <w:uiPriority w:val="99"/>
    <w:unhideWhenUsed/>
    <w:rsid w:val="00A14C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A14CC4"/>
    <w:rPr>
      <w:rFonts w:ascii="Georgia" w:hAnsi="Georgia"/>
      <w:color w:val="000000"/>
      <w:kern w:val="28"/>
    </w:rPr>
  </w:style>
  <w:style w:type="paragraph" w:styleId="Rodap">
    <w:name w:val="footer"/>
    <w:basedOn w:val="Normal"/>
    <w:link w:val="RodapChar"/>
    <w:uiPriority w:val="99"/>
    <w:unhideWhenUsed/>
    <w:rsid w:val="00A14CC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A14CC4"/>
    <w:rPr>
      <w:rFonts w:ascii="Georgia" w:hAnsi="Georgia"/>
      <w:color w:val="000000"/>
      <w:kern w:val="28"/>
    </w:rPr>
  </w:style>
  <w:style w:type="character" w:styleId="Hyperlink">
    <w:name w:val="Hyperlink"/>
    <w:unhideWhenUsed/>
    <w:rsid w:val="00684B18"/>
    <w:rPr>
      <w:color w:val="0000FF"/>
      <w:u w:val="single"/>
    </w:rPr>
  </w:style>
  <w:style w:type="character" w:styleId="nfase">
    <w:name w:val="Emphasis"/>
    <w:uiPriority w:val="20"/>
    <w:qFormat/>
    <w:rsid w:val="00997E52"/>
    <w:rPr>
      <w:i/>
      <w:iCs/>
    </w:rPr>
  </w:style>
  <w:style w:type="paragraph" w:styleId="Textodenotaderodap">
    <w:name w:val="footnote text"/>
    <w:basedOn w:val="Normal"/>
    <w:link w:val="TextodenotaderodapChar"/>
    <w:rsid w:val="00997E52"/>
    <w:pPr>
      <w:tabs>
        <w:tab w:val="left" w:pos="567"/>
      </w:tabs>
      <w:overflowPunct/>
      <w:autoSpaceDE/>
      <w:autoSpaceDN/>
      <w:adjustRightInd/>
      <w:spacing w:line="360" w:lineRule="auto"/>
      <w:ind w:firstLine="567"/>
      <w:jc w:val="both"/>
      <w:textAlignment w:val="auto"/>
    </w:pPr>
    <w:rPr>
      <w:rFonts w:ascii="Georgia" w:hAnsi="Georgia"/>
      <w:color w:val="000000"/>
      <w:kern w:val="28"/>
    </w:rPr>
  </w:style>
  <w:style w:type="character" w:customStyle="1" w:styleId="TextodenotaderodapChar">
    <w:name w:val="Texto de nota de rodapé Char"/>
    <w:link w:val="Textodenotaderodap"/>
    <w:rsid w:val="00997E52"/>
    <w:rPr>
      <w:rFonts w:ascii="Georgia" w:hAnsi="Georgia"/>
      <w:color w:val="000000"/>
      <w:kern w:val="28"/>
    </w:rPr>
  </w:style>
  <w:style w:type="character" w:styleId="Refdenotaderodap">
    <w:name w:val="footnote reference"/>
    <w:rsid w:val="00997E52"/>
    <w:rPr>
      <w:vertAlign w:val="superscript"/>
    </w:rPr>
  </w:style>
  <w:style w:type="character" w:styleId="Forte">
    <w:name w:val="Strong"/>
    <w:uiPriority w:val="22"/>
    <w:qFormat/>
    <w:rsid w:val="00942738"/>
    <w:rPr>
      <w:b/>
      <w:bCs/>
    </w:rPr>
  </w:style>
  <w:style w:type="character" w:customStyle="1" w:styleId="apple-converted-space">
    <w:name w:val="apple-converted-space"/>
    <w:rsid w:val="00275B9D"/>
  </w:style>
  <w:style w:type="paragraph" w:customStyle="1" w:styleId="tabelatextoalinhadoesquerda">
    <w:name w:val="tabela_texto_alinhado_esquerda"/>
    <w:basedOn w:val="Normal"/>
    <w:rsid w:val="009D461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FE5B3B"/>
    <w:rPr>
      <w:color w:val="605E5C"/>
      <w:shd w:val="clear" w:color="auto" w:fill="E1DFDD"/>
    </w:rPr>
  </w:style>
  <w:style w:type="paragraph" w:customStyle="1" w:styleId="textocentralizado">
    <w:name w:val="texto_centralizado"/>
    <w:basedOn w:val="Normal"/>
    <w:rsid w:val="00CA7B3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5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26046">
          <w:marLeft w:val="576"/>
          <w:marRight w:val="576"/>
          <w:marTop w:val="576"/>
          <w:marBottom w:val="5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4837">
          <w:marLeft w:val="576"/>
          <w:marRight w:val="576"/>
          <w:marTop w:val="576"/>
          <w:marBottom w:val="5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1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ndows\AppData\Roaming\Microsoft\Modelos\MODELO%20EM%20BRANC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241D8-D663-49C3-912F-EC4E1136E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EM BRANCO</Template>
  <TotalTime>2</TotalTime>
  <Pages>1</Pages>
  <Words>95</Words>
  <Characters>600</Characters>
  <Application>Microsoft Office Word</Application>
  <DocSecurity>0</DocSecurity>
  <Lines>24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Curitiba, 08 de novembro de 2010</vt:lpstr>
    </vt:vector>
  </TitlesOfParts>
  <Company>Conselho Regional de Nutricionista da 8º Região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Curitiba, 08 de novembro de 2010</dc:title>
  <dc:subject/>
  <dc:creator>windows</dc:creator>
  <cp:keywords/>
  <cp:lastModifiedBy>Rubia Pinha Ferreira</cp:lastModifiedBy>
  <cp:revision>2</cp:revision>
  <cp:lastPrinted>2023-09-04T17:52:00Z</cp:lastPrinted>
  <dcterms:created xsi:type="dcterms:W3CDTF">2025-11-25T15:01:00Z</dcterms:created>
  <dcterms:modified xsi:type="dcterms:W3CDTF">2025-11-25T15:01:00Z</dcterms:modified>
</cp:coreProperties>
</file>