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148" w:rsidRDefault="00AA4148" w:rsidP="00CE1A2C">
      <w:pPr>
        <w:pStyle w:val="Ttulo1"/>
        <w:widowControl w:val="0"/>
        <w:suppressAutoHyphens/>
        <w:overflowPunct w:val="0"/>
        <w:autoSpaceDE w:val="0"/>
        <w:spacing w:after="0" w:line="360" w:lineRule="auto"/>
        <w:ind w:right="-2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0" w:name="_Toc440985673"/>
      <w:r>
        <w:rPr>
          <w:rFonts w:ascii="Arial" w:hAnsi="Arial" w:cs="Arial"/>
          <w:sz w:val="22"/>
          <w:szCs w:val="22"/>
        </w:rPr>
        <w:t>TIMBRE DA EMPRESA</w:t>
      </w:r>
    </w:p>
    <w:p w:rsidR="00CE1A2C" w:rsidRDefault="00CE1A2C" w:rsidP="00CE1A2C">
      <w:pPr>
        <w:pStyle w:val="Ttulo1"/>
        <w:widowControl w:val="0"/>
        <w:suppressAutoHyphens/>
        <w:overflowPunct w:val="0"/>
        <w:autoSpaceDE w:val="0"/>
        <w:spacing w:after="0" w:line="360" w:lineRule="auto"/>
        <w:ind w:right="-2"/>
        <w:jc w:val="center"/>
        <w:textAlignment w:val="baseline"/>
        <w:rPr>
          <w:rFonts w:ascii="Arial" w:hAnsi="Arial" w:cs="Arial"/>
          <w:sz w:val="22"/>
          <w:szCs w:val="22"/>
        </w:rPr>
      </w:pPr>
      <w:r w:rsidRPr="00130F4B">
        <w:rPr>
          <w:rFonts w:ascii="Arial" w:hAnsi="Arial" w:cs="Arial"/>
          <w:sz w:val="22"/>
          <w:szCs w:val="22"/>
        </w:rPr>
        <w:t>DECLARAÇÃO</w:t>
      </w:r>
      <w:bookmarkEnd w:id="0"/>
      <w:r w:rsidR="00AA4148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RENÚNCIA DE VISTORIA</w:t>
      </w:r>
    </w:p>
    <w:p w:rsidR="00CE1A2C" w:rsidRDefault="00CE1A2C" w:rsidP="00CE1A2C">
      <w:pPr>
        <w:tabs>
          <w:tab w:val="left" w:pos="2696"/>
          <w:tab w:val="center" w:pos="4874"/>
        </w:tabs>
        <w:spacing w:before="240"/>
        <w:ind w:right="-2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:rsidR="00CE1A2C" w:rsidRDefault="00CE1A2C" w:rsidP="00CE1A2C">
      <w:pPr>
        <w:tabs>
          <w:tab w:val="left" w:pos="2696"/>
          <w:tab w:val="center" w:pos="4874"/>
        </w:tabs>
        <w:spacing w:before="240"/>
        <w:ind w:right="-2"/>
        <w:rPr>
          <w:rFonts w:ascii="Arial" w:hAnsi="Arial" w:cs="Arial"/>
          <w:b/>
          <w:color w:val="FF0000"/>
        </w:rPr>
      </w:pPr>
    </w:p>
    <w:p w:rsidR="00580C11" w:rsidRPr="00130F4B" w:rsidRDefault="00AA4148" w:rsidP="00CE1A2C">
      <w:pPr>
        <w:tabs>
          <w:tab w:val="left" w:pos="2696"/>
          <w:tab w:val="center" w:pos="4874"/>
        </w:tabs>
        <w:spacing w:before="240"/>
        <w:ind w:right="-2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  <w:t>PREGÃO ELETRÔNICO 90005/2026</w:t>
      </w:r>
    </w:p>
    <w:p w:rsidR="00CE1A2C" w:rsidRDefault="00CE1A2C" w:rsidP="00C114B4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</w:p>
    <w:p w:rsidR="00A54D13" w:rsidRPr="00130F4B" w:rsidRDefault="000746FD" w:rsidP="00C114B4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 w:rsidRPr="00130F4B">
        <w:rPr>
          <w:rFonts w:ascii="Arial" w:hAnsi="Arial" w:cs="Arial"/>
        </w:rPr>
        <w:t>A empresa</w:t>
      </w:r>
      <w:r w:rsidR="00BA0D0D" w:rsidRPr="00130F4B">
        <w:rPr>
          <w:rFonts w:ascii="Arial" w:hAnsi="Arial" w:cs="Arial"/>
          <w:color w:val="FF0000"/>
        </w:rPr>
        <w:t>..................................................................</w:t>
      </w:r>
      <w:r w:rsidR="00BA0D0D" w:rsidRPr="00130F4B">
        <w:rPr>
          <w:rFonts w:ascii="Arial" w:hAnsi="Arial" w:cs="Arial"/>
        </w:rPr>
        <w:t xml:space="preserve"> CNPJ nº </w:t>
      </w:r>
      <w:r w:rsidR="00BA0D0D" w:rsidRPr="00130F4B">
        <w:rPr>
          <w:rFonts w:ascii="Arial" w:hAnsi="Arial" w:cs="Arial"/>
          <w:color w:val="FF0000"/>
        </w:rPr>
        <w:t>.........................................,</w:t>
      </w:r>
      <w:r w:rsidR="00BA0D0D" w:rsidRPr="00130F4B">
        <w:rPr>
          <w:rFonts w:ascii="Arial" w:hAnsi="Arial" w:cs="Arial"/>
        </w:rPr>
        <w:t xml:space="preserve"> </w:t>
      </w:r>
      <w:r w:rsidRPr="00130F4B">
        <w:rPr>
          <w:rFonts w:ascii="Arial" w:hAnsi="Arial" w:cs="Arial"/>
        </w:rPr>
        <w:t>através de seu representante legal</w:t>
      </w:r>
      <w:r w:rsidR="0005778F" w:rsidRPr="00130F4B">
        <w:rPr>
          <w:rFonts w:ascii="Arial" w:hAnsi="Arial" w:cs="Arial"/>
        </w:rPr>
        <w:t>,</w:t>
      </w:r>
      <w:r w:rsidRPr="00130F4B">
        <w:rPr>
          <w:rFonts w:ascii="Arial" w:hAnsi="Arial" w:cs="Arial"/>
        </w:rPr>
        <w:t xml:space="preserve"> Sr. </w:t>
      </w:r>
      <w:r w:rsidRPr="00130F4B">
        <w:rPr>
          <w:rFonts w:ascii="Arial" w:hAnsi="Arial" w:cs="Arial"/>
          <w:color w:val="FF0000"/>
        </w:rPr>
        <w:t>………………………,</w:t>
      </w:r>
      <w:r w:rsidRPr="00130F4B">
        <w:rPr>
          <w:rFonts w:ascii="Arial" w:hAnsi="Arial" w:cs="Arial"/>
        </w:rPr>
        <w:t xml:space="preserve"> CPF </w:t>
      </w:r>
      <w:r w:rsidRPr="00130F4B">
        <w:rPr>
          <w:rFonts w:ascii="Arial" w:hAnsi="Arial" w:cs="Arial"/>
          <w:color w:val="FF0000"/>
        </w:rPr>
        <w:t>…………………….,</w:t>
      </w:r>
      <w:r w:rsidRPr="00130F4B">
        <w:rPr>
          <w:rFonts w:ascii="Arial" w:hAnsi="Arial" w:cs="Arial"/>
        </w:rPr>
        <w:t xml:space="preserve"> </w:t>
      </w:r>
      <w:r w:rsidRPr="00130F4B">
        <w:rPr>
          <w:rFonts w:ascii="Arial" w:hAnsi="Arial" w:cs="Arial"/>
          <w:b/>
        </w:rPr>
        <w:t>DECLARA</w:t>
      </w:r>
      <w:r w:rsidR="004664D5">
        <w:rPr>
          <w:rFonts w:ascii="Arial" w:hAnsi="Arial" w:cs="Arial"/>
        </w:rPr>
        <w:t>, sob às penas da lei</w:t>
      </w:r>
      <w:r w:rsidR="00580C11" w:rsidRPr="00130F4B">
        <w:rPr>
          <w:rFonts w:ascii="Arial" w:hAnsi="Arial" w:cs="Arial"/>
        </w:rPr>
        <w:t>:</w:t>
      </w:r>
    </w:p>
    <w:p w:rsidR="00952F49" w:rsidRDefault="007A7EA2" w:rsidP="00952F49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 w:rsidRPr="00130F4B">
        <w:rPr>
          <w:rFonts w:ascii="Arial" w:hAnsi="Arial" w:cs="Arial"/>
        </w:rPr>
        <w:t xml:space="preserve">( X ) </w:t>
      </w:r>
      <w:r w:rsidR="00952F49">
        <w:rPr>
          <w:rFonts w:ascii="Arial" w:hAnsi="Arial" w:cs="Arial"/>
        </w:rPr>
        <w:t>que opta por não realizar a vistoria nos</w:t>
      </w:r>
      <w:r w:rsidR="00952F49" w:rsidRPr="00952F49">
        <w:rPr>
          <w:rFonts w:ascii="Arial" w:hAnsi="Arial" w:cs="Arial"/>
        </w:rPr>
        <w:t xml:space="preserve"> loca</w:t>
      </w:r>
      <w:r w:rsidR="00952F49">
        <w:rPr>
          <w:rFonts w:ascii="Arial" w:hAnsi="Arial" w:cs="Arial"/>
        </w:rPr>
        <w:t>is</w:t>
      </w:r>
      <w:r w:rsidR="00952F49" w:rsidRPr="00952F49">
        <w:rPr>
          <w:rFonts w:ascii="Arial" w:hAnsi="Arial" w:cs="Arial"/>
        </w:rPr>
        <w:t xml:space="preserve"> de execução do serviço</w:t>
      </w:r>
      <w:r w:rsidR="00952F49">
        <w:rPr>
          <w:rFonts w:ascii="Arial" w:hAnsi="Arial" w:cs="Arial"/>
        </w:rPr>
        <w:t>;</w:t>
      </w:r>
    </w:p>
    <w:p w:rsidR="00952F49" w:rsidRDefault="00952F49" w:rsidP="00952F49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( X ) que </w:t>
      </w:r>
      <w:r w:rsidRPr="00952F49">
        <w:rPr>
          <w:rFonts w:ascii="Arial" w:hAnsi="Arial" w:cs="Arial"/>
        </w:rPr>
        <w:t>assume total responsabilidade por este fato e não utilizará deste para quaisquer questionamentos futuros que ensejem desavenças técnicas ou financeiras com</w:t>
      </w:r>
      <w:r>
        <w:rPr>
          <w:rFonts w:ascii="Arial" w:hAnsi="Arial" w:cs="Arial"/>
        </w:rPr>
        <w:t xml:space="preserve"> </w:t>
      </w:r>
      <w:r w:rsidRPr="00952F49">
        <w:rPr>
          <w:rFonts w:ascii="Arial" w:hAnsi="Arial" w:cs="Arial"/>
        </w:rPr>
        <w:t>a contratante</w:t>
      </w:r>
      <w:r>
        <w:rPr>
          <w:rFonts w:ascii="Arial" w:hAnsi="Arial" w:cs="Arial"/>
        </w:rPr>
        <w:t>;</w:t>
      </w:r>
    </w:p>
    <w:p w:rsidR="00952F49" w:rsidRDefault="00952F49" w:rsidP="00952F49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( X ) </w:t>
      </w:r>
      <w:r w:rsidRPr="00952F49">
        <w:rPr>
          <w:rFonts w:ascii="Arial" w:hAnsi="Arial" w:cs="Arial"/>
        </w:rPr>
        <w:t>que conhece as condições locais para execução do objeto;</w:t>
      </w:r>
      <w:r>
        <w:rPr>
          <w:rFonts w:ascii="Arial" w:hAnsi="Arial" w:cs="Arial"/>
        </w:rPr>
        <w:t xml:space="preserve"> ou,</w:t>
      </w:r>
    </w:p>
    <w:p w:rsidR="00952F49" w:rsidRDefault="00952F49" w:rsidP="00952F49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 X )</w:t>
      </w:r>
      <w:r w:rsidRPr="00952F49">
        <w:rPr>
          <w:rFonts w:ascii="Arial" w:hAnsi="Arial" w:cs="Arial"/>
        </w:rPr>
        <w:t xml:space="preserve"> que tem pleno conhecimento das condições e peculiaridades i</w:t>
      </w:r>
      <w:r>
        <w:rPr>
          <w:rFonts w:ascii="Arial" w:hAnsi="Arial" w:cs="Arial"/>
        </w:rPr>
        <w:t>nerentes à natureza do trabalho;</w:t>
      </w:r>
    </w:p>
    <w:p w:rsidR="00AA4148" w:rsidRDefault="00AA4148" w:rsidP="00952F49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( X ) </w:t>
      </w:r>
      <w:r w:rsidRPr="00AA4148">
        <w:rPr>
          <w:rFonts w:ascii="Arial" w:hAnsi="Arial" w:cs="Arial"/>
        </w:rPr>
        <w:t>que tomou ciência de que a contratação abrangerá todos os equipamentos que integram atualmente o parque tecnológico da TV Câmara Bagé e da Rádio Câmara Bagé FM, bem como aqueles que vierem a ser incorporados durante a vigência do contrato, os quais passarão automaticamente a integrar o objeto contratual, nas condições estabelecidas no Termo de Referência.</w:t>
      </w:r>
    </w:p>
    <w:p w:rsidR="00952F49" w:rsidRPr="000E5E10" w:rsidRDefault="00952F49" w:rsidP="00952F49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</w:p>
    <w:p w:rsidR="00BA0D0D" w:rsidRDefault="00AA4148" w:rsidP="00C114B4">
      <w:pPr>
        <w:pStyle w:val="Default"/>
        <w:spacing w:before="240" w:line="276" w:lineRule="auto"/>
        <w:ind w:right="-2"/>
        <w:contextualSpacing/>
        <w:jc w:val="right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Cidade (UF)</w:t>
      </w:r>
      <w:r w:rsidR="00580C11" w:rsidRPr="00130F4B">
        <w:rPr>
          <w:rFonts w:ascii="Arial" w:hAnsi="Arial" w:cs="Arial"/>
          <w:color w:val="FF0000"/>
          <w:sz w:val="22"/>
          <w:szCs w:val="22"/>
        </w:rPr>
        <w:t>,</w:t>
      </w:r>
      <w:r w:rsidR="001305F9" w:rsidRPr="00130F4B">
        <w:rPr>
          <w:rFonts w:ascii="Arial" w:hAnsi="Arial" w:cs="Arial"/>
          <w:color w:val="FF0000"/>
          <w:sz w:val="22"/>
          <w:szCs w:val="22"/>
        </w:rPr>
        <w:t xml:space="preserve"> </w:t>
      </w:r>
      <w:r w:rsidR="00580C11" w:rsidRPr="00130F4B">
        <w:rPr>
          <w:rFonts w:ascii="Arial" w:hAnsi="Arial" w:cs="Arial"/>
          <w:color w:val="FF0000"/>
          <w:sz w:val="22"/>
          <w:szCs w:val="22"/>
        </w:rPr>
        <w:t xml:space="preserve">XX </w:t>
      </w:r>
      <w:r w:rsidR="001305F9" w:rsidRPr="00130F4B">
        <w:rPr>
          <w:rFonts w:ascii="Arial" w:hAnsi="Arial" w:cs="Arial"/>
          <w:color w:val="FF0000"/>
          <w:sz w:val="22"/>
          <w:szCs w:val="22"/>
        </w:rPr>
        <w:t xml:space="preserve">de </w:t>
      </w:r>
      <w:r w:rsidR="00580C11" w:rsidRPr="00130F4B">
        <w:rPr>
          <w:rFonts w:ascii="Arial" w:hAnsi="Arial" w:cs="Arial"/>
          <w:color w:val="FF0000"/>
          <w:sz w:val="22"/>
          <w:szCs w:val="22"/>
        </w:rPr>
        <w:t xml:space="preserve">XXX </w:t>
      </w:r>
      <w:r w:rsidR="001305F9" w:rsidRPr="00130F4B">
        <w:rPr>
          <w:rFonts w:ascii="Arial" w:hAnsi="Arial" w:cs="Arial"/>
          <w:color w:val="FF0000"/>
          <w:sz w:val="22"/>
          <w:szCs w:val="22"/>
        </w:rPr>
        <w:t xml:space="preserve">de </w:t>
      </w:r>
      <w:r w:rsidR="00620AD1">
        <w:rPr>
          <w:rFonts w:ascii="Arial" w:hAnsi="Arial" w:cs="Arial"/>
          <w:color w:val="FF0000"/>
          <w:sz w:val="22"/>
          <w:szCs w:val="22"/>
        </w:rPr>
        <w:t>XX</w:t>
      </w:r>
      <w:r w:rsidR="00580C11" w:rsidRPr="00130F4B">
        <w:rPr>
          <w:rFonts w:ascii="Arial" w:hAnsi="Arial" w:cs="Arial"/>
          <w:color w:val="FF0000"/>
          <w:sz w:val="22"/>
          <w:szCs w:val="22"/>
        </w:rPr>
        <w:t>XX</w:t>
      </w:r>
      <w:r w:rsidR="000746FD" w:rsidRPr="00130F4B">
        <w:rPr>
          <w:rFonts w:ascii="Arial" w:hAnsi="Arial" w:cs="Arial"/>
          <w:color w:val="FF0000"/>
          <w:sz w:val="22"/>
          <w:szCs w:val="22"/>
        </w:rPr>
        <w:t>.</w:t>
      </w:r>
    </w:p>
    <w:p w:rsidR="00620AD1" w:rsidRDefault="00620AD1" w:rsidP="00C114B4">
      <w:pPr>
        <w:pStyle w:val="Default"/>
        <w:spacing w:before="240" w:line="276" w:lineRule="auto"/>
        <w:ind w:right="-2"/>
        <w:contextualSpacing/>
        <w:jc w:val="right"/>
        <w:rPr>
          <w:rFonts w:ascii="Arial" w:hAnsi="Arial" w:cs="Arial"/>
          <w:color w:val="FF0000"/>
          <w:sz w:val="22"/>
          <w:szCs w:val="22"/>
        </w:rPr>
      </w:pPr>
    </w:p>
    <w:p w:rsidR="00952F49" w:rsidRDefault="00952F49" w:rsidP="00C114B4">
      <w:pPr>
        <w:pStyle w:val="Default"/>
        <w:spacing w:before="240" w:line="276" w:lineRule="auto"/>
        <w:ind w:right="-2"/>
        <w:contextualSpacing/>
        <w:jc w:val="right"/>
        <w:rPr>
          <w:rFonts w:ascii="Arial" w:hAnsi="Arial" w:cs="Arial"/>
          <w:color w:val="FF0000"/>
          <w:sz w:val="22"/>
          <w:szCs w:val="22"/>
        </w:rPr>
      </w:pPr>
    </w:p>
    <w:p w:rsidR="00AA4148" w:rsidRPr="00130F4B" w:rsidRDefault="00AA4148" w:rsidP="00C114B4">
      <w:pPr>
        <w:pStyle w:val="Default"/>
        <w:spacing w:before="240" w:line="276" w:lineRule="auto"/>
        <w:ind w:right="-2"/>
        <w:contextualSpacing/>
        <w:jc w:val="right"/>
        <w:rPr>
          <w:rFonts w:ascii="Arial" w:hAnsi="Arial" w:cs="Arial"/>
          <w:color w:val="FF0000"/>
          <w:sz w:val="22"/>
          <w:szCs w:val="22"/>
        </w:rPr>
      </w:pPr>
    </w:p>
    <w:p w:rsidR="00952F49" w:rsidRDefault="00AA4148" w:rsidP="00C114B4">
      <w:pPr>
        <w:pStyle w:val="Default"/>
        <w:spacing w:before="240" w:line="276" w:lineRule="auto"/>
        <w:ind w:right="-2"/>
        <w:contextualSpacing/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ASSINATURA DO </w:t>
      </w:r>
      <w:r w:rsidR="00580C11" w:rsidRPr="00130F4B">
        <w:rPr>
          <w:rFonts w:ascii="Arial" w:hAnsi="Arial" w:cs="Arial"/>
          <w:b/>
          <w:color w:val="FF0000"/>
          <w:sz w:val="22"/>
          <w:szCs w:val="22"/>
        </w:rPr>
        <w:t>REPRESENTANTE</w:t>
      </w:r>
      <w:r w:rsidR="000E5E10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color w:val="FF0000"/>
          <w:sz w:val="22"/>
          <w:szCs w:val="22"/>
        </w:rPr>
        <w:t>LEGAL</w:t>
      </w:r>
    </w:p>
    <w:p w:rsidR="00580C11" w:rsidRPr="00130F4B" w:rsidRDefault="00580C11" w:rsidP="00C114B4">
      <w:pPr>
        <w:pStyle w:val="Default"/>
        <w:spacing w:before="240" w:line="276" w:lineRule="auto"/>
        <w:ind w:right="-2"/>
        <w:contextualSpacing/>
        <w:jc w:val="center"/>
        <w:rPr>
          <w:rFonts w:ascii="Arial" w:hAnsi="Arial" w:cs="Arial"/>
          <w:color w:val="FF0000"/>
          <w:sz w:val="22"/>
          <w:szCs w:val="22"/>
        </w:rPr>
      </w:pPr>
      <w:r w:rsidRPr="00130F4B">
        <w:rPr>
          <w:rFonts w:ascii="Arial" w:hAnsi="Arial" w:cs="Arial"/>
          <w:color w:val="FF0000"/>
          <w:sz w:val="22"/>
          <w:szCs w:val="22"/>
        </w:rPr>
        <w:t>CNPJ</w:t>
      </w:r>
    </w:p>
    <w:sectPr w:rsidR="00580C11" w:rsidRPr="00130F4B" w:rsidSect="00CE1A2C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F9D" w:rsidRDefault="00941F9D" w:rsidP="00C114B4">
      <w:pPr>
        <w:spacing w:after="0" w:line="240" w:lineRule="auto"/>
      </w:pPr>
      <w:r>
        <w:separator/>
      </w:r>
    </w:p>
  </w:endnote>
  <w:endnote w:type="continuationSeparator" w:id="1">
    <w:p w:rsidR="00941F9D" w:rsidRDefault="00941F9D" w:rsidP="00C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F9D" w:rsidRDefault="00941F9D" w:rsidP="00C114B4">
      <w:pPr>
        <w:spacing w:after="0" w:line="240" w:lineRule="auto"/>
      </w:pPr>
      <w:r>
        <w:separator/>
      </w:r>
    </w:p>
  </w:footnote>
  <w:footnote w:type="continuationSeparator" w:id="1">
    <w:p w:rsidR="00941F9D" w:rsidRDefault="00941F9D" w:rsidP="00C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5001AAA"/>
    <w:multiLevelType w:val="hybridMultilevel"/>
    <w:tmpl w:val="263AE4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7EB7"/>
    <w:rsid w:val="00013CB6"/>
    <w:rsid w:val="0005778F"/>
    <w:rsid w:val="000746FD"/>
    <w:rsid w:val="0008451A"/>
    <w:rsid w:val="000A61F4"/>
    <w:rsid w:val="000C26C5"/>
    <w:rsid w:val="000D7EB7"/>
    <w:rsid w:val="000E5E10"/>
    <w:rsid w:val="001305F9"/>
    <w:rsid w:val="00130F4B"/>
    <w:rsid w:val="00131801"/>
    <w:rsid w:val="00135588"/>
    <w:rsid w:val="001C258F"/>
    <w:rsid w:val="00267812"/>
    <w:rsid w:val="00335F3A"/>
    <w:rsid w:val="00341628"/>
    <w:rsid w:val="00345EA0"/>
    <w:rsid w:val="003B2C84"/>
    <w:rsid w:val="003C1A69"/>
    <w:rsid w:val="003C70A3"/>
    <w:rsid w:val="0040542D"/>
    <w:rsid w:val="004664D5"/>
    <w:rsid w:val="004A2D91"/>
    <w:rsid w:val="00514443"/>
    <w:rsid w:val="00580C11"/>
    <w:rsid w:val="00587E50"/>
    <w:rsid w:val="00620AD1"/>
    <w:rsid w:val="00677E49"/>
    <w:rsid w:val="00684147"/>
    <w:rsid w:val="00703B96"/>
    <w:rsid w:val="00717739"/>
    <w:rsid w:val="007A7EA2"/>
    <w:rsid w:val="007B448E"/>
    <w:rsid w:val="007B7B6E"/>
    <w:rsid w:val="00802366"/>
    <w:rsid w:val="00865E05"/>
    <w:rsid w:val="00871395"/>
    <w:rsid w:val="00941F9D"/>
    <w:rsid w:val="00952F49"/>
    <w:rsid w:val="00996115"/>
    <w:rsid w:val="009C3120"/>
    <w:rsid w:val="009E3900"/>
    <w:rsid w:val="00A074F6"/>
    <w:rsid w:val="00A54D13"/>
    <w:rsid w:val="00AA4148"/>
    <w:rsid w:val="00AB690B"/>
    <w:rsid w:val="00AC15AE"/>
    <w:rsid w:val="00AD6D48"/>
    <w:rsid w:val="00AE097B"/>
    <w:rsid w:val="00B07F26"/>
    <w:rsid w:val="00B112D7"/>
    <w:rsid w:val="00B36C37"/>
    <w:rsid w:val="00B774FF"/>
    <w:rsid w:val="00BA0D0D"/>
    <w:rsid w:val="00C073B9"/>
    <w:rsid w:val="00C114B4"/>
    <w:rsid w:val="00CE1A2C"/>
    <w:rsid w:val="00E8152E"/>
    <w:rsid w:val="00F12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D0D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A0D0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A0D0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BA0D0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EstiloLista211ptEsquerda125cmPrimeiralinha0cm">
    <w:name w:val="Estilo Lista 2 + 11 pt Esquerda:  125 cm Primeira linha:  0 cm"/>
    <w:basedOn w:val="Normal"/>
    <w:rsid w:val="00BA0D0D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C114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114B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114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114B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&#231;&#245;es\Downloads\ANEXO%20II_Modelo_Declara&#231;&#227;o_2017%20(1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II_Modelo_Declaração_2017 (1)</Template>
  <TotalTime>23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Pat-3466</cp:lastModifiedBy>
  <cp:revision>16</cp:revision>
  <cp:lastPrinted>2019-12-11T12:47:00Z</cp:lastPrinted>
  <dcterms:created xsi:type="dcterms:W3CDTF">2018-04-12T16:06:00Z</dcterms:created>
  <dcterms:modified xsi:type="dcterms:W3CDTF">2026-07-21T16:53:00Z</dcterms:modified>
</cp:coreProperties>
</file>