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F32" w:rsidRPr="00A64348" w:rsidRDefault="00627F32" w:rsidP="00627F32">
      <w:pPr>
        <w:rPr>
          <w:sz w:val="16"/>
          <w:szCs w:val="16"/>
        </w:rPr>
      </w:pPr>
    </w:p>
    <w:p w:rsidR="00627F32" w:rsidRPr="000145DC" w:rsidRDefault="00627F32" w:rsidP="00627F32">
      <w:pPr>
        <w:jc w:val="center"/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ORÇAMENTO</w:t>
      </w:r>
    </w:p>
    <w:p w:rsidR="00627F32" w:rsidRPr="000145DC" w:rsidRDefault="00627F32" w:rsidP="00627F32">
      <w:pPr>
        <w:rPr>
          <w:b/>
          <w:sz w:val="20"/>
          <w:szCs w:val="20"/>
        </w:rPr>
      </w:pP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RAZÃO SOCIAL:_________________________________________________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CNPJ: 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DATA_____/_____/_________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VALIDADE DA PROPOSTA</w:t>
      </w:r>
      <w:r w:rsidRPr="000145DC">
        <w:rPr>
          <w:sz w:val="20"/>
          <w:szCs w:val="20"/>
        </w:rPr>
        <w:t>:_________________________________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TELEFONE</w:t>
      </w:r>
      <w:r w:rsidRPr="000145DC">
        <w:rPr>
          <w:sz w:val="20"/>
          <w:szCs w:val="20"/>
        </w:rPr>
        <w:t>:________________________</w:t>
      </w:r>
    </w:p>
    <w:tbl>
      <w:tblPr>
        <w:tblStyle w:val="Tabelacomgrade"/>
        <w:tblW w:w="97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4170"/>
        <w:gridCol w:w="1004"/>
        <w:gridCol w:w="1291"/>
        <w:gridCol w:w="1291"/>
        <w:gridCol w:w="1291"/>
      </w:tblGrid>
      <w:tr w:rsidR="00627F32" w:rsidRPr="000145DC" w:rsidTr="0004098C">
        <w:trPr>
          <w:trHeight w:val="410"/>
        </w:trPr>
        <w:tc>
          <w:tcPr>
            <w:tcW w:w="68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ITEM</w:t>
            </w:r>
          </w:p>
        </w:tc>
        <w:tc>
          <w:tcPr>
            <w:tcW w:w="417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 xml:space="preserve">                      DESCRIÇÃO </w:t>
            </w:r>
          </w:p>
        </w:tc>
        <w:tc>
          <w:tcPr>
            <w:tcW w:w="1004" w:type="dxa"/>
          </w:tcPr>
          <w:p w:rsidR="00627F32" w:rsidRPr="000145DC" w:rsidRDefault="0004098C" w:rsidP="00EE599D">
            <w:pPr>
              <w:jc w:val="center"/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UNID</w:t>
            </w: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QUANT</w:t>
            </w: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A67D0B" w:rsidRPr="000145DC" w:rsidTr="000145DC">
        <w:trPr>
          <w:trHeight w:val="194"/>
        </w:trPr>
        <w:tc>
          <w:tcPr>
            <w:tcW w:w="680" w:type="dxa"/>
          </w:tcPr>
          <w:p w:rsidR="00A67D0B" w:rsidRPr="000145DC" w:rsidRDefault="00A67D0B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01</w:t>
            </w:r>
          </w:p>
        </w:tc>
        <w:tc>
          <w:tcPr>
            <w:tcW w:w="4170" w:type="dxa"/>
          </w:tcPr>
          <w:p w:rsidR="00A67D0B" w:rsidRPr="000145DC" w:rsidRDefault="000145DC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METALATEX ACRILICO FOSCO MAR SEM FIM</w:t>
            </w:r>
          </w:p>
        </w:tc>
        <w:tc>
          <w:tcPr>
            <w:tcW w:w="1004" w:type="dxa"/>
          </w:tcPr>
          <w:p w:rsidR="00A67D0B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16LT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291" w:type="dxa"/>
          </w:tcPr>
          <w:p w:rsidR="00A67D0B" w:rsidRPr="000145DC" w:rsidRDefault="000145DC" w:rsidP="00EE5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02</w:t>
            </w:r>
          </w:p>
        </w:tc>
        <w:tc>
          <w:tcPr>
            <w:tcW w:w="4170" w:type="dxa"/>
          </w:tcPr>
          <w:p w:rsidR="000145DC" w:rsidRPr="000145DC" w:rsidRDefault="000145DC" w:rsidP="000145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METALATEX ACRILICO FOSCO </w:t>
            </w:r>
            <w:r>
              <w:rPr>
                <w:sz w:val="20"/>
                <w:szCs w:val="20"/>
              </w:rPr>
              <w:t xml:space="preserve">CERVO CINZETO </w:t>
            </w: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LA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291" w:type="dxa"/>
          </w:tcPr>
          <w:p w:rsidR="000145DC" w:rsidRPr="000145DC" w:rsidRDefault="000145DC" w:rsidP="00B21AA0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03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METALATEX REQUINTE SUPERLAVAVEL PORTAO CINZA </w:t>
            </w: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3,2LT</w:t>
            </w:r>
          </w:p>
        </w:tc>
        <w:tc>
          <w:tcPr>
            <w:tcW w:w="1291" w:type="dxa"/>
          </w:tcPr>
          <w:p w:rsidR="000145DC" w:rsidRPr="000145DC" w:rsidRDefault="000145DC" w:rsidP="004911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04</w:t>
            </w:r>
          </w:p>
        </w:tc>
        <w:tc>
          <w:tcPr>
            <w:tcW w:w="4170" w:type="dxa"/>
          </w:tcPr>
          <w:p w:rsidR="000145DC" w:rsidRPr="000145DC" w:rsidRDefault="000145DC" w:rsidP="006A4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</w:t>
            </w:r>
            <w:r>
              <w:rPr>
                <w:sz w:val="20"/>
                <w:szCs w:val="20"/>
              </w:rPr>
              <w:t xml:space="preserve">LATEX ACRILICO FOSCO NUVEM DE ACO </w:t>
            </w: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0,8L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05</w:t>
            </w:r>
          </w:p>
        </w:tc>
        <w:tc>
          <w:tcPr>
            <w:tcW w:w="4170" w:type="dxa"/>
          </w:tcPr>
          <w:p w:rsidR="000145DC" w:rsidRPr="000145DC" w:rsidRDefault="000145DC" w:rsidP="004911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MADREPEROLA BASE NUVEM DE CAO </w:t>
            </w: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1,8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06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METALATEX ESM ACT BRANCO </w:t>
            </w: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3,6L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07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METALATEX ESMALTE SINTETICO ACETINADO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 xml:space="preserve">BEM ESTAR </w:t>
            </w: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3,2L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08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METALATEX ACRILICO FOSCO MENTA VINTAGE </w:t>
            </w: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0,8L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09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METALATEX ACRILICO FOSCO BORDADO A MAO </w:t>
            </w: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0,8L</w:t>
            </w: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10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11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12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13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0145DC" w:rsidRPr="000145DC" w:rsidTr="0004098C">
        <w:trPr>
          <w:trHeight w:val="410"/>
        </w:trPr>
        <w:tc>
          <w:tcPr>
            <w:tcW w:w="680" w:type="dxa"/>
          </w:tcPr>
          <w:p w:rsidR="000145DC" w:rsidRPr="000145DC" w:rsidRDefault="000145DC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14</w:t>
            </w:r>
          </w:p>
        </w:tc>
        <w:tc>
          <w:tcPr>
            <w:tcW w:w="4170" w:type="dxa"/>
          </w:tcPr>
          <w:p w:rsidR="000145DC" w:rsidRPr="000145DC" w:rsidRDefault="000145DC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0145DC" w:rsidRPr="000145DC" w:rsidRDefault="000145DC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0145DC" w:rsidRPr="000145DC" w:rsidRDefault="000145DC" w:rsidP="00EE599D">
            <w:pPr>
              <w:jc w:val="center"/>
              <w:rPr>
                <w:sz w:val="20"/>
                <w:szCs w:val="20"/>
              </w:rPr>
            </w:pPr>
          </w:p>
        </w:tc>
      </w:tr>
    </w:tbl>
    <w:p w:rsidR="00835B3F" w:rsidRPr="00A64348" w:rsidRDefault="00835B3F" w:rsidP="00627F32">
      <w:pPr>
        <w:rPr>
          <w:sz w:val="16"/>
          <w:szCs w:val="16"/>
        </w:rPr>
      </w:pPr>
    </w:p>
    <w:sectPr w:rsidR="00835B3F" w:rsidRPr="00A6434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7C3" w:rsidRDefault="00CC07C3" w:rsidP="008E0EC1">
      <w:pPr>
        <w:spacing w:after="0" w:line="240" w:lineRule="auto"/>
      </w:pPr>
      <w:r>
        <w:separator/>
      </w:r>
    </w:p>
  </w:endnote>
  <w:endnote w:type="continuationSeparator" w:id="0">
    <w:p w:rsidR="00CC07C3" w:rsidRDefault="00CC07C3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7C3" w:rsidRDefault="00CC07C3" w:rsidP="008E0EC1">
      <w:pPr>
        <w:spacing w:after="0" w:line="240" w:lineRule="auto"/>
      </w:pPr>
      <w:r>
        <w:separator/>
      </w:r>
    </w:p>
  </w:footnote>
  <w:footnote w:type="continuationSeparator" w:id="0">
    <w:p w:rsidR="00CC07C3" w:rsidRDefault="00CC07C3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CC07C3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CC07C3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CC07C3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203E7"/>
    <w:multiLevelType w:val="hybridMultilevel"/>
    <w:tmpl w:val="C25A76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05F0D"/>
    <w:multiLevelType w:val="hybridMultilevel"/>
    <w:tmpl w:val="7E7609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91936"/>
    <w:multiLevelType w:val="hybridMultilevel"/>
    <w:tmpl w:val="B3069B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B0673"/>
    <w:multiLevelType w:val="hybridMultilevel"/>
    <w:tmpl w:val="44E0CC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BD9"/>
    <w:rsid w:val="000048D0"/>
    <w:rsid w:val="00004E70"/>
    <w:rsid w:val="000145DC"/>
    <w:rsid w:val="00016EE0"/>
    <w:rsid w:val="000226E5"/>
    <w:rsid w:val="0004098C"/>
    <w:rsid w:val="00084651"/>
    <w:rsid w:val="000D1894"/>
    <w:rsid w:val="000D2F0E"/>
    <w:rsid w:val="000E5F5C"/>
    <w:rsid w:val="000E6DCA"/>
    <w:rsid w:val="000F50F5"/>
    <w:rsid w:val="001328BB"/>
    <w:rsid w:val="00141379"/>
    <w:rsid w:val="00151371"/>
    <w:rsid w:val="0015239E"/>
    <w:rsid w:val="001644E2"/>
    <w:rsid w:val="001B7F10"/>
    <w:rsid w:val="001C69A6"/>
    <w:rsid w:val="001D1A54"/>
    <w:rsid w:val="001D51B5"/>
    <w:rsid w:val="001D588E"/>
    <w:rsid w:val="001E58CB"/>
    <w:rsid w:val="00204580"/>
    <w:rsid w:val="00213097"/>
    <w:rsid w:val="00223BB9"/>
    <w:rsid w:val="00273E1C"/>
    <w:rsid w:val="00274C1C"/>
    <w:rsid w:val="002753DF"/>
    <w:rsid w:val="00284180"/>
    <w:rsid w:val="0029586A"/>
    <w:rsid w:val="002A4329"/>
    <w:rsid w:val="002C4AF0"/>
    <w:rsid w:val="002F3D1F"/>
    <w:rsid w:val="00304356"/>
    <w:rsid w:val="0030506C"/>
    <w:rsid w:val="003162E9"/>
    <w:rsid w:val="003365D8"/>
    <w:rsid w:val="00347638"/>
    <w:rsid w:val="003700B1"/>
    <w:rsid w:val="00374EB7"/>
    <w:rsid w:val="003A5704"/>
    <w:rsid w:val="003A7A74"/>
    <w:rsid w:val="003B7E51"/>
    <w:rsid w:val="00431182"/>
    <w:rsid w:val="00443048"/>
    <w:rsid w:val="004900DA"/>
    <w:rsid w:val="004911E0"/>
    <w:rsid w:val="004A5DBE"/>
    <w:rsid w:val="004A7926"/>
    <w:rsid w:val="004C76A0"/>
    <w:rsid w:val="004E0E69"/>
    <w:rsid w:val="004E6187"/>
    <w:rsid w:val="005172A2"/>
    <w:rsid w:val="00523840"/>
    <w:rsid w:val="005345AC"/>
    <w:rsid w:val="005752F4"/>
    <w:rsid w:val="005A4BB4"/>
    <w:rsid w:val="005B7070"/>
    <w:rsid w:val="005B7F2A"/>
    <w:rsid w:val="005E6EE9"/>
    <w:rsid w:val="00627F32"/>
    <w:rsid w:val="006331CB"/>
    <w:rsid w:val="00660BAF"/>
    <w:rsid w:val="006721F1"/>
    <w:rsid w:val="0067774B"/>
    <w:rsid w:val="0068758B"/>
    <w:rsid w:val="006A3E08"/>
    <w:rsid w:val="006C6F8A"/>
    <w:rsid w:val="006D017A"/>
    <w:rsid w:val="006F30FA"/>
    <w:rsid w:val="00726097"/>
    <w:rsid w:val="0072675A"/>
    <w:rsid w:val="00763A2D"/>
    <w:rsid w:val="007726F2"/>
    <w:rsid w:val="00780004"/>
    <w:rsid w:val="00790270"/>
    <w:rsid w:val="0079041B"/>
    <w:rsid w:val="007A4BAC"/>
    <w:rsid w:val="00810BA0"/>
    <w:rsid w:val="00835B3F"/>
    <w:rsid w:val="00862215"/>
    <w:rsid w:val="0086406B"/>
    <w:rsid w:val="00870767"/>
    <w:rsid w:val="0087587E"/>
    <w:rsid w:val="0088213C"/>
    <w:rsid w:val="008E0EC1"/>
    <w:rsid w:val="0094767F"/>
    <w:rsid w:val="009656B3"/>
    <w:rsid w:val="0097735D"/>
    <w:rsid w:val="00994702"/>
    <w:rsid w:val="009A2D5D"/>
    <w:rsid w:val="009A6AE5"/>
    <w:rsid w:val="009B2FC7"/>
    <w:rsid w:val="009B6AEF"/>
    <w:rsid w:val="009C45C1"/>
    <w:rsid w:val="009E35C7"/>
    <w:rsid w:val="009F3454"/>
    <w:rsid w:val="00A147D4"/>
    <w:rsid w:val="00A237F4"/>
    <w:rsid w:val="00A46C4D"/>
    <w:rsid w:val="00A55E65"/>
    <w:rsid w:val="00A60711"/>
    <w:rsid w:val="00A64348"/>
    <w:rsid w:val="00A648EE"/>
    <w:rsid w:val="00A67D0B"/>
    <w:rsid w:val="00A77EB3"/>
    <w:rsid w:val="00A80F8A"/>
    <w:rsid w:val="00AB4762"/>
    <w:rsid w:val="00AD7967"/>
    <w:rsid w:val="00B04099"/>
    <w:rsid w:val="00B21AA0"/>
    <w:rsid w:val="00B30F20"/>
    <w:rsid w:val="00B32D80"/>
    <w:rsid w:val="00B47B83"/>
    <w:rsid w:val="00B50FEF"/>
    <w:rsid w:val="00B6740F"/>
    <w:rsid w:val="00BB11CB"/>
    <w:rsid w:val="00BD27E7"/>
    <w:rsid w:val="00BF573C"/>
    <w:rsid w:val="00C04DC7"/>
    <w:rsid w:val="00C07434"/>
    <w:rsid w:val="00C3069C"/>
    <w:rsid w:val="00C3172B"/>
    <w:rsid w:val="00C33E86"/>
    <w:rsid w:val="00C419DA"/>
    <w:rsid w:val="00C65BD9"/>
    <w:rsid w:val="00C901F2"/>
    <w:rsid w:val="00CA11A9"/>
    <w:rsid w:val="00CB65D8"/>
    <w:rsid w:val="00CC07C3"/>
    <w:rsid w:val="00CC54EC"/>
    <w:rsid w:val="00CF2102"/>
    <w:rsid w:val="00CF2C2C"/>
    <w:rsid w:val="00D228A6"/>
    <w:rsid w:val="00D249DD"/>
    <w:rsid w:val="00D35293"/>
    <w:rsid w:val="00D41C71"/>
    <w:rsid w:val="00D669F8"/>
    <w:rsid w:val="00D73193"/>
    <w:rsid w:val="00D96213"/>
    <w:rsid w:val="00DF601E"/>
    <w:rsid w:val="00E47B17"/>
    <w:rsid w:val="00E535E2"/>
    <w:rsid w:val="00E564A4"/>
    <w:rsid w:val="00E83FE0"/>
    <w:rsid w:val="00E8603B"/>
    <w:rsid w:val="00EA210B"/>
    <w:rsid w:val="00EA7659"/>
    <w:rsid w:val="00EF6035"/>
    <w:rsid w:val="00F220AB"/>
    <w:rsid w:val="00F37617"/>
    <w:rsid w:val="00F4239A"/>
    <w:rsid w:val="00F607A6"/>
    <w:rsid w:val="00F71B90"/>
    <w:rsid w:val="00F914DF"/>
    <w:rsid w:val="00FE3513"/>
    <w:rsid w:val="00FE45BE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março.dotx</Template>
  <TotalTime>1793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Financeiro</cp:lastModifiedBy>
  <cp:revision>81</cp:revision>
  <cp:lastPrinted>2024-09-02T18:47:00Z</cp:lastPrinted>
  <dcterms:created xsi:type="dcterms:W3CDTF">2024-07-01T14:10:00Z</dcterms:created>
  <dcterms:modified xsi:type="dcterms:W3CDTF">2024-09-05T19:13:00Z</dcterms:modified>
</cp:coreProperties>
</file>