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F32" w:rsidRPr="00A64348" w:rsidRDefault="00627F32" w:rsidP="00627F32">
      <w:pPr>
        <w:rPr>
          <w:sz w:val="16"/>
          <w:szCs w:val="16"/>
        </w:rPr>
      </w:pPr>
    </w:p>
    <w:p w:rsidR="00627F32" w:rsidRPr="000145DC" w:rsidRDefault="00627F32" w:rsidP="00627F32">
      <w:pPr>
        <w:jc w:val="center"/>
        <w:rPr>
          <w:b/>
          <w:sz w:val="20"/>
          <w:szCs w:val="20"/>
        </w:rPr>
      </w:pPr>
      <w:r w:rsidRPr="000145DC">
        <w:rPr>
          <w:b/>
          <w:sz w:val="20"/>
          <w:szCs w:val="20"/>
        </w:rPr>
        <w:t>ORÇAMENTO</w:t>
      </w:r>
    </w:p>
    <w:p w:rsidR="00627F32" w:rsidRPr="000145DC" w:rsidRDefault="00627F32" w:rsidP="00627F32">
      <w:pPr>
        <w:rPr>
          <w:b/>
          <w:sz w:val="20"/>
          <w:szCs w:val="20"/>
        </w:rPr>
      </w:pPr>
    </w:p>
    <w:p w:rsidR="00627F32" w:rsidRPr="000145DC" w:rsidRDefault="00627F32" w:rsidP="00627F32">
      <w:pPr>
        <w:rPr>
          <w:b/>
          <w:sz w:val="20"/>
          <w:szCs w:val="20"/>
        </w:rPr>
      </w:pPr>
      <w:r w:rsidRPr="000145DC">
        <w:rPr>
          <w:b/>
          <w:sz w:val="20"/>
          <w:szCs w:val="20"/>
        </w:rPr>
        <w:t>RAZÃO SOCIAL:_________________________________________________</w:t>
      </w:r>
    </w:p>
    <w:p w:rsidR="00627F32" w:rsidRPr="000145DC" w:rsidRDefault="00627F32" w:rsidP="00627F32">
      <w:pPr>
        <w:rPr>
          <w:b/>
          <w:sz w:val="20"/>
          <w:szCs w:val="20"/>
        </w:rPr>
      </w:pPr>
      <w:r w:rsidRPr="000145DC">
        <w:rPr>
          <w:b/>
          <w:sz w:val="20"/>
          <w:szCs w:val="20"/>
        </w:rPr>
        <w:t>CNPJ: ________________________________</w:t>
      </w:r>
    </w:p>
    <w:p w:rsidR="00627F32" w:rsidRPr="000145DC" w:rsidRDefault="00627F32" w:rsidP="00627F32">
      <w:pPr>
        <w:rPr>
          <w:b/>
          <w:sz w:val="20"/>
          <w:szCs w:val="20"/>
        </w:rPr>
      </w:pPr>
      <w:r w:rsidRPr="000145DC">
        <w:rPr>
          <w:b/>
          <w:sz w:val="20"/>
          <w:szCs w:val="20"/>
        </w:rPr>
        <w:t>DATA_____/_____/_________</w:t>
      </w:r>
    </w:p>
    <w:p w:rsidR="00627F32" w:rsidRPr="000145DC" w:rsidRDefault="00627F32" w:rsidP="00627F32">
      <w:pPr>
        <w:rPr>
          <w:sz w:val="20"/>
          <w:szCs w:val="20"/>
        </w:rPr>
      </w:pPr>
      <w:r w:rsidRPr="000145DC">
        <w:rPr>
          <w:b/>
          <w:sz w:val="20"/>
          <w:szCs w:val="20"/>
        </w:rPr>
        <w:t>VALIDADE DA PROPOSTA</w:t>
      </w:r>
      <w:r w:rsidRPr="000145DC">
        <w:rPr>
          <w:sz w:val="20"/>
          <w:szCs w:val="20"/>
        </w:rPr>
        <w:t>:_________________________________</w:t>
      </w:r>
    </w:p>
    <w:p w:rsidR="00627F32" w:rsidRPr="000145DC" w:rsidRDefault="00627F32" w:rsidP="00627F32">
      <w:pPr>
        <w:rPr>
          <w:sz w:val="20"/>
          <w:szCs w:val="20"/>
        </w:rPr>
      </w:pPr>
      <w:r w:rsidRPr="000145DC">
        <w:rPr>
          <w:b/>
          <w:sz w:val="20"/>
          <w:szCs w:val="20"/>
        </w:rPr>
        <w:t>TELEFONE</w:t>
      </w:r>
      <w:r w:rsidRPr="000145DC">
        <w:rPr>
          <w:sz w:val="20"/>
          <w:szCs w:val="20"/>
        </w:rPr>
        <w:t>:________________________</w:t>
      </w:r>
    </w:p>
    <w:tbl>
      <w:tblPr>
        <w:tblStyle w:val="Tabelacomgrade"/>
        <w:tblW w:w="972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80"/>
        <w:gridCol w:w="4170"/>
        <w:gridCol w:w="1004"/>
        <w:gridCol w:w="1291"/>
        <w:gridCol w:w="1291"/>
        <w:gridCol w:w="1291"/>
      </w:tblGrid>
      <w:tr w:rsidR="00627F32" w:rsidRPr="000145DC" w:rsidTr="00563F1A">
        <w:trPr>
          <w:trHeight w:val="690"/>
        </w:trPr>
        <w:tc>
          <w:tcPr>
            <w:tcW w:w="680" w:type="dxa"/>
          </w:tcPr>
          <w:p w:rsidR="00627F32" w:rsidRPr="000145DC" w:rsidRDefault="00627F32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ITEM</w:t>
            </w:r>
          </w:p>
        </w:tc>
        <w:tc>
          <w:tcPr>
            <w:tcW w:w="4170" w:type="dxa"/>
          </w:tcPr>
          <w:p w:rsidR="00627F32" w:rsidRPr="000145DC" w:rsidRDefault="00627F32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 xml:space="preserve">                      DESCRIÇÃO </w:t>
            </w:r>
          </w:p>
        </w:tc>
        <w:tc>
          <w:tcPr>
            <w:tcW w:w="1004" w:type="dxa"/>
          </w:tcPr>
          <w:p w:rsidR="00627F32" w:rsidRPr="000145DC" w:rsidRDefault="0004098C" w:rsidP="00EE599D">
            <w:pPr>
              <w:jc w:val="center"/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UNID</w:t>
            </w:r>
          </w:p>
        </w:tc>
        <w:tc>
          <w:tcPr>
            <w:tcW w:w="1291" w:type="dxa"/>
          </w:tcPr>
          <w:p w:rsidR="00627F32" w:rsidRPr="000145DC" w:rsidRDefault="00627F32" w:rsidP="00EE599D">
            <w:pPr>
              <w:jc w:val="center"/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QUANT</w:t>
            </w:r>
          </w:p>
        </w:tc>
        <w:tc>
          <w:tcPr>
            <w:tcW w:w="1291" w:type="dxa"/>
          </w:tcPr>
          <w:p w:rsidR="00627F32" w:rsidRPr="000145DC" w:rsidRDefault="00627F32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627F32" w:rsidRPr="000145DC" w:rsidRDefault="00627F32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A67D0B" w:rsidRPr="000145DC" w:rsidTr="000145DC">
        <w:trPr>
          <w:trHeight w:val="194"/>
        </w:trPr>
        <w:tc>
          <w:tcPr>
            <w:tcW w:w="680" w:type="dxa"/>
          </w:tcPr>
          <w:p w:rsidR="00A67D0B" w:rsidRPr="000145DC" w:rsidRDefault="00563F1A" w:rsidP="00EE59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70" w:type="dxa"/>
          </w:tcPr>
          <w:p w:rsidR="00A67D0B" w:rsidRPr="000145DC" w:rsidRDefault="00841D63" w:rsidP="00D228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LENCOL</w:t>
            </w:r>
          </w:p>
        </w:tc>
        <w:tc>
          <w:tcPr>
            <w:tcW w:w="1004" w:type="dxa"/>
          </w:tcPr>
          <w:p w:rsidR="00A67D0B" w:rsidRPr="000145DC" w:rsidRDefault="00CF18F8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UND</w:t>
            </w:r>
          </w:p>
        </w:tc>
        <w:tc>
          <w:tcPr>
            <w:tcW w:w="1291" w:type="dxa"/>
          </w:tcPr>
          <w:p w:rsidR="00A67D0B" w:rsidRPr="000145DC" w:rsidRDefault="00841D63" w:rsidP="00EE59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1291" w:type="dxa"/>
          </w:tcPr>
          <w:p w:rsidR="00A67D0B" w:rsidRPr="000145DC" w:rsidRDefault="00A67D0B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A67D0B" w:rsidRPr="000145DC" w:rsidRDefault="00A67D0B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</w:p>
        </w:tc>
        <w:tc>
          <w:tcPr>
            <w:tcW w:w="4170" w:type="dxa"/>
          </w:tcPr>
          <w:p w:rsidR="000145DC" w:rsidRPr="000145DC" w:rsidRDefault="00841D63" w:rsidP="000145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FRONHA</w:t>
            </w:r>
          </w:p>
        </w:tc>
        <w:tc>
          <w:tcPr>
            <w:tcW w:w="1004" w:type="dxa"/>
          </w:tcPr>
          <w:p w:rsidR="000145DC" w:rsidRPr="000145DC" w:rsidRDefault="00841D63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UND</w:t>
            </w:r>
          </w:p>
        </w:tc>
        <w:tc>
          <w:tcPr>
            <w:tcW w:w="1291" w:type="dxa"/>
          </w:tcPr>
          <w:p w:rsidR="000145DC" w:rsidRPr="000145DC" w:rsidRDefault="00841D63" w:rsidP="00EE59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  <w:bookmarkStart w:id="0" w:name="_GoBack"/>
            <w:bookmarkEnd w:id="0"/>
          </w:p>
        </w:tc>
        <w:tc>
          <w:tcPr>
            <w:tcW w:w="1291" w:type="dxa"/>
          </w:tcPr>
          <w:p w:rsidR="000145DC" w:rsidRPr="000145DC" w:rsidRDefault="000145DC" w:rsidP="00B21AA0">
            <w:pPr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03</w:t>
            </w:r>
          </w:p>
        </w:tc>
        <w:tc>
          <w:tcPr>
            <w:tcW w:w="4170" w:type="dxa"/>
          </w:tcPr>
          <w:p w:rsidR="000145DC" w:rsidRPr="000145DC" w:rsidRDefault="000145DC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4911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04</w:t>
            </w:r>
          </w:p>
        </w:tc>
        <w:tc>
          <w:tcPr>
            <w:tcW w:w="4170" w:type="dxa"/>
          </w:tcPr>
          <w:p w:rsidR="000145DC" w:rsidRPr="000145DC" w:rsidRDefault="000145DC" w:rsidP="006A4D8C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05</w:t>
            </w:r>
          </w:p>
        </w:tc>
        <w:tc>
          <w:tcPr>
            <w:tcW w:w="4170" w:type="dxa"/>
          </w:tcPr>
          <w:p w:rsidR="000145DC" w:rsidRPr="000145DC" w:rsidRDefault="000145DC" w:rsidP="004911E0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06</w:t>
            </w:r>
          </w:p>
        </w:tc>
        <w:tc>
          <w:tcPr>
            <w:tcW w:w="4170" w:type="dxa"/>
          </w:tcPr>
          <w:p w:rsidR="000145DC" w:rsidRPr="000145DC" w:rsidRDefault="000145DC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07</w:t>
            </w:r>
          </w:p>
        </w:tc>
        <w:tc>
          <w:tcPr>
            <w:tcW w:w="4170" w:type="dxa"/>
          </w:tcPr>
          <w:p w:rsidR="000145DC" w:rsidRPr="000145DC" w:rsidRDefault="000145DC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08</w:t>
            </w:r>
          </w:p>
        </w:tc>
        <w:tc>
          <w:tcPr>
            <w:tcW w:w="4170" w:type="dxa"/>
          </w:tcPr>
          <w:p w:rsidR="000145DC" w:rsidRPr="000145DC" w:rsidRDefault="000145DC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09</w:t>
            </w:r>
          </w:p>
        </w:tc>
        <w:tc>
          <w:tcPr>
            <w:tcW w:w="4170" w:type="dxa"/>
          </w:tcPr>
          <w:p w:rsidR="000145DC" w:rsidRPr="000145DC" w:rsidRDefault="000145DC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10</w:t>
            </w:r>
          </w:p>
        </w:tc>
        <w:tc>
          <w:tcPr>
            <w:tcW w:w="4170" w:type="dxa"/>
          </w:tcPr>
          <w:p w:rsidR="000145DC" w:rsidRPr="000145DC" w:rsidRDefault="000145DC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11</w:t>
            </w:r>
          </w:p>
        </w:tc>
        <w:tc>
          <w:tcPr>
            <w:tcW w:w="4170" w:type="dxa"/>
          </w:tcPr>
          <w:p w:rsidR="000145DC" w:rsidRPr="000145DC" w:rsidRDefault="000145DC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12</w:t>
            </w:r>
          </w:p>
        </w:tc>
        <w:tc>
          <w:tcPr>
            <w:tcW w:w="4170" w:type="dxa"/>
          </w:tcPr>
          <w:p w:rsidR="000145DC" w:rsidRPr="000145DC" w:rsidRDefault="000145DC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13</w:t>
            </w:r>
          </w:p>
        </w:tc>
        <w:tc>
          <w:tcPr>
            <w:tcW w:w="4170" w:type="dxa"/>
          </w:tcPr>
          <w:p w:rsidR="000145DC" w:rsidRPr="000145DC" w:rsidRDefault="000145DC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14</w:t>
            </w:r>
          </w:p>
        </w:tc>
        <w:tc>
          <w:tcPr>
            <w:tcW w:w="4170" w:type="dxa"/>
          </w:tcPr>
          <w:p w:rsidR="000145DC" w:rsidRPr="000145DC" w:rsidRDefault="000145DC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</w:tbl>
    <w:p w:rsidR="00835B3F" w:rsidRPr="00A64348" w:rsidRDefault="00835B3F" w:rsidP="00627F32">
      <w:pPr>
        <w:rPr>
          <w:sz w:val="16"/>
          <w:szCs w:val="16"/>
        </w:rPr>
      </w:pPr>
    </w:p>
    <w:sectPr w:rsidR="00835B3F" w:rsidRPr="00A6434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1AA" w:rsidRDefault="000951AA" w:rsidP="008E0EC1">
      <w:pPr>
        <w:spacing w:after="0" w:line="240" w:lineRule="auto"/>
      </w:pPr>
      <w:r>
        <w:separator/>
      </w:r>
    </w:p>
  </w:endnote>
  <w:endnote w:type="continuationSeparator" w:id="0">
    <w:p w:rsidR="000951AA" w:rsidRDefault="000951AA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EC1" w:rsidRDefault="008E0EC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4AA15867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1A51BA5A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33605D2F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1AA" w:rsidRDefault="000951AA" w:rsidP="008E0EC1">
      <w:pPr>
        <w:spacing w:after="0" w:line="240" w:lineRule="auto"/>
      </w:pPr>
      <w:r>
        <w:separator/>
      </w:r>
    </w:p>
  </w:footnote>
  <w:footnote w:type="continuationSeparator" w:id="0">
    <w:p w:rsidR="000951AA" w:rsidRDefault="000951AA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EC1" w:rsidRDefault="000951AA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EC1" w:rsidRDefault="008E0EC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E0EC1" w:rsidRDefault="008E0EC1">
    <w:pPr>
      <w:pStyle w:val="Cabealho"/>
    </w:pPr>
  </w:p>
  <w:p w:rsidR="008E0EC1" w:rsidRDefault="008E0EC1">
    <w:pPr>
      <w:pStyle w:val="Cabealho"/>
    </w:pPr>
  </w:p>
  <w:p w:rsidR="008E0EC1" w:rsidRDefault="000951AA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6D1DDEBE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EC1" w:rsidRDefault="000951AA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203E7"/>
    <w:multiLevelType w:val="hybridMultilevel"/>
    <w:tmpl w:val="C25A76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905F0D"/>
    <w:multiLevelType w:val="hybridMultilevel"/>
    <w:tmpl w:val="7E76095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491936"/>
    <w:multiLevelType w:val="hybridMultilevel"/>
    <w:tmpl w:val="B3069B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7B0673"/>
    <w:multiLevelType w:val="hybridMultilevel"/>
    <w:tmpl w:val="44E0CCA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BD9"/>
    <w:rsid w:val="000048D0"/>
    <w:rsid w:val="00004E70"/>
    <w:rsid w:val="000145DC"/>
    <w:rsid w:val="00016EE0"/>
    <w:rsid w:val="000226E5"/>
    <w:rsid w:val="0004098C"/>
    <w:rsid w:val="0005045A"/>
    <w:rsid w:val="00084651"/>
    <w:rsid w:val="000951AA"/>
    <w:rsid w:val="000D1894"/>
    <w:rsid w:val="000D2F0E"/>
    <w:rsid w:val="000E5F5C"/>
    <w:rsid w:val="000E6DCA"/>
    <w:rsid w:val="000F50F5"/>
    <w:rsid w:val="001328BB"/>
    <w:rsid w:val="00141379"/>
    <w:rsid w:val="00151371"/>
    <w:rsid w:val="0015239E"/>
    <w:rsid w:val="001644E2"/>
    <w:rsid w:val="001B7F10"/>
    <w:rsid w:val="001C69A6"/>
    <w:rsid w:val="001D1A54"/>
    <w:rsid w:val="001D51B5"/>
    <w:rsid w:val="001D588E"/>
    <w:rsid w:val="001E58CB"/>
    <w:rsid w:val="00204580"/>
    <w:rsid w:val="00213097"/>
    <w:rsid w:val="00223BB9"/>
    <w:rsid w:val="00273E1C"/>
    <w:rsid w:val="00274C1C"/>
    <w:rsid w:val="002753DF"/>
    <w:rsid w:val="00284180"/>
    <w:rsid w:val="0029586A"/>
    <w:rsid w:val="002A4329"/>
    <w:rsid w:val="002C4AF0"/>
    <w:rsid w:val="002F3D1F"/>
    <w:rsid w:val="00304356"/>
    <w:rsid w:val="0030506C"/>
    <w:rsid w:val="003162E9"/>
    <w:rsid w:val="003365D8"/>
    <w:rsid w:val="00347638"/>
    <w:rsid w:val="003700B1"/>
    <w:rsid w:val="00374EB7"/>
    <w:rsid w:val="003A5704"/>
    <w:rsid w:val="003A7A74"/>
    <w:rsid w:val="003B7E51"/>
    <w:rsid w:val="00431182"/>
    <w:rsid w:val="00443048"/>
    <w:rsid w:val="004900DA"/>
    <w:rsid w:val="004911E0"/>
    <w:rsid w:val="004A5DBE"/>
    <w:rsid w:val="004A7926"/>
    <w:rsid w:val="004C76A0"/>
    <w:rsid w:val="004D680D"/>
    <w:rsid w:val="004E0E69"/>
    <w:rsid w:val="004E6187"/>
    <w:rsid w:val="005172A2"/>
    <w:rsid w:val="00523840"/>
    <w:rsid w:val="005345AC"/>
    <w:rsid w:val="00563F1A"/>
    <w:rsid w:val="00574115"/>
    <w:rsid w:val="005752F4"/>
    <w:rsid w:val="005A4BB4"/>
    <w:rsid w:val="005B7070"/>
    <w:rsid w:val="005B7F2A"/>
    <w:rsid w:val="005E6EE9"/>
    <w:rsid w:val="00627F32"/>
    <w:rsid w:val="006331CB"/>
    <w:rsid w:val="00660BAF"/>
    <w:rsid w:val="006721F1"/>
    <w:rsid w:val="0067774B"/>
    <w:rsid w:val="0068758B"/>
    <w:rsid w:val="006A3E08"/>
    <w:rsid w:val="006C6F8A"/>
    <w:rsid w:val="006D017A"/>
    <w:rsid w:val="006F30FA"/>
    <w:rsid w:val="00726097"/>
    <w:rsid w:val="0072675A"/>
    <w:rsid w:val="00763A2D"/>
    <w:rsid w:val="007726F2"/>
    <w:rsid w:val="00780004"/>
    <w:rsid w:val="00790270"/>
    <w:rsid w:val="0079041B"/>
    <w:rsid w:val="007A4BAC"/>
    <w:rsid w:val="00810BA0"/>
    <w:rsid w:val="00835B3F"/>
    <w:rsid w:val="00841D63"/>
    <w:rsid w:val="00862215"/>
    <w:rsid w:val="0086406B"/>
    <w:rsid w:val="00870767"/>
    <w:rsid w:val="0087587E"/>
    <w:rsid w:val="0088213C"/>
    <w:rsid w:val="008E0EC1"/>
    <w:rsid w:val="0094767F"/>
    <w:rsid w:val="009656B3"/>
    <w:rsid w:val="0097735D"/>
    <w:rsid w:val="00994702"/>
    <w:rsid w:val="009A2D5D"/>
    <w:rsid w:val="009A6AE5"/>
    <w:rsid w:val="009B2FC7"/>
    <w:rsid w:val="009B6AEF"/>
    <w:rsid w:val="009C45C1"/>
    <w:rsid w:val="009E35C7"/>
    <w:rsid w:val="009F3454"/>
    <w:rsid w:val="00A147D4"/>
    <w:rsid w:val="00A237F4"/>
    <w:rsid w:val="00A46C4D"/>
    <w:rsid w:val="00A55E65"/>
    <w:rsid w:val="00A60711"/>
    <w:rsid w:val="00A64348"/>
    <w:rsid w:val="00A648EE"/>
    <w:rsid w:val="00A67D0B"/>
    <w:rsid w:val="00A77EB3"/>
    <w:rsid w:val="00A80F8A"/>
    <w:rsid w:val="00AB4762"/>
    <w:rsid w:val="00AD7967"/>
    <w:rsid w:val="00B04099"/>
    <w:rsid w:val="00B21AA0"/>
    <w:rsid w:val="00B30F20"/>
    <w:rsid w:val="00B32D80"/>
    <w:rsid w:val="00B47B83"/>
    <w:rsid w:val="00B50FEF"/>
    <w:rsid w:val="00B6740F"/>
    <w:rsid w:val="00BB11CB"/>
    <w:rsid w:val="00BD27E7"/>
    <w:rsid w:val="00BD4239"/>
    <w:rsid w:val="00BF573C"/>
    <w:rsid w:val="00C04DC7"/>
    <w:rsid w:val="00C07434"/>
    <w:rsid w:val="00C3069C"/>
    <w:rsid w:val="00C3172B"/>
    <w:rsid w:val="00C33E86"/>
    <w:rsid w:val="00C419DA"/>
    <w:rsid w:val="00C65BD9"/>
    <w:rsid w:val="00C901F2"/>
    <w:rsid w:val="00CA11A9"/>
    <w:rsid w:val="00CB65D8"/>
    <w:rsid w:val="00CC07C3"/>
    <w:rsid w:val="00CC54EC"/>
    <w:rsid w:val="00CF18F8"/>
    <w:rsid w:val="00CF2102"/>
    <w:rsid w:val="00CF2C2C"/>
    <w:rsid w:val="00D228A6"/>
    <w:rsid w:val="00D249DD"/>
    <w:rsid w:val="00D35293"/>
    <w:rsid w:val="00D41C71"/>
    <w:rsid w:val="00D669F8"/>
    <w:rsid w:val="00D73193"/>
    <w:rsid w:val="00D96213"/>
    <w:rsid w:val="00DF601E"/>
    <w:rsid w:val="00E47B17"/>
    <w:rsid w:val="00E535E2"/>
    <w:rsid w:val="00E564A4"/>
    <w:rsid w:val="00E83FE0"/>
    <w:rsid w:val="00E8603B"/>
    <w:rsid w:val="00EA210B"/>
    <w:rsid w:val="00EA7659"/>
    <w:rsid w:val="00EF6035"/>
    <w:rsid w:val="00F220AB"/>
    <w:rsid w:val="00F37617"/>
    <w:rsid w:val="00F4239A"/>
    <w:rsid w:val="00F607A6"/>
    <w:rsid w:val="00F71B90"/>
    <w:rsid w:val="00F914DF"/>
    <w:rsid w:val="00FE3513"/>
    <w:rsid w:val="00FE45BE"/>
    <w:rsid w:val="00FF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5BD9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9B6AE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5BD9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9B6A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0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F\Documents\Modelos%20Personalizados%20do%20Office\cota&#231;&#227;o%20expediente%20mar&#231;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cotação expediente março.dotx</Template>
  <TotalTime>1915</TotalTime>
  <Pages>1</Pages>
  <Words>66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CAF</dc:creator>
  <cp:keywords/>
  <dc:description/>
  <cp:lastModifiedBy>Financeiro</cp:lastModifiedBy>
  <cp:revision>87</cp:revision>
  <cp:lastPrinted>2024-09-09T11:33:00Z</cp:lastPrinted>
  <dcterms:created xsi:type="dcterms:W3CDTF">2024-07-01T14:10:00Z</dcterms:created>
  <dcterms:modified xsi:type="dcterms:W3CDTF">2024-09-18T17:09:00Z</dcterms:modified>
</cp:coreProperties>
</file>