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F32" w:rsidRPr="00A64348" w:rsidRDefault="00627F32" w:rsidP="00627F32">
      <w:pPr>
        <w:rPr>
          <w:sz w:val="16"/>
          <w:szCs w:val="16"/>
        </w:rPr>
      </w:pPr>
    </w:p>
    <w:p w:rsidR="00627F32" w:rsidRPr="000145DC" w:rsidRDefault="00627F32" w:rsidP="00627F32">
      <w:pPr>
        <w:jc w:val="center"/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ORÇAMENTO</w:t>
      </w:r>
    </w:p>
    <w:p w:rsidR="00627F32" w:rsidRPr="000145DC" w:rsidRDefault="00627F32" w:rsidP="00627F32">
      <w:pPr>
        <w:rPr>
          <w:b/>
          <w:sz w:val="20"/>
          <w:szCs w:val="20"/>
        </w:rPr>
      </w:pP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RAZÃO SOCIAL:_________________________________________________</w:t>
      </w: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CNPJ: ________________________________</w:t>
      </w: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DATA_____/_____/_________</w:t>
      </w:r>
    </w:p>
    <w:p w:rsidR="00627F32" w:rsidRPr="000145DC" w:rsidRDefault="00627F32" w:rsidP="00627F32">
      <w:pPr>
        <w:rPr>
          <w:sz w:val="20"/>
          <w:szCs w:val="20"/>
        </w:rPr>
      </w:pPr>
      <w:r w:rsidRPr="000145DC">
        <w:rPr>
          <w:b/>
          <w:sz w:val="20"/>
          <w:szCs w:val="20"/>
        </w:rPr>
        <w:t>VALIDADE DA PROPOSTA</w:t>
      </w:r>
      <w:r w:rsidRPr="000145DC">
        <w:rPr>
          <w:sz w:val="20"/>
          <w:szCs w:val="20"/>
        </w:rPr>
        <w:t>:_________________________________</w:t>
      </w:r>
    </w:p>
    <w:p w:rsidR="00627F32" w:rsidRPr="000145DC" w:rsidRDefault="00627F32" w:rsidP="00627F32">
      <w:pPr>
        <w:rPr>
          <w:sz w:val="20"/>
          <w:szCs w:val="20"/>
        </w:rPr>
      </w:pPr>
      <w:r w:rsidRPr="000145DC">
        <w:rPr>
          <w:b/>
          <w:sz w:val="20"/>
          <w:szCs w:val="20"/>
        </w:rPr>
        <w:t>TELEFONE</w:t>
      </w:r>
      <w:r w:rsidRPr="000145DC">
        <w:rPr>
          <w:sz w:val="20"/>
          <w:szCs w:val="20"/>
        </w:rPr>
        <w:t>:________________________</w:t>
      </w:r>
    </w:p>
    <w:tbl>
      <w:tblPr>
        <w:tblStyle w:val="Tabelacomgrade"/>
        <w:tblW w:w="972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4170"/>
        <w:gridCol w:w="1004"/>
        <w:gridCol w:w="1291"/>
        <w:gridCol w:w="1291"/>
        <w:gridCol w:w="1291"/>
      </w:tblGrid>
      <w:tr w:rsidR="00627F32" w:rsidRPr="000145DC" w:rsidTr="00563F1A">
        <w:trPr>
          <w:trHeight w:val="690"/>
        </w:trPr>
        <w:tc>
          <w:tcPr>
            <w:tcW w:w="680" w:type="dxa"/>
          </w:tcPr>
          <w:p w:rsidR="00627F32" w:rsidRPr="000145DC" w:rsidRDefault="00627F32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ITEM</w:t>
            </w:r>
          </w:p>
        </w:tc>
        <w:tc>
          <w:tcPr>
            <w:tcW w:w="4170" w:type="dxa"/>
          </w:tcPr>
          <w:p w:rsidR="00627F32" w:rsidRPr="000145DC" w:rsidRDefault="00627F32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 xml:space="preserve">                      DESCRIÇÃO </w:t>
            </w:r>
          </w:p>
        </w:tc>
        <w:tc>
          <w:tcPr>
            <w:tcW w:w="1004" w:type="dxa"/>
          </w:tcPr>
          <w:p w:rsidR="00627F32" w:rsidRPr="000145DC" w:rsidRDefault="00314D3F" w:rsidP="00EE599D">
            <w:pPr>
              <w:jc w:val="center"/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QUANT</w:t>
            </w: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A67D0B" w:rsidRPr="000145DC" w:rsidTr="000145DC">
        <w:trPr>
          <w:trHeight w:val="194"/>
        </w:trPr>
        <w:tc>
          <w:tcPr>
            <w:tcW w:w="680" w:type="dxa"/>
          </w:tcPr>
          <w:p w:rsidR="00A67D0B" w:rsidRPr="000145DC" w:rsidRDefault="00563F1A" w:rsidP="00EE59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170" w:type="dxa"/>
          </w:tcPr>
          <w:p w:rsidR="00A67D0B" w:rsidRPr="000145DC" w:rsidRDefault="004D583B" w:rsidP="00D228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CHAPA 1.20</w:t>
            </w:r>
            <w:proofErr w:type="gramStart"/>
            <w:r>
              <w:rPr>
                <w:sz w:val="20"/>
                <w:szCs w:val="20"/>
              </w:rPr>
              <w:t>X1.</w:t>
            </w:r>
            <w:proofErr w:type="gramEnd"/>
            <w:r>
              <w:rPr>
                <w:sz w:val="20"/>
                <w:szCs w:val="20"/>
              </w:rPr>
              <w:t>1.80</w:t>
            </w:r>
          </w:p>
        </w:tc>
        <w:tc>
          <w:tcPr>
            <w:tcW w:w="1004" w:type="dxa"/>
          </w:tcPr>
          <w:p w:rsidR="00A67D0B" w:rsidRPr="000145DC" w:rsidRDefault="004D583B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91" w:type="dxa"/>
          </w:tcPr>
          <w:p w:rsidR="00A67D0B" w:rsidRPr="000145DC" w:rsidRDefault="00A67D0B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A67D0B" w:rsidRPr="000145DC" w:rsidRDefault="00A67D0B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A67D0B" w:rsidRPr="000145DC" w:rsidRDefault="00A67D0B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04098C">
        <w:trPr>
          <w:trHeight w:val="410"/>
        </w:trPr>
        <w:tc>
          <w:tcPr>
            <w:tcW w:w="680" w:type="dxa"/>
          </w:tcPr>
          <w:p w:rsidR="00CB2063" w:rsidRPr="000145DC" w:rsidRDefault="00314D3F" w:rsidP="00EE59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70" w:type="dxa"/>
          </w:tcPr>
          <w:p w:rsidR="00CB2063" w:rsidRPr="000145DC" w:rsidRDefault="004D583B" w:rsidP="00D11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CANALETAS </w:t>
            </w:r>
          </w:p>
        </w:tc>
        <w:tc>
          <w:tcPr>
            <w:tcW w:w="1004" w:type="dxa"/>
          </w:tcPr>
          <w:p w:rsidR="00CB2063" w:rsidRPr="000145DC" w:rsidRDefault="004D583B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B21AA0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04098C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03</w:t>
            </w:r>
          </w:p>
        </w:tc>
        <w:tc>
          <w:tcPr>
            <w:tcW w:w="4170" w:type="dxa"/>
          </w:tcPr>
          <w:p w:rsidR="00CB2063" w:rsidRPr="000145DC" w:rsidRDefault="004D583B" w:rsidP="00D228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CANTONEIRA </w:t>
            </w:r>
          </w:p>
        </w:tc>
        <w:tc>
          <w:tcPr>
            <w:tcW w:w="1004" w:type="dxa"/>
          </w:tcPr>
          <w:p w:rsidR="00CB2063" w:rsidRPr="000145DC" w:rsidRDefault="004D583B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9</w:t>
            </w:r>
            <w:proofErr w:type="gramEnd"/>
          </w:p>
        </w:tc>
        <w:tc>
          <w:tcPr>
            <w:tcW w:w="1291" w:type="dxa"/>
          </w:tcPr>
          <w:p w:rsidR="00CB2063" w:rsidRPr="000145DC" w:rsidRDefault="00CB2063" w:rsidP="004911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04098C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04</w:t>
            </w:r>
          </w:p>
        </w:tc>
        <w:tc>
          <w:tcPr>
            <w:tcW w:w="4170" w:type="dxa"/>
          </w:tcPr>
          <w:p w:rsidR="00CB2063" w:rsidRPr="000145DC" w:rsidRDefault="004D583B" w:rsidP="006A4D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PARAFUSO </w:t>
            </w:r>
            <w:r w:rsidR="009217E4">
              <w:rPr>
                <w:sz w:val="20"/>
                <w:szCs w:val="20"/>
              </w:rPr>
              <w:t>GN</w:t>
            </w:r>
          </w:p>
        </w:tc>
        <w:tc>
          <w:tcPr>
            <w:tcW w:w="1004" w:type="dxa"/>
          </w:tcPr>
          <w:p w:rsidR="00CB2063" w:rsidRPr="000145DC" w:rsidRDefault="009217E4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CX</w:t>
            </w: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04098C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05</w:t>
            </w:r>
          </w:p>
        </w:tc>
        <w:tc>
          <w:tcPr>
            <w:tcW w:w="4170" w:type="dxa"/>
          </w:tcPr>
          <w:p w:rsidR="00CB2063" w:rsidRPr="000145DC" w:rsidRDefault="009217E4" w:rsidP="004911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FITA TELADA </w:t>
            </w:r>
          </w:p>
        </w:tc>
        <w:tc>
          <w:tcPr>
            <w:tcW w:w="1004" w:type="dxa"/>
          </w:tcPr>
          <w:p w:rsidR="00CB2063" w:rsidRPr="000145DC" w:rsidRDefault="009217E4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proofErr w:type="gram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RL</w:t>
            </w: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04098C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06</w:t>
            </w:r>
          </w:p>
        </w:tc>
        <w:tc>
          <w:tcPr>
            <w:tcW w:w="4170" w:type="dxa"/>
          </w:tcPr>
          <w:p w:rsidR="00CB2063" w:rsidRPr="000145DC" w:rsidRDefault="009217E4" w:rsidP="00D228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GESSO FUNDIÇÃO 40 KG</w:t>
            </w:r>
          </w:p>
        </w:tc>
        <w:tc>
          <w:tcPr>
            <w:tcW w:w="1004" w:type="dxa"/>
          </w:tcPr>
          <w:p w:rsidR="00CB2063" w:rsidRPr="000145DC" w:rsidRDefault="009217E4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04098C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07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04098C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08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04098C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09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04098C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10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04098C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11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04098C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12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04098C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13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04098C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14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797836" w:rsidRPr="000145DC" w:rsidTr="0004098C">
        <w:trPr>
          <w:trHeight w:val="410"/>
        </w:trPr>
        <w:tc>
          <w:tcPr>
            <w:tcW w:w="680" w:type="dxa"/>
          </w:tcPr>
          <w:p w:rsidR="00797836" w:rsidRPr="000145DC" w:rsidRDefault="00797836" w:rsidP="00EE59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170" w:type="dxa"/>
          </w:tcPr>
          <w:p w:rsidR="00797836" w:rsidRDefault="00797836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797836" w:rsidRDefault="00797836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797836" w:rsidRPr="000145DC" w:rsidTr="0004098C">
        <w:trPr>
          <w:trHeight w:val="410"/>
        </w:trPr>
        <w:tc>
          <w:tcPr>
            <w:tcW w:w="680" w:type="dxa"/>
          </w:tcPr>
          <w:p w:rsidR="00797836" w:rsidRDefault="00797836" w:rsidP="00EE59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170" w:type="dxa"/>
          </w:tcPr>
          <w:p w:rsidR="00797836" w:rsidRDefault="00797836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797836" w:rsidRDefault="00797836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797836" w:rsidRPr="000145DC" w:rsidTr="0004098C">
        <w:trPr>
          <w:trHeight w:val="410"/>
        </w:trPr>
        <w:tc>
          <w:tcPr>
            <w:tcW w:w="680" w:type="dxa"/>
          </w:tcPr>
          <w:p w:rsidR="00797836" w:rsidRDefault="00797836" w:rsidP="00EE59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170" w:type="dxa"/>
          </w:tcPr>
          <w:p w:rsidR="00797836" w:rsidRDefault="00797836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797836" w:rsidRDefault="00797836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</w:tr>
    </w:tbl>
    <w:p w:rsidR="00835B3F" w:rsidRPr="00A64348" w:rsidRDefault="00835B3F" w:rsidP="00627F32">
      <w:pPr>
        <w:rPr>
          <w:sz w:val="16"/>
          <w:szCs w:val="16"/>
        </w:rPr>
      </w:pPr>
    </w:p>
    <w:sectPr w:rsidR="00835B3F" w:rsidRPr="00A6434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87F" w:rsidRDefault="005E087F" w:rsidP="008E0EC1">
      <w:pPr>
        <w:spacing w:after="0" w:line="240" w:lineRule="auto"/>
      </w:pPr>
      <w:r>
        <w:separator/>
      </w:r>
    </w:p>
  </w:endnote>
  <w:endnote w:type="continuationSeparator" w:id="0">
    <w:p w:rsidR="005E087F" w:rsidRDefault="005E087F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AA1586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A51BA5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33605D2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87F" w:rsidRDefault="005E087F" w:rsidP="008E0EC1">
      <w:pPr>
        <w:spacing w:after="0" w:line="240" w:lineRule="auto"/>
      </w:pPr>
      <w:r>
        <w:separator/>
      </w:r>
    </w:p>
  </w:footnote>
  <w:footnote w:type="continuationSeparator" w:id="0">
    <w:p w:rsidR="005E087F" w:rsidRDefault="005E087F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5E087F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5E087F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6D1DDEBE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5E087F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203E7"/>
    <w:multiLevelType w:val="hybridMultilevel"/>
    <w:tmpl w:val="C25A76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05F0D"/>
    <w:multiLevelType w:val="hybridMultilevel"/>
    <w:tmpl w:val="7E7609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491936"/>
    <w:multiLevelType w:val="hybridMultilevel"/>
    <w:tmpl w:val="B3069B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7B0673"/>
    <w:multiLevelType w:val="hybridMultilevel"/>
    <w:tmpl w:val="44E0CC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BD9"/>
    <w:rsid w:val="000048D0"/>
    <w:rsid w:val="00004E70"/>
    <w:rsid w:val="000145DC"/>
    <w:rsid w:val="00016EE0"/>
    <w:rsid w:val="000226E5"/>
    <w:rsid w:val="0004098C"/>
    <w:rsid w:val="0005045A"/>
    <w:rsid w:val="00084651"/>
    <w:rsid w:val="000D1894"/>
    <w:rsid w:val="000D2F0E"/>
    <w:rsid w:val="000E5F5C"/>
    <w:rsid w:val="000E6DCA"/>
    <w:rsid w:val="000F50F5"/>
    <w:rsid w:val="001328BB"/>
    <w:rsid w:val="00141379"/>
    <w:rsid w:val="00151371"/>
    <w:rsid w:val="0015239E"/>
    <w:rsid w:val="001644E2"/>
    <w:rsid w:val="00191986"/>
    <w:rsid w:val="00195B1D"/>
    <w:rsid w:val="001B7F10"/>
    <w:rsid w:val="001C69A6"/>
    <w:rsid w:val="001D1A54"/>
    <w:rsid w:val="001D51B5"/>
    <w:rsid w:val="001D588E"/>
    <w:rsid w:val="001E58CB"/>
    <w:rsid w:val="00204580"/>
    <w:rsid w:val="00213097"/>
    <w:rsid w:val="00223BB9"/>
    <w:rsid w:val="00273E1C"/>
    <w:rsid w:val="00274C1C"/>
    <w:rsid w:val="002753DF"/>
    <w:rsid w:val="00284180"/>
    <w:rsid w:val="0029586A"/>
    <w:rsid w:val="002A4329"/>
    <w:rsid w:val="002C4AF0"/>
    <w:rsid w:val="002F3D1F"/>
    <w:rsid w:val="00304356"/>
    <w:rsid w:val="0030506C"/>
    <w:rsid w:val="00314D3F"/>
    <w:rsid w:val="003162E9"/>
    <w:rsid w:val="003365D8"/>
    <w:rsid w:val="0034170D"/>
    <w:rsid w:val="00347638"/>
    <w:rsid w:val="003700B1"/>
    <w:rsid w:val="00374EB7"/>
    <w:rsid w:val="003A5704"/>
    <w:rsid w:val="003A7A74"/>
    <w:rsid w:val="003B7E51"/>
    <w:rsid w:val="00427B67"/>
    <w:rsid w:val="00431182"/>
    <w:rsid w:val="00443048"/>
    <w:rsid w:val="004900DA"/>
    <w:rsid w:val="004911E0"/>
    <w:rsid w:val="004919FC"/>
    <w:rsid w:val="004A5DBE"/>
    <w:rsid w:val="004A7926"/>
    <w:rsid w:val="004C76A0"/>
    <w:rsid w:val="004D583B"/>
    <w:rsid w:val="004D680D"/>
    <w:rsid w:val="004E0E69"/>
    <w:rsid w:val="004E6187"/>
    <w:rsid w:val="005172A2"/>
    <w:rsid w:val="00523840"/>
    <w:rsid w:val="005345AC"/>
    <w:rsid w:val="00563F1A"/>
    <w:rsid w:val="00574115"/>
    <w:rsid w:val="005752F4"/>
    <w:rsid w:val="005A4BB4"/>
    <w:rsid w:val="005B7070"/>
    <w:rsid w:val="005B7F2A"/>
    <w:rsid w:val="005E087F"/>
    <w:rsid w:val="005E6EE9"/>
    <w:rsid w:val="00627F32"/>
    <w:rsid w:val="006331CB"/>
    <w:rsid w:val="00660BAF"/>
    <w:rsid w:val="006721F1"/>
    <w:rsid w:val="0067774B"/>
    <w:rsid w:val="0068758B"/>
    <w:rsid w:val="006A3E08"/>
    <w:rsid w:val="006C6F8A"/>
    <w:rsid w:val="006D017A"/>
    <w:rsid w:val="006F30FA"/>
    <w:rsid w:val="00726097"/>
    <w:rsid w:val="0072675A"/>
    <w:rsid w:val="00763A2D"/>
    <w:rsid w:val="007726F2"/>
    <w:rsid w:val="00780004"/>
    <w:rsid w:val="00790270"/>
    <w:rsid w:val="0079041B"/>
    <w:rsid w:val="007943B3"/>
    <w:rsid w:val="00797836"/>
    <w:rsid w:val="007A4BAC"/>
    <w:rsid w:val="00810BA0"/>
    <w:rsid w:val="00835B3F"/>
    <w:rsid w:val="00841D63"/>
    <w:rsid w:val="00862215"/>
    <w:rsid w:val="0086406B"/>
    <w:rsid w:val="00870767"/>
    <w:rsid w:val="0087587E"/>
    <w:rsid w:val="0088213C"/>
    <w:rsid w:val="008A7EE6"/>
    <w:rsid w:val="008E0EC1"/>
    <w:rsid w:val="009217E4"/>
    <w:rsid w:val="00932FF8"/>
    <w:rsid w:val="0094767F"/>
    <w:rsid w:val="009656B3"/>
    <w:rsid w:val="0097735D"/>
    <w:rsid w:val="00994702"/>
    <w:rsid w:val="009A2D5D"/>
    <w:rsid w:val="009A6AE5"/>
    <w:rsid w:val="009B2FC7"/>
    <w:rsid w:val="009B6AEF"/>
    <w:rsid w:val="009C45C1"/>
    <w:rsid w:val="009E35C7"/>
    <w:rsid w:val="009F3454"/>
    <w:rsid w:val="00A101EB"/>
    <w:rsid w:val="00A147D4"/>
    <w:rsid w:val="00A237F4"/>
    <w:rsid w:val="00A46C4D"/>
    <w:rsid w:val="00A55E65"/>
    <w:rsid w:val="00A60711"/>
    <w:rsid w:val="00A64348"/>
    <w:rsid w:val="00A648EE"/>
    <w:rsid w:val="00A67D0B"/>
    <w:rsid w:val="00A77EB3"/>
    <w:rsid w:val="00A80F8A"/>
    <w:rsid w:val="00AB4762"/>
    <w:rsid w:val="00AD7967"/>
    <w:rsid w:val="00B04099"/>
    <w:rsid w:val="00B21AA0"/>
    <w:rsid w:val="00B30F20"/>
    <w:rsid w:val="00B32D80"/>
    <w:rsid w:val="00B47B83"/>
    <w:rsid w:val="00B50FEF"/>
    <w:rsid w:val="00B6740F"/>
    <w:rsid w:val="00BB11CB"/>
    <w:rsid w:val="00BD27E7"/>
    <w:rsid w:val="00BD4239"/>
    <w:rsid w:val="00BF573C"/>
    <w:rsid w:val="00C04DC7"/>
    <w:rsid w:val="00C07434"/>
    <w:rsid w:val="00C3069C"/>
    <w:rsid w:val="00C3172B"/>
    <w:rsid w:val="00C33E86"/>
    <w:rsid w:val="00C419DA"/>
    <w:rsid w:val="00C65BD9"/>
    <w:rsid w:val="00C70A79"/>
    <w:rsid w:val="00C901F2"/>
    <w:rsid w:val="00CA11A9"/>
    <w:rsid w:val="00CB2063"/>
    <w:rsid w:val="00CB65D8"/>
    <w:rsid w:val="00CC07C3"/>
    <w:rsid w:val="00CC54EC"/>
    <w:rsid w:val="00CF18F8"/>
    <w:rsid w:val="00CF2102"/>
    <w:rsid w:val="00CF2C2C"/>
    <w:rsid w:val="00D228A6"/>
    <w:rsid w:val="00D249DD"/>
    <w:rsid w:val="00D35293"/>
    <w:rsid w:val="00D41C71"/>
    <w:rsid w:val="00D669F8"/>
    <w:rsid w:val="00D73193"/>
    <w:rsid w:val="00D96213"/>
    <w:rsid w:val="00DF601E"/>
    <w:rsid w:val="00E344A0"/>
    <w:rsid w:val="00E47B17"/>
    <w:rsid w:val="00E535E2"/>
    <w:rsid w:val="00E564A4"/>
    <w:rsid w:val="00E83FE0"/>
    <w:rsid w:val="00E8603B"/>
    <w:rsid w:val="00EA210B"/>
    <w:rsid w:val="00EA7659"/>
    <w:rsid w:val="00EF6035"/>
    <w:rsid w:val="00F220AB"/>
    <w:rsid w:val="00F37617"/>
    <w:rsid w:val="00F4239A"/>
    <w:rsid w:val="00F607A6"/>
    <w:rsid w:val="00F71B90"/>
    <w:rsid w:val="00F914DF"/>
    <w:rsid w:val="00FE3513"/>
    <w:rsid w:val="00FE45BE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9B6A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9B6A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março.dotx</Template>
  <TotalTime>1968</TotalTime>
  <Pages>1</Pages>
  <Words>81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Financeiro</cp:lastModifiedBy>
  <cp:revision>95</cp:revision>
  <cp:lastPrinted>2024-09-09T11:33:00Z</cp:lastPrinted>
  <dcterms:created xsi:type="dcterms:W3CDTF">2024-07-01T14:10:00Z</dcterms:created>
  <dcterms:modified xsi:type="dcterms:W3CDTF">2024-09-30T13:32:00Z</dcterms:modified>
</cp:coreProperties>
</file>