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F32" w:rsidRPr="00A64348" w:rsidRDefault="00627F32" w:rsidP="00627F32">
      <w:pPr>
        <w:rPr>
          <w:sz w:val="16"/>
          <w:szCs w:val="16"/>
        </w:rPr>
      </w:pPr>
    </w:p>
    <w:p w:rsidR="00627F32" w:rsidRPr="000145DC" w:rsidRDefault="00627F32" w:rsidP="00627F32">
      <w:pPr>
        <w:jc w:val="center"/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ORÇAMENTO</w:t>
      </w:r>
    </w:p>
    <w:p w:rsidR="00627F32" w:rsidRPr="000145DC" w:rsidRDefault="00627F32" w:rsidP="00627F32">
      <w:pPr>
        <w:rPr>
          <w:b/>
          <w:sz w:val="20"/>
          <w:szCs w:val="20"/>
        </w:rPr>
      </w:pP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RAZÃO SOCIAL:_________________________________________________</w:t>
      </w: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CNPJ: ________________________________</w:t>
      </w:r>
    </w:p>
    <w:p w:rsidR="00627F32" w:rsidRPr="000145DC" w:rsidRDefault="00627F32" w:rsidP="00627F32">
      <w:pPr>
        <w:rPr>
          <w:b/>
          <w:sz w:val="20"/>
          <w:szCs w:val="20"/>
        </w:rPr>
      </w:pPr>
      <w:r w:rsidRPr="000145DC">
        <w:rPr>
          <w:b/>
          <w:sz w:val="20"/>
          <w:szCs w:val="20"/>
        </w:rPr>
        <w:t>DATA_____/_____/_________</w:t>
      </w:r>
    </w:p>
    <w:p w:rsidR="00627F32" w:rsidRPr="000145DC" w:rsidRDefault="00627F32" w:rsidP="00627F32">
      <w:pPr>
        <w:rPr>
          <w:sz w:val="20"/>
          <w:szCs w:val="20"/>
        </w:rPr>
      </w:pPr>
      <w:r w:rsidRPr="000145DC">
        <w:rPr>
          <w:b/>
          <w:sz w:val="20"/>
          <w:szCs w:val="20"/>
        </w:rPr>
        <w:t>VALIDADE DA PROPOSTA</w:t>
      </w:r>
      <w:r w:rsidRPr="000145DC">
        <w:rPr>
          <w:sz w:val="20"/>
          <w:szCs w:val="20"/>
        </w:rPr>
        <w:t>:_________________________________</w:t>
      </w:r>
    </w:p>
    <w:p w:rsidR="00627F32" w:rsidRPr="000145DC" w:rsidRDefault="00627F32" w:rsidP="00627F32">
      <w:pPr>
        <w:rPr>
          <w:sz w:val="20"/>
          <w:szCs w:val="20"/>
        </w:rPr>
      </w:pPr>
      <w:r w:rsidRPr="000145DC">
        <w:rPr>
          <w:b/>
          <w:sz w:val="20"/>
          <w:szCs w:val="20"/>
        </w:rPr>
        <w:t>TELEFONE</w:t>
      </w:r>
      <w:r w:rsidRPr="000145DC">
        <w:rPr>
          <w:sz w:val="20"/>
          <w:szCs w:val="20"/>
        </w:rPr>
        <w:t>:________________________</w:t>
      </w:r>
    </w:p>
    <w:tbl>
      <w:tblPr>
        <w:tblStyle w:val="Tabelacomgrade"/>
        <w:tblW w:w="97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79"/>
        <w:gridCol w:w="4172"/>
        <w:gridCol w:w="1005"/>
        <w:gridCol w:w="1292"/>
        <w:gridCol w:w="1292"/>
        <w:gridCol w:w="1292"/>
      </w:tblGrid>
      <w:tr w:rsidR="00627F32" w:rsidRPr="000145DC" w:rsidTr="008F7D66">
        <w:trPr>
          <w:trHeight w:val="690"/>
        </w:trPr>
        <w:tc>
          <w:tcPr>
            <w:tcW w:w="680" w:type="dxa"/>
          </w:tcPr>
          <w:p w:rsidR="00627F32" w:rsidRPr="000145DC" w:rsidRDefault="00627F32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ITEM</w:t>
            </w:r>
          </w:p>
        </w:tc>
        <w:tc>
          <w:tcPr>
            <w:tcW w:w="4170" w:type="dxa"/>
          </w:tcPr>
          <w:p w:rsidR="00627F32" w:rsidRPr="000145DC" w:rsidRDefault="00627F32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 xml:space="preserve">                      DESCRIÇÃO </w:t>
            </w:r>
          </w:p>
        </w:tc>
        <w:tc>
          <w:tcPr>
            <w:tcW w:w="1004" w:type="dxa"/>
          </w:tcPr>
          <w:p w:rsidR="00627F32" w:rsidRPr="000145DC" w:rsidRDefault="00314D3F" w:rsidP="00EE599D">
            <w:pPr>
              <w:jc w:val="center"/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QUANT</w:t>
            </w: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627F32" w:rsidRPr="000145DC" w:rsidRDefault="00627F32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A67D0B" w:rsidRPr="000145DC" w:rsidTr="008F7D66">
        <w:trPr>
          <w:trHeight w:val="194"/>
        </w:trPr>
        <w:tc>
          <w:tcPr>
            <w:tcW w:w="680" w:type="dxa"/>
          </w:tcPr>
          <w:p w:rsidR="00A67D0B" w:rsidRPr="000145DC" w:rsidRDefault="00563F1A" w:rsidP="00EE599D">
            <w:pPr>
              <w:rPr>
                <w:sz w:val="20"/>
                <w:szCs w:val="20"/>
              </w:rPr>
            </w:pPr>
            <w:bookmarkStart w:id="0" w:name="_GoBack" w:colFirst="1" w:colLast="2"/>
            <w:r>
              <w:rPr>
                <w:sz w:val="20"/>
                <w:szCs w:val="20"/>
              </w:rPr>
              <w:t>01</w:t>
            </w:r>
          </w:p>
        </w:tc>
        <w:tc>
          <w:tcPr>
            <w:tcW w:w="4170" w:type="dxa"/>
          </w:tcPr>
          <w:p w:rsidR="00A67D0B" w:rsidRPr="000145DC" w:rsidRDefault="005E77C9" w:rsidP="00E453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MANUTENÇÃO PREVENTIVA E CORRETIVA DE AR CONDICIONADOS DA SEDE </w:t>
            </w:r>
          </w:p>
        </w:tc>
        <w:tc>
          <w:tcPr>
            <w:tcW w:w="1004" w:type="dxa"/>
          </w:tcPr>
          <w:p w:rsidR="00A67D0B" w:rsidRPr="000145DC" w:rsidRDefault="005E77C9" w:rsidP="005E77C9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29</w:t>
            </w:r>
          </w:p>
        </w:tc>
        <w:tc>
          <w:tcPr>
            <w:tcW w:w="1291" w:type="dxa"/>
          </w:tcPr>
          <w:p w:rsidR="00A67D0B" w:rsidRPr="000145DC" w:rsidRDefault="00A67D0B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A67D0B" w:rsidRPr="000145DC" w:rsidRDefault="00A67D0B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A67D0B" w:rsidRPr="000145DC" w:rsidRDefault="00A67D0B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8F7D66">
        <w:trPr>
          <w:trHeight w:val="410"/>
        </w:trPr>
        <w:tc>
          <w:tcPr>
            <w:tcW w:w="680" w:type="dxa"/>
          </w:tcPr>
          <w:p w:rsidR="00CB2063" w:rsidRPr="000145DC" w:rsidRDefault="00314D3F" w:rsidP="00EE59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4170" w:type="dxa"/>
          </w:tcPr>
          <w:p w:rsidR="00CB2063" w:rsidRPr="000145DC" w:rsidRDefault="005E77C9" w:rsidP="00D11D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MANUTENÇÃO CORRERTIVA DE AR CONDICIONADO E COMPLETAR GÁS </w:t>
            </w:r>
          </w:p>
        </w:tc>
        <w:tc>
          <w:tcPr>
            <w:tcW w:w="1004" w:type="dxa"/>
          </w:tcPr>
          <w:p w:rsidR="00CB2063" w:rsidRPr="000145DC" w:rsidRDefault="005E77C9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01</w:t>
            </w: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B21AA0">
            <w:pPr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8F7D66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03</w:t>
            </w:r>
          </w:p>
        </w:tc>
        <w:tc>
          <w:tcPr>
            <w:tcW w:w="4170" w:type="dxa"/>
          </w:tcPr>
          <w:p w:rsidR="00CB2063" w:rsidRPr="000145DC" w:rsidRDefault="005E77C9" w:rsidP="00D228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MANUTENÇÃO CORRETIVA E TROCA DE CONTACTOR DO COMPRESSOR DE AR CONDICIONADO 30 BTU </w:t>
            </w:r>
          </w:p>
        </w:tc>
        <w:tc>
          <w:tcPr>
            <w:tcW w:w="1004" w:type="dxa"/>
          </w:tcPr>
          <w:p w:rsidR="00CB2063" w:rsidRPr="000145DC" w:rsidRDefault="005E77C9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01</w:t>
            </w:r>
          </w:p>
        </w:tc>
        <w:tc>
          <w:tcPr>
            <w:tcW w:w="1291" w:type="dxa"/>
          </w:tcPr>
          <w:p w:rsidR="00CB2063" w:rsidRPr="000145DC" w:rsidRDefault="00CB2063" w:rsidP="004911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bookmarkEnd w:id="0"/>
      <w:tr w:rsidR="00CB2063" w:rsidRPr="000145DC" w:rsidTr="008F7D66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04</w:t>
            </w:r>
          </w:p>
        </w:tc>
        <w:tc>
          <w:tcPr>
            <w:tcW w:w="4170" w:type="dxa"/>
          </w:tcPr>
          <w:p w:rsidR="00CB2063" w:rsidRPr="000145DC" w:rsidRDefault="00CB2063" w:rsidP="006A4D8C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8F7D66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05</w:t>
            </w:r>
          </w:p>
        </w:tc>
        <w:tc>
          <w:tcPr>
            <w:tcW w:w="4170" w:type="dxa"/>
          </w:tcPr>
          <w:p w:rsidR="00CB2063" w:rsidRPr="000145DC" w:rsidRDefault="00CB2063" w:rsidP="004911E0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8F7D66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06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8F7D66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07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8F7D66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08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022CEE" w:rsidRPr="000145DC" w:rsidRDefault="00022CEE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8F7D66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09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8F7D66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10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8F7D66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11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8F7D66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12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8F7D66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13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CB2063" w:rsidRPr="000145DC" w:rsidTr="008F7D66">
        <w:trPr>
          <w:trHeight w:val="410"/>
        </w:trPr>
        <w:tc>
          <w:tcPr>
            <w:tcW w:w="680" w:type="dxa"/>
          </w:tcPr>
          <w:p w:rsidR="00CB2063" w:rsidRPr="000145DC" w:rsidRDefault="00CB2063" w:rsidP="00EE599D">
            <w:pPr>
              <w:rPr>
                <w:sz w:val="20"/>
                <w:szCs w:val="20"/>
              </w:rPr>
            </w:pPr>
            <w:r w:rsidRPr="000145DC">
              <w:rPr>
                <w:sz w:val="20"/>
                <w:szCs w:val="20"/>
              </w:rPr>
              <w:t>14</w:t>
            </w:r>
          </w:p>
        </w:tc>
        <w:tc>
          <w:tcPr>
            <w:tcW w:w="4170" w:type="dxa"/>
          </w:tcPr>
          <w:p w:rsidR="00CB2063" w:rsidRPr="000145DC" w:rsidRDefault="00CB2063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CB2063" w:rsidRPr="000145DC" w:rsidRDefault="00CB2063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CB2063" w:rsidRPr="000145DC" w:rsidRDefault="00CB2063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797836" w:rsidRPr="000145DC" w:rsidTr="008F7D66">
        <w:trPr>
          <w:trHeight w:val="410"/>
        </w:trPr>
        <w:tc>
          <w:tcPr>
            <w:tcW w:w="680" w:type="dxa"/>
          </w:tcPr>
          <w:p w:rsidR="00797836" w:rsidRPr="000145DC" w:rsidRDefault="00797836" w:rsidP="00EE59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170" w:type="dxa"/>
          </w:tcPr>
          <w:p w:rsidR="00797836" w:rsidRDefault="00797836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797836" w:rsidRDefault="00797836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797836" w:rsidRPr="000145DC" w:rsidTr="008F7D66">
        <w:trPr>
          <w:trHeight w:val="410"/>
        </w:trPr>
        <w:tc>
          <w:tcPr>
            <w:tcW w:w="680" w:type="dxa"/>
          </w:tcPr>
          <w:p w:rsidR="00797836" w:rsidRDefault="00797836" w:rsidP="00EE59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170" w:type="dxa"/>
          </w:tcPr>
          <w:p w:rsidR="00797836" w:rsidRDefault="00797836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797836" w:rsidRDefault="00797836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</w:tr>
      <w:tr w:rsidR="00797836" w:rsidRPr="000145DC" w:rsidTr="008F7D66">
        <w:trPr>
          <w:trHeight w:val="410"/>
        </w:trPr>
        <w:tc>
          <w:tcPr>
            <w:tcW w:w="680" w:type="dxa"/>
          </w:tcPr>
          <w:p w:rsidR="00797836" w:rsidRDefault="00797836" w:rsidP="00EE59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4170" w:type="dxa"/>
          </w:tcPr>
          <w:p w:rsidR="00797836" w:rsidRDefault="00797836" w:rsidP="00D228A6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</w:tcPr>
          <w:p w:rsidR="00797836" w:rsidRDefault="00797836" w:rsidP="00321D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dxa"/>
          </w:tcPr>
          <w:p w:rsidR="00797836" w:rsidRPr="000145DC" w:rsidRDefault="00797836" w:rsidP="00EE599D">
            <w:pPr>
              <w:jc w:val="center"/>
              <w:rPr>
                <w:sz w:val="20"/>
                <w:szCs w:val="20"/>
              </w:rPr>
            </w:pPr>
          </w:p>
        </w:tc>
      </w:tr>
    </w:tbl>
    <w:p w:rsidR="00835B3F" w:rsidRPr="00A64348" w:rsidRDefault="00835B3F" w:rsidP="00627F32">
      <w:pPr>
        <w:rPr>
          <w:sz w:val="16"/>
          <w:szCs w:val="16"/>
        </w:rPr>
      </w:pPr>
    </w:p>
    <w:sectPr w:rsidR="00835B3F" w:rsidRPr="00A6434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DEC" w:rsidRDefault="00EC4DEC" w:rsidP="008E0EC1">
      <w:pPr>
        <w:spacing w:after="0" w:line="240" w:lineRule="auto"/>
      </w:pPr>
      <w:r>
        <w:separator/>
      </w:r>
    </w:p>
  </w:endnote>
  <w:endnote w:type="continuationSeparator" w:id="0">
    <w:p w:rsidR="00EC4DEC" w:rsidRDefault="00EC4DEC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AA1586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A51BA5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33605D2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DEC" w:rsidRDefault="00EC4DEC" w:rsidP="008E0EC1">
      <w:pPr>
        <w:spacing w:after="0" w:line="240" w:lineRule="auto"/>
      </w:pPr>
      <w:r>
        <w:separator/>
      </w:r>
    </w:p>
  </w:footnote>
  <w:footnote w:type="continuationSeparator" w:id="0">
    <w:p w:rsidR="00EC4DEC" w:rsidRDefault="00EC4DEC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EC4DEC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EC4DEC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6D1DDEBE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EC1" w:rsidRDefault="00EC4DEC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203E7"/>
    <w:multiLevelType w:val="hybridMultilevel"/>
    <w:tmpl w:val="C25A76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05F0D"/>
    <w:multiLevelType w:val="hybridMultilevel"/>
    <w:tmpl w:val="7E76095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491936"/>
    <w:multiLevelType w:val="hybridMultilevel"/>
    <w:tmpl w:val="B3069B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7B0673"/>
    <w:multiLevelType w:val="hybridMultilevel"/>
    <w:tmpl w:val="44E0CCA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BD9"/>
    <w:rsid w:val="000048D0"/>
    <w:rsid w:val="00004E70"/>
    <w:rsid w:val="000145DC"/>
    <w:rsid w:val="00016EE0"/>
    <w:rsid w:val="000226E5"/>
    <w:rsid w:val="00022CEE"/>
    <w:rsid w:val="0004098C"/>
    <w:rsid w:val="0005045A"/>
    <w:rsid w:val="00076C7C"/>
    <w:rsid w:val="00084651"/>
    <w:rsid w:val="000D1894"/>
    <w:rsid w:val="000D2F0E"/>
    <w:rsid w:val="000E1257"/>
    <w:rsid w:val="000E5F5C"/>
    <w:rsid w:val="000E6DCA"/>
    <w:rsid w:val="000F50F5"/>
    <w:rsid w:val="001328BB"/>
    <w:rsid w:val="00141379"/>
    <w:rsid w:val="00151371"/>
    <w:rsid w:val="0015239E"/>
    <w:rsid w:val="001644E2"/>
    <w:rsid w:val="00191986"/>
    <w:rsid w:val="00195B1D"/>
    <w:rsid w:val="001B7F10"/>
    <w:rsid w:val="001C69A6"/>
    <w:rsid w:val="001D1A54"/>
    <w:rsid w:val="001D51B5"/>
    <w:rsid w:val="001D588E"/>
    <w:rsid w:val="001E58CB"/>
    <w:rsid w:val="00204580"/>
    <w:rsid w:val="00213097"/>
    <w:rsid w:val="00223BB9"/>
    <w:rsid w:val="00273E1C"/>
    <w:rsid w:val="00274C1C"/>
    <w:rsid w:val="002753DF"/>
    <w:rsid w:val="00284180"/>
    <w:rsid w:val="0029586A"/>
    <w:rsid w:val="002A4329"/>
    <w:rsid w:val="002C4AF0"/>
    <w:rsid w:val="002F3D1F"/>
    <w:rsid w:val="00304356"/>
    <w:rsid w:val="0030506C"/>
    <w:rsid w:val="00314D3F"/>
    <w:rsid w:val="003162E9"/>
    <w:rsid w:val="003365D8"/>
    <w:rsid w:val="0034170D"/>
    <w:rsid w:val="00347638"/>
    <w:rsid w:val="003700B1"/>
    <w:rsid w:val="00374EB7"/>
    <w:rsid w:val="0038519D"/>
    <w:rsid w:val="003A5704"/>
    <w:rsid w:val="003A7A74"/>
    <w:rsid w:val="003B7E51"/>
    <w:rsid w:val="00427B67"/>
    <w:rsid w:val="00431182"/>
    <w:rsid w:val="00443048"/>
    <w:rsid w:val="004900DA"/>
    <w:rsid w:val="004911E0"/>
    <w:rsid w:val="004919FC"/>
    <w:rsid w:val="00491FC3"/>
    <w:rsid w:val="004A5DBE"/>
    <w:rsid w:val="004A7926"/>
    <w:rsid w:val="004C76A0"/>
    <w:rsid w:val="004D583B"/>
    <w:rsid w:val="004D6082"/>
    <w:rsid w:val="004D680D"/>
    <w:rsid w:val="004E0E69"/>
    <w:rsid w:val="004E3247"/>
    <w:rsid w:val="004E6187"/>
    <w:rsid w:val="005172A2"/>
    <w:rsid w:val="00523840"/>
    <w:rsid w:val="005345AC"/>
    <w:rsid w:val="00563F1A"/>
    <w:rsid w:val="00574115"/>
    <w:rsid w:val="005752F4"/>
    <w:rsid w:val="005A4BB4"/>
    <w:rsid w:val="005B7070"/>
    <w:rsid w:val="005B7F2A"/>
    <w:rsid w:val="005E6EE9"/>
    <w:rsid w:val="005E77C9"/>
    <w:rsid w:val="0061137F"/>
    <w:rsid w:val="00627F32"/>
    <w:rsid w:val="006331CB"/>
    <w:rsid w:val="00660BAF"/>
    <w:rsid w:val="006721F1"/>
    <w:rsid w:val="0067774B"/>
    <w:rsid w:val="0068758B"/>
    <w:rsid w:val="006A3E08"/>
    <w:rsid w:val="006C6F8A"/>
    <w:rsid w:val="006D017A"/>
    <w:rsid w:val="006F30FA"/>
    <w:rsid w:val="00726097"/>
    <w:rsid w:val="0072675A"/>
    <w:rsid w:val="00763A2D"/>
    <w:rsid w:val="007726F2"/>
    <w:rsid w:val="00780004"/>
    <w:rsid w:val="00790270"/>
    <w:rsid w:val="0079041B"/>
    <w:rsid w:val="007943B3"/>
    <w:rsid w:val="00797836"/>
    <w:rsid w:val="007A37E1"/>
    <w:rsid w:val="007A4BAC"/>
    <w:rsid w:val="007B08F4"/>
    <w:rsid w:val="00810BA0"/>
    <w:rsid w:val="00835B3F"/>
    <w:rsid w:val="00841D63"/>
    <w:rsid w:val="0084652D"/>
    <w:rsid w:val="00852D15"/>
    <w:rsid w:val="00862215"/>
    <w:rsid w:val="0086406B"/>
    <w:rsid w:val="00870767"/>
    <w:rsid w:val="0087587E"/>
    <w:rsid w:val="0088213C"/>
    <w:rsid w:val="008A7EE6"/>
    <w:rsid w:val="008E0EC1"/>
    <w:rsid w:val="008F7D66"/>
    <w:rsid w:val="009217E4"/>
    <w:rsid w:val="00932FF8"/>
    <w:rsid w:val="0094767F"/>
    <w:rsid w:val="009656B3"/>
    <w:rsid w:val="0097735D"/>
    <w:rsid w:val="00994702"/>
    <w:rsid w:val="009A2D5D"/>
    <w:rsid w:val="009A6AE5"/>
    <w:rsid w:val="009B2619"/>
    <w:rsid w:val="009B2FC7"/>
    <w:rsid w:val="009B37CC"/>
    <w:rsid w:val="009B6AEF"/>
    <w:rsid w:val="009C45C1"/>
    <w:rsid w:val="009E35C7"/>
    <w:rsid w:val="009F3454"/>
    <w:rsid w:val="00A101EB"/>
    <w:rsid w:val="00A147D4"/>
    <w:rsid w:val="00A237F4"/>
    <w:rsid w:val="00A25E34"/>
    <w:rsid w:val="00A46C4D"/>
    <w:rsid w:val="00A55E65"/>
    <w:rsid w:val="00A60711"/>
    <w:rsid w:val="00A64348"/>
    <w:rsid w:val="00A648EE"/>
    <w:rsid w:val="00A67D0B"/>
    <w:rsid w:val="00A77EB3"/>
    <w:rsid w:val="00A80F8A"/>
    <w:rsid w:val="00AB4762"/>
    <w:rsid w:val="00AD7967"/>
    <w:rsid w:val="00B04099"/>
    <w:rsid w:val="00B21AA0"/>
    <w:rsid w:val="00B30F20"/>
    <w:rsid w:val="00B32D80"/>
    <w:rsid w:val="00B47B83"/>
    <w:rsid w:val="00B50FEF"/>
    <w:rsid w:val="00B6740F"/>
    <w:rsid w:val="00BB11CB"/>
    <w:rsid w:val="00BD27E7"/>
    <w:rsid w:val="00BD4239"/>
    <w:rsid w:val="00BF573C"/>
    <w:rsid w:val="00C04DC7"/>
    <w:rsid w:val="00C07434"/>
    <w:rsid w:val="00C3069C"/>
    <w:rsid w:val="00C3172B"/>
    <w:rsid w:val="00C33E86"/>
    <w:rsid w:val="00C419DA"/>
    <w:rsid w:val="00C65BD9"/>
    <w:rsid w:val="00C70A79"/>
    <w:rsid w:val="00C901F2"/>
    <w:rsid w:val="00CA11A9"/>
    <w:rsid w:val="00CB2063"/>
    <w:rsid w:val="00CB65D8"/>
    <w:rsid w:val="00CC07C3"/>
    <w:rsid w:val="00CC54EC"/>
    <w:rsid w:val="00CC668B"/>
    <w:rsid w:val="00CF18F8"/>
    <w:rsid w:val="00CF2102"/>
    <w:rsid w:val="00CF2C2C"/>
    <w:rsid w:val="00D228A6"/>
    <w:rsid w:val="00D249DD"/>
    <w:rsid w:val="00D35293"/>
    <w:rsid w:val="00D41C71"/>
    <w:rsid w:val="00D669F8"/>
    <w:rsid w:val="00D73193"/>
    <w:rsid w:val="00D96213"/>
    <w:rsid w:val="00DF601E"/>
    <w:rsid w:val="00E344A0"/>
    <w:rsid w:val="00E4535A"/>
    <w:rsid w:val="00E47B17"/>
    <w:rsid w:val="00E535E2"/>
    <w:rsid w:val="00E564A4"/>
    <w:rsid w:val="00E83FE0"/>
    <w:rsid w:val="00E8603B"/>
    <w:rsid w:val="00EA210B"/>
    <w:rsid w:val="00EA7659"/>
    <w:rsid w:val="00EC4DEC"/>
    <w:rsid w:val="00EF6035"/>
    <w:rsid w:val="00F220AB"/>
    <w:rsid w:val="00F37617"/>
    <w:rsid w:val="00F37FD7"/>
    <w:rsid w:val="00F4239A"/>
    <w:rsid w:val="00F607A6"/>
    <w:rsid w:val="00F71B90"/>
    <w:rsid w:val="00F914DF"/>
    <w:rsid w:val="00FB1748"/>
    <w:rsid w:val="00FE3513"/>
    <w:rsid w:val="00FE45BE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9B6AE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9B6A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0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março.dotx</Template>
  <TotalTime>357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Almoxarifado</cp:lastModifiedBy>
  <cp:revision>7</cp:revision>
  <cp:lastPrinted>2024-10-11T13:20:00Z</cp:lastPrinted>
  <dcterms:created xsi:type="dcterms:W3CDTF">2024-10-04T11:42:00Z</dcterms:created>
  <dcterms:modified xsi:type="dcterms:W3CDTF">2024-10-11T13:52:00Z</dcterms:modified>
</cp:coreProperties>
</file>