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762" w:rsidRDefault="00AB4762"/>
    <w:p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:rsidR="00835B3F" w:rsidRDefault="00835B3F" w:rsidP="00835B3F">
      <w:pPr>
        <w:rPr>
          <w:b/>
        </w:rPr>
      </w:pPr>
    </w:p>
    <w:p w:rsidR="00835B3F" w:rsidRDefault="00835B3F" w:rsidP="00835B3F">
      <w:pPr>
        <w:rPr>
          <w:b/>
        </w:rPr>
      </w:pPr>
      <w:r>
        <w:rPr>
          <w:b/>
        </w:rPr>
        <w:t xml:space="preserve">RAZÃO </w:t>
      </w:r>
      <w:proofErr w:type="gramStart"/>
      <w:r>
        <w:rPr>
          <w:b/>
        </w:rPr>
        <w:t>SOCIAL</w:t>
      </w:r>
      <w:r w:rsidRPr="00695A20">
        <w:rPr>
          <w:b/>
        </w:rPr>
        <w:t>:_</w:t>
      </w:r>
      <w:proofErr w:type="gramEnd"/>
      <w:r w:rsidRPr="00695A20">
        <w:rPr>
          <w:b/>
        </w:rPr>
        <w:t>________________________________________________</w:t>
      </w:r>
    </w:p>
    <w:p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:rsidR="00835B3F" w:rsidRDefault="00835B3F" w:rsidP="00835B3F">
      <w:r w:rsidRPr="0095097A">
        <w:rPr>
          <w:b/>
        </w:rPr>
        <w:t xml:space="preserve">VALIDADE DA </w:t>
      </w:r>
      <w:proofErr w:type="gramStart"/>
      <w:r w:rsidRPr="0095097A">
        <w:rPr>
          <w:b/>
        </w:rPr>
        <w:t>PROPOSTA</w:t>
      </w:r>
      <w:r>
        <w:t>:_</w:t>
      </w:r>
      <w:proofErr w:type="gramEnd"/>
      <w:r>
        <w:t>________________________________</w:t>
      </w:r>
    </w:p>
    <w:p w:rsidR="00835B3F" w:rsidRDefault="00835B3F" w:rsidP="00835B3F">
      <w:proofErr w:type="gramStart"/>
      <w:r w:rsidRPr="0095097A">
        <w:rPr>
          <w:b/>
        </w:rPr>
        <w:t>TELEFONE</w:t>
      </w:r>
      <w:r>
        <w:t>:_</w:t>
      </w:r>
      <w:proofErr w:type="gramEnd"/>
      <w:r>
        <w:t>_______________________</w:t>
      </w:r>
    </w:p>
    <w:p w:rsidR="00835B3F" w:rsidRDefault="00835B3F" w:rsidP="00835B3F"/>
    <w:tbl>
      <w:tblPr>
        <w:tblStyle w:val="Tabelacomgrade"/>
        <w:tblW w:w="9722" w:type="dxa"/>
        <w:tblLayout w:type="fixed"/>
        <w:tblLook w:val="04A0" w:firstRow="1" w:lastRow="0" w:firstColumn="1" w:lastColumn="0" w:noHBand="0" w:noVBand="1"/>
      </w:tblPr>
      <w:tblGrid>
        <w:gridCol w:w="683"/>
        <w:gridCol w:w="4162"/>
        <w:gridCol w:w="1004"/>
        <w:gridCol w:w="1291"/>
        <w:gridCol w:w="1291"/>
        <w:gridCol w:w="1291"/>
      </w:tblGrid>
      <w:tr w:rsidR="004C76A0" w:rsidTr="00C65BD9">
        <w:trPr>
          <w:trHeight w:val="574"/>
        </w:trPr>
        <w:tc>
          <w:tcPr>
            <w:tcW w:w="683" w:type="dxa"/>
          </w:tcPr>
          <w:p w:rsidR="004C76A0" w:rsidRDefault="004C76A0" w:rsidP="008D552E">
            <w:r>
              <w:t xml:space="preserve">ITEM </w:t>
            </w:r>
          </w:p>
        </w:tc>
        <w:tc>
          <w:tcPr>
            <w:tcW w:w="4162" w:type="dxa"/>
          </w:tcPr>
          <w:p w:rsidR="004C76A0" w:rsidRDefault="004C76A0" w:rsidP="008D552E">
            <w:r>
              <w:t xml:space="preserve">                      DESCRIÇÃO </w:t>
            </w:r>
          </w:p>
        </w:tc>
        <w:tc>
          <w:tcPr>
            <w:tcW w:w="1004" w:type="dxa"/>
          </w:tcPr>
          <w:p w:rsidR="004C76A0" w:rsidRDefault="004C76A0" w:rsidP="008D552E">
            <w:pPr>
              <w:jc w:val="center"/>
            </w:pPr>
            <w:r>
              <w:t>UNID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QUANT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UNIT.</w:t>
            </w:r>
          </w:p>
        </w:tc>
        <w:tc>
          <w:tcPr>
            <w:tcW w:w="1291" w:type="dxa"/>
          </w:tcPr>
          <w:p w:rsidR="004C76A0" w:rsidRDefault="004C76A0" w:rsidP="008D552E">
            <w:pPr>
              <w:jc w:val="center"/>
            </w:pPr>
            <w:r>
              <w:t>PREÇO TOTAL</w:t>
            </w:r>
          </w:p>
        </w:tc>
      </w:tr>
      <w:tr w:rsidR="004C76A0" w:rsidRPr="00AE05E0" w:rsidTr="00C65BD9">
        <w:trPr>
          <w:trHeight w:val="295"/>
        </w:trPr>
        <w:tc>
          <w:tcPr>
            <w:tcW w:w="683" w:type="dxa"/>
          </w:tcPr>
          <w:p w:rsidR="004C76A0" w:rsidRDefault="004C76A0" w:rsidP="004C76A0">
            <w:r>
              <w:t>01</w:t>
            </w:r>
          </w:p>
        </w:tc>
        <w:tc>
          <w:tcPr>
            <w:tcW w:w="4162" w:type="dxa"/>
            <w:shd w:val="clear" w:color="auto" w:fill="auto"/>
          </w:tcPr>
          <w:p w:rsidR="004C76A0" w:rsidRPr="006B5AC0" w:rsidRDefault="0072675A" w:rsidP="004C76A0">
            <w:r>
              <w:t>RETIRADA DE PLACA ANTIGA E RETIRADA DE POSTE COM ACABAMENTO NO PISO</w:t>
            </w:r>
          </w:p>
        </w:tc>
        <w:tc>
          <w:tcPr>
            <w:tcW w:w="1004" w:type="dxa"/>
          </w:tcPr>
          <w:p w:rsidR="004C76A0" w:rsidRPr="006B5AC0" w:rsidRDefault="00F914DF" w:rsidP="004C76A0">
            <w:r>
              <w:t>UNI</w:t>
            </w:r>
          </w:p>
        </w:tc>
        <w:tc>
          <w:tcPr>
            <w:tcW w:w="1291" w:type="dxa"/>
          </w:tcPr>
          <w:p w:rsidR="004C76A0" w:rsidRPr="006B5AC0" w:rsidRDefault="0072675A" w:rsidP="004C76A0">
            <w:r>
              <w:t>01</w:t>
            </w:r>
            <w:bookmarkStart w:id="0" w:name="_GoBack"/>
            <w:bookmarkEnd w:id="0"/>
          </w:p>
        </w:tc>
        <w:tc>
          <w:tcPr>
            <w:tcW w:w="1291" w:type="dxa"/>
          </w:tcPr>
          <w:p w:rsidR="004C76A0" w:rsidRPr="006B5AC0" w:rsidRDefault="004C76A0" w:rsidP="008D552E"/>
        </w:tc>
        <w:tc>
          <w:tcPr>
            <w:tcW w:w="1291" w:type="dxa"/>
          </w:tcPr>
          <w:p w:rsidR="004C76A0" w:rsidRPr="006B5AC0" w:rsidRDefault="004C76A0" w:rsidP="008D552E"/>
        </w:tc>
      </w:tr>
    </w:tbl>
    <w:p w:rsidR="0072675A" w:rsidRDefault="0072675A" w:rsidP="0072675A">
      <w:r>
        <w:t>TOTAL............................................................................................................R$</w:t>
      </w:r>
    </w:p>
    <w:p w:rsidR="00835B3F" w:rsidRDefault="00835B3F" w:rsidP="00835B3F"/>
    <w:p w:rsidR="00835B3F" w:rsidRDefault="00835B3F" w:rsidP="00835B3F"/>
    <w:p w:rsidR="00835B3F" w:rsidRDefault="00835B3F" w:rsidP="00835B3F"/>
    <w:p w:rsidR="00835B3F" w:rsidRDefault="00835B3F" w:rsidP="00835B3F">
      <w:pPr>
        <w:jc w:val="center"/>
      </w:pPr>
      <w:r>
        <w:t>______________________________________________</w:t>
      </w:r>
    </w:p>
    <w:p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C1C" w:rsidRDefault="00274C1C" w:rsidP="008E0EC1">
      <w:pPr>
        <w:spacing w:after="0" w:line="240" w:lineRule="auto"/>
      </w:pPr>
      <w:r>
        <w:separator/>
      </w:r>
    </w:p>
  </w:endnote>
  <w:endnote w:type="continuationSeparator" w:id="0">
    <w:p w:rsidR="00274C1C" w:rsidRDefault="00274C1C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AA15867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A51BA5A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4DF33A59"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" filled="f" fillcolor="#4472c4 [3204]" stroked="f" strokecolor="black [3213]">
              <v:shadow color="#e7e6e6 [3214]"/>
              <v:textbox style="mso-fit-shape-to-text:t">
                <w:txbxContent>
                  <w:p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3605D2F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C1C" w:rsidRDefault="00274C1C" w:rsidP="008E0EC1">
      <w:pPr>
        <w:spacing w:after="0" w:line="240" w:lineRule="auto"/>
      </w:pPr>
      <w:r>
        <w:separator/>
      </w:r>
    </w:p>
  </w:footnote>
  <w:footnote w:type="continuationSeparator" w:id="0">
    <w:p w:rsidR="00274C1C" w:rsidRDefault="00274C1C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274C1C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E0EC1" w:rsidRDefault="008E0EC1">
    <w:pPr>
      <w:pStyle w:val="Cabealho"/>
    </w:pPr>
  </w:p>
  <w:p w:rsidR="008E0EC1" w:rsidRDefault="008E0EC1">
    <w:pPr>
      <w:pStyle w:val="Cabealho"/>
    </w:pPr>
  </w:p>
  <w:p w:rsidR="008E0EC1" w:rsidRDefault="00274C1C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D1DDEBE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EC1" w:rsidRDefault="00274C1C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D9"/>
    <w:rsid w:val="00016EE0"/>
    <w:rsid w:val="00084651"/>
    <w:rsid w:val="000D1894"/>
    <w:rsid w:val="00151371"/>
    <w:rsid w:val="0015239E"/>
    <w:rsid w:val="001C69A6"/>
    <w:rsid w:val="001D51B5"/>
    <w:rsid w:val="00273E1C"/>
    <w:rsid w:val="00274C1C"/>
    <w:rsid w:val="002753DF"/>
    <w:rsid w:val="004C76A0"/>
    <w:rsid w:val="005A4BB4"/>
    <w:rsid w:val="006A3E08"/>
    <w:rsid w:val="006D017A"/>
    <w:rsid w:val="006F30FA"/>
    <w:rsid w:val="0072675A"/>
    <w:rsid w:val="00780004"/>
    <w:rsid w:val="0079041B"/>
    <w:rsid w:val="00835B3F"/>
    <w:rsid w:val="008E0EC1"/>
    <w:rsid w:val="0097735D"/>
    <w:rsid w:val="009A6AE5"/>
    <w:rsid w:val="00A237F4"/>
    <w:rsid w:val="00AB4762"/>
    <w:rsid w:val="00BF573C"/>
    <w:rsid w:val="00C07434"/>
    <w:rsid w:val="00C65BD9"/>
    <w:rsid w:val="00CC54EC"/>
    <w:rsid w:val="00EA210B"/>
    <w:rsid w:val="00EA7659"/>
    <w:rsid w:val="00F91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029FB679"/>
  <w15:docId w15:val="{7F99458F-49F8-4AB8-B0A7-35A8A0D15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5B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F\Documents\Modelos%20Personalizados%20do%20Office\cota&#231;&#227;o%20expediente%20mar&#231;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cotação expediente março</Template>
  <TotalTime>11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CAF</dc:creator>
  <cp:keywords/>
  <dc:description/>
  <cp:lastModifiedBy>CAF</cp:lastModifiedBy>
  <cp:revision>3</cp:revision>
  <cp:lastPrinted>2024-03-18T16:44:00Z</cp:lastPrinted>
  <dcterms:created xsi:type="dcterms:W3CDTF">2024-07-01T14:10:00Z</dcterms:created>
  <dcterms:modified xsi:type="dcterms:W3CDTF">2024-07-04T12:03:00Z</dcterms:modified>
</cp:coreProperties>
</file>