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762" w:rsidRDefault="00AB4762"/>
    <w:p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:rsidR="00835B3F" w:rsidRDefault="00835B3F" w:rsidP="00835B3F">
      <w:pPr>
        <w:rPr>
          <w:b/>
        </w:rPr>
      </w:pPr>
    </w:p>
    <w:p w:rsidR="00835B3F" w:rsidRDefault="00835B3F" w:rsidP="00835B3F">
      <w:pPr>
        <w:rPr>
          <w:b/>
        </w:rPr>
      </w:pPr>
      <w:r>
        <w:rPr>
          <w:b/>
        </w:rPr>
        <w:t xml:space="preserve">RAZÃO </w:t>
      </w:r>
      <w:proofErr w:type="gramStart"/>
      <w:r>
        <w:rPr>
          <w:b/>
        </w:rPr>
        <w:t>SOCIAL</w:t>
      </w:r>
      <w:r w:rsidRPr="00695A20">
        <w:rPr>
          <w:b/>
        </w:rPr>
        <w:t>:_</w:t>
      </w:r>
      <w:proofErr w:type="gramEnd"/>
      <w:r w:rsidRPr="00695A20">
        <w:rPr>
          <w:b/>
        </w:rPr>
        <w:t>________________________________________________</w:t>
      </w:r>
    </w:p>
    <w:p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:rsidR="00835B3F" w:rsidRDefault="00835B3F" w:rsidP="00835B3F">
      <w:r w:rsidRPr="0095097A">
        <w:rPr>
          <w:b/>
        </w:rPr>
        <w:t xml:space="preserve">VALIDADE DA </w:t>
      </w:r>
      <w:proofErr w:type="gramStart"/>
      <w:r w:rsidRPr="0095097A">
        <w:rPr>
          <w:b/>
        </w:rPr>
        <w:t>PROPOSTA</w:t>
      </w:r>
      <w:r>
        <w:t>:_</w:t>
      </w:r>
      <w:proofErr w:type="gramEnd"/>
      <w:r>
        <w:t>________________________________</w:t>
      </w:r>
    </w:p>
    <w:p w:rsidR="00835B3F" w:rsidRDefault="00835B3F" w:rsidP="00835B3F">
      <w:proofErr w:type="gramStart"/>
      <w:r w:rsidRPr="0095097A">
        <w:rPr>
          <w:b/>
        </w:rPr>
        <w:t>TELEFONE</w:t>
      </w:r>
      <w:r>
        <w:t>:_</w:t>
      </w:r>
      <w:proofErr w:type="gramEnd"/>
      <w:r>
        <w:t>_______________________</w:t>
      </w:r>
    </w:p>
    <w:p w:rsidR="00835B3F" w:rsidRDefault="00835B3F" w:rsidP="00835B3F"/>
    <w:tbl>
      <w:tblPr>
        <w:tblStyle w:val="Tabelacomgrade"/>
        <w:tblW w:w="9722" w:type="dxa"/>
        <w:tblLayout w:type="fixed"/>
        <w:tblLook w:val="04A0" w:firstRow="1" w:lastRow="0" w:firstColumn="1" w:lastColumn="0" w:noHBand="0" w:noVBand="1"/>
      </w:tblPr>
      <w:tblGrid>
        <w:gridCol w:w="683"/>
        <w:gridCol w:w="4162"/>
        <w:gridCol w:w="1004"/>
        <w:gridCol w:w="1291"/>
        <w:gridCol w:w="1291"/>
        <w:gridCol w:w="1291"/>
      </w:tblGrid>
      <w:tr w:rsidR="004C76A0" w:rsidTr="00C65BD9">
        <w:trPr>
          <w:trHeight w:val="574"/>
        </w:trPr>
        <w:tc>
          <w:tcPr>
            <w:tcW w:w="683" w:type="dxa"/>
          </w:tcPr>
          <w:p w:rsidR="004C76A0" w:rsidRDefault="004C76A0" w:rsidP="008D552E">
            <w:r>
              <w:t xml:space="preserve">ITEM </w:t>
            </w:r>
          </w:p>
        </w:tc>
        <w:tc>
          <w:tcPr>
            <w:tcW w:w="4162" w:type="dxa"/>
          </w:tcPr>
          <w:p w:rsidR="004C76A0" w:rsidRDefault="004C76A0" w:rsidP="008D552E">
            <w:r>
              <w:t xml:space="preserve">                      DESCRIÇÃO </w:t>
            </w:r>
          </w:p>
        </w:tc>
        <w:tc>
          <w:tcPr>
            <w:tcW w:w="1004" w:type="dxa"/>
          </w:tcPr>
          <w:p w:rsidR="004C76A0" w:rsidRDefault="004C76A0" w:rsidP="008D552E">
            <w:pPr>
              <w:jc w:val="center"/>
            </w:pPr>
            <w:r>
              <w:t>UNID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QUANT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UNIT.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TOTAL</w:t>
            </w:r>
          </w:p>
        </w:tc>
      </w:tr>
      <w:tr w:rsidR="004C76A0" w:rsidRPr="00AE05E0" w:rsidTr="00C65BD9">
        <w:trPr>
          <w:trHeight w:val="295"/>
        </w:trPr>
        <w:tc>
          <w:tcPr>
            <w:tcW w:w="683" w:type="dxa"/>
          </w:tcPr>
          <w:p w:rsidR="004C76A0" w:rsidRDefault="004C76A0" w:rsidP="004C76A0">
            <w:r>
              <w:t>01</w:t>
            </w:r>
          </w:p>
        </w:tc>
        <w:tc>
          <w:tcPr>
            <w:tcW w:w="4162" w:type="dxa"/>
            <w:shd w:val="clear" w:color="auto" w:fill="auto"/>
          </w:tcPr>
          <w:p w:rsidR="004C76A0" w:rsidRPr="006B5AC0" w:rsidRDefault="003A7A74" w:rsidP="004C76A0">
            <w:r>
              <w:t xml:space="preserve">VASO DE CIMENTO PARA PLANTA DE JARDIM </w:t>
            </w:r>
          </w:p>
        </w:tc>
        <w:tc>
          <w:tcPr>
            <w:tcW w:w="1004" w:type="dxa"/>
          </w:tcPr>
          <w:p w:rsidR="004C76A0" w:rsidRPr="006B5AC0" w:rsidRDefault="0086406B" w:rsidP="004C76A0">
            <w:r>
              <w:t>UNID</w:t>
            </w:r>
          </w:p>
        </w:tc>
        <w:tc>
          <w:tcPr>
            <w:tcW w:w="1291" w:type="dxa"/>
          </w:tcPr>
          <w:p w:rsidR="004C76A0" w:rsidRPr="006B5AC0" w:rsidRDefault="003A7A74" w:rsidP="004C76A0">
            <w:r>
              <w:t>07</w:t>
            </w:r>
            <w:bookmarkStart w:id="0" w:name="_GoBack"/>
            <w:bookmarkEnd w:id="0"/>
          </w:p>
        </w:tc>
        <w:tc>
          <w:tcPr>
            <w:tcW w:w="1291" w:type="dxa"/>
          </w:tcPr>
          <w:p w:rsidR="004C76A0" w:rsidRPr="006B5AC0" w:rsidRDefault="004C76A0" w:rsidP="008D552E"/>
        </w:tc>
        <w:tc>
          <w:tcPr>
            <w:tcW w:w="1291" w:type="dxa"/>
          </w:tcPr>
          <w:p w:rsidR="004C76A0" w:rsidRPr="006B5AC0" w:rsidRDefault="004C76A0" w:rsidP="008D552E"/>
        </w:tc>
      </w:tr>
    </w:tbl>
    <w:p w:rsidR="003A7A74" w:rsidRDefault="003A7A74" w:rsidP="003A7A74">
      <w:r>
        <w:t>TOTAL............................................................................................................R$</w:t>
      </w:r>
    </w:p>
    <w:p w:rsidR="003A7A74" w:rsidRDefault="003A7A74" w:rsidP="003A7A74"/>
    <w:p w:rsidR="00835B3F" w:rsidRDefault="00835B3F" w:rsidP="00835B3F"/>
    <w:p w:rsidR="00835B3F" w:rsidRDefault="00835B3F" w:rsidP="00835B3F"/>
    <w:p w:rsidR="00835B3F" w:rsidRDefault="00835B3F" w:rsidP="00835B3F"/>
    <w:p w:rsidR="00835B3F" w:rsidRDefault="00835B3F" w:rsidP="00835B3F">
      <w:pPr>
        <w:jc w:val="center"/>
      </w:pPr>
      <w:r>
        <w:t>______________________________________________</w:t>
      </w:r>
    </w:p>
    <w:p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7D4" w:rsidRDefault="00A147D4" w:rsidP="008E0EC1">
      <w:pPr>
        <w:spacing w:after="0" w:line="240" w:lineRule="auto"/>
      </w:pPr>
      <w:r>
        <w:separator/>
      </w:r>
    </w:p>
  </w:endnote>
  <w:endnote w:type="continuationSeparator" w:id="0">
    <w:p w:rsidR="00A147D4" w:rsidRDefault="00A147D4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A1586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51BA5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3605D2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7D4" w:rsidRDefault="00A147D4" w:rsidP="008E0EC1">
      <w:pPr>
        <w:spacing w:after="0" w:line="240" w:lineRule="auto"/>
      </w:pPr>
      <w:r>
        <w:separator/>
      </w:r>
    </w:p>
  </w:footnote>
  <w:footnote w:type="continuationSeparator" w:id="0">
    <w:p w:rsidR="00A147D4" w:rsidRDefault="00A147D4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A147D4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A147D4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1DDEBE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A147D4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BD9"/>
    <w:rsid w:val="00016EE0"/>
    <w:rsid w:val="00084651"/>
    <w:rsid w:val="000D1894"/>
    <w:rsid w:val="000E5F5C"/>
    <w:rsid w:val="00151371"/>
    <w:rsid w:val="0015239E"/>
    <w:rsid w:val="001C69A6"/>
    <w:rsid w:val="001D51B5"/>
    <w:rsid w:val="00273E1C"/>
    <w:rsid w:val="00274C1C"/>
    <w:rsid w:val="002753DF"/>
    <w:rsid w:val="00347638"/>
    <w:rsid w:val="003A7A74"/>
    <w:rsid w:val="004C76A0"/>
    <w:rsid w:val="005A4BB4"/>
    <w:rsid w:val="00660BAF"/>
    <w:rsid w:val="006721F1"/>
    <w:rsid w:val="006A3E08"/>
    <w:rsid w:val="006D017A"/>
    <w:rsid w:val="006F30FA"/>
    <w:rsid w:val="0072675A"/>
    <w:rsid w:val="00780004"/>
    <w:rsid w:val="0079041B"/>
    <w:rsid w:val="00835B3F"/>
    <w:rsid w:val="0086406B"/>
    <w:rsid w:val="008E0EC1"/>
    <w:rsid w:val="0097735D"/>
    <w:rsid w:val="00994702"/>
    <w:rsid w:val="009A6AE5"/>
    <w:rsid w:val="00A147D4"/>
    <w:rsid w:val="00A237F4"/>
    <w:rsid w:val="00AB4762"/>
    <w:rsid w:val="00AD7967"/>
    <w:rsid w:val="00B04099"/>
    <w:rsid w:val="00B32D80"/>
    <w:rsid w:val="00BF573C"/>
    <w:rsid w:val="00C07434"/>
    <w:rsid w:val="00C65BD9"/>
    <w:rsid w:val="00CC54EC"/>
    <w:rsid w:val="00D249DD"/>
    <w:rsid w:val="00D41C71"/>
    <w:rsid w:val="00E47B17"/>
    <w:rsid w:val="00E83FE0"/>
    <w:rsid w:val="00EA210B"/>
    <w:rsid w:val="00EA7659"/>
    <w:rsid w:val="00F37617"/>
    <w:rsid w:val="00F9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0FB4C8F6"/>
  <w15:docId w15:val="{7F99458F-49F8-4AB8-B0A7-35A8A0D15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</Template>
  <TotalTime>272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CAF</cp:lastModifiedBy>
  <cp:revision>11</cp:revision>
  <cp:lastPrinted>2024-03-18T16:44:00Z</cp:lastPrinted>
  <dcterms:created xsi:type="dcterms:W3CDTF">2024-07-01T14:10:00Z</dcterms:created>
  <dcterms:modified xsi:type="dcterms:W3CDTF">2024-07-12T13:36:00Z</dcterms:modified>
</cp:coreProperties>
</file>