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8"/>
        <w:gridCol w:w="4162"/>
        <w:gridCol w:w="1004"/>
        <w:gridCol w:w="1291"/>
        <w:gridCol w:w="1291"/>
        <w:gridCol w:w="1291"/>
      </w:tblGrid>
      <w:tr w:rsidR="004C76A0" w:rsidTr="00374EB7">
        <w:trPr>
          <w:trHeight w:val="574"/>
        </w:trPr>
        <w:tc>
          <w:tcPr>
            <w:tcW w:w="688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374EB7">
        <w:trPr>
          <w:trHeight w:val="295"/>
        </w:trPr>
        <w:tc>
          <w:tcPr>
            <w:tcW w:w="688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4C76A0" w:rsidRDefault="00CF2102" w:rsidP="004C76A0">
            <w:pPr>
              <w:rPr>
                <w:sz w:val="18"/>
                <w:szCs w:val="18"/>
              </w:rPr>
            </w:pPr>
            <w:r w:rsidRPr="00CF2102">
              <w:rPr>
                <w:sz w:val="18"/>
                <w:szCs w:val="18"/>
              </w:rPr>
              <w:t>COLETE UNISSEX VISITANTE/ COLOCAR BOLSO IMBUTIDO O LADO DIREITO; COLOCAR VELCRO DE IDENTIFICAÇÃO NO PEITO ESQUERDO COM 10 CM; COLOCAR</w:t>
            </w:r>
            <w:r>
              <w:rPr>
                <w:sz w:val="18"/>
                <w:szCs w:val="18"/>
              </w:rPr>
              <w:t xml:space="preserve"> DOIS BOLSOS INFERIORES CARGOS COM TAMPA FECHADOS POR VELCRO; COLOCAR DETALHE NAS COSTAS PRÓXIMO A BARRA COM VELCRO; FECHAMENTO DO COLETE POR ZIPER; </w:t>
            </w:r>
          </w:p>
          <w:p w:rsidR="00CF2102" w:rsidRDefault="00CF2102" w:rsidP="004C76A0">
            <w:pPr>
              <w:rPr>
                <w:sz w:val="18"/>
                <w:szCs w:val="18"/>
              </w:rPr>
            </w:pPr>
          </w:p>
          <w:p w:rsidR="00CF2102" w:rsidRDefault="00CF2102" w:rsidP="004C7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BORDADO: </w:t>
            </w:r>
          </w:p>
          <w:p w:rsidR="00CF2102" w:rsidRDefault="00CF2102" w:rsidP="004C7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PEITO ESQUERDO- LOGOMARCA VIII GERES NA COR BRANCA;</w:t>
            </w:r>
          </w:p>
          <w:p w:rsidR="00CF2102" w:rsidRDefault="00CF2102" w:rsidP="004C7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PEITO DIREITO- LOGOMARCA SUS NA COR BRANCA </w:t>
            </w:r>
          </w:p>
          <w:p w:rsidR="00CF2102" w:rsidRDefault="00CF2102" w:rsidP="004C7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NAS COSTAS- LOGOMARCA DA SECRETARIA DE SAUDE DE PERNAMBUCO COLORIDA; </w:t>
            </w:r>
          </w:p>
          <w:p w:rsidR="00CF2102" w:rsidRDefault="00CF2102" w:rsidP="004C76A0">
            <w:pPr>
              <w:rPr>
                <w:sz w:val="18"/>
                <w:szCs w:val="18"/>
              </w:rPr>
            </w:pPr>
          </w:p>
          <w:p w:rsidR="00CF2102" w:rsidRPr="00CF2102" w:rsidRDefault="00CF2102" w:rsidP="004C76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MARINHO ESCURO </w:t>
            </w:r>
          </w:p>
        </w:tc>
        <w:tc>
          <w:tcPr>
            <w:tcW w:w="1004" w:type="dxa"/>
          </w:tcPr>
          <w:p w:rsidR="004C76A0" w:rsidRPr="006B5AC0" w:rsidRDefault="0086406B" w:rsidP="004C76A0">
            <w:r>
              <w:t>UNID</w:t>
            </w:r>
          </w:p>
        </w:tc>
        <w:tc>
          <w:tcPr>
            <w:tcW w:w="1291" w:type="dxa"/>
          </w:tcPr>
          <w:p w:rsidR="004C76A0" w:rsidRPr="006B5AC0" w:rsidRDefault="00CF2102" w:rsidP="004C76A0">
            <w:r>
              <w:t>18</w:t>
            </w:r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  <w:tr w:rsidR="00CF2102" w:rsidRPr="00AE05E0" w:rsidTr="00374EB7">
        <w:trPr>
          <w:trHeight w:val="295"/>
        </w:trPr>
        <w:tc>
          <w:tcPr>
            <w:tcW w:w="688" w:type="dxa"/>
          </w:tcPr>
          <w:p w:rsidR="00CF2102" w:rsidRDefault="00CF2102" w:rsidP="004C76A0">
            <w:r>
              <w:t>02</w:t>
            </w:r>
          </w:p>
        </w:tc>
        <w:tc>
          <w:tcPr>
            <w:tcW w:w="4162" w:type="dxa"/>
            <w:shd w:val="clear" w:color="auto" w:fill="auto"/>
          </w:tcPr>
          <w:p w:rsidR="00CF2102" w:rsidRDefault="00CF2102" w:rsidP="00CF2102">
            <w:pPr>
              <w:rPr>
                <w:sz w:val="18"/>
                <w:szCs w:val="18"/>
              </w:rPr>
            </w:pPr>
            <w:r w:rsidRPr="00CF2102">
              <w:rPr>
                <w:sz w:val="18"/>
                <w:szCs w:val="18"/>
              </w:rPr>
              <w:t>COLETE UNISSEX VISITANTE/ COLOCAR BOLSO IMBUTIDO O LADO DIREITO; COLOCAR VELCRO DE IDENTIFICAÇÃO NO PEITO ESQUERDO COM 10 CM; COLOCAR</w:t>
            </w:r>
            <w:r>
              <w:rPr>
                <w:sz w:val="18"/>
                <w:szCs w:val="18"/>
              </w:rPr>
              <w:t xml:space="preserve"> DOIS BOLSOS INFERIORES CARGOS COM TAMPA FECHADOS POR VELCRO; COLOCAR DETALHE NAS COSTAS PRÓXIMO A BARRA COM VELCRO; FECHAMENTO DO COLETE POR ZIPER; </w:t>
            </w:r>
          </w:p>
          <w:p w:rsidR="00CF2102" w:rsidRDefault="00CF2102" w:rsidP="00CF2102">
            <w:pPr>
              <w:rPr>
                <w:sz w:val="18"/>
                <w:szCs w:val="18"/>
              </w:rPr>
            </w:pPr>
          </w:p>
          <w:p w:rsidR="00CF2102" w:rsidRDefault="00CF2102" w:rsidP="00CF2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BORDADO: </w:t>
            </w:r>
          </w:p>
          <w:p w:rsidR="00CF2102" w:rsidRDefault="00CF2102" w:rsidP="00CF2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PEITO ESQUERDO- LOGOMARCA VIII GERES NA COR BRANCA;</w:t>
            </w:r>
          </w:p>
          <w:p w:rsidR="00CF2102" w:rsidRDefault="00CF2102" w:rsidP="00CF2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PEITO DIREITO- LOGOMARCA SUS NA COR BRANCA </w:t>
            </w:r>
          </w:p>
          <w:p w:rsidR="00CF2102" w:rsidRDefault="00CF2102" w:rsidP="00CF2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NAS COSTAS- LOGOMARCA DA SECRETARIA DE SAUDE DE PERNAMBUCO COLORIDA; </w:t>
            </w:r>
          </w:p>
          <w:p w:rsidR="00CF2102" w:rsidRDefault="00CF2102" w:rsidP="00CF2102">
            <w:pPr>
              <w:rPr>
                <w:sz w:val="18"/>
                <w:szCs w:val="18"/>
              </w:rPr>
            </w:pPr>
          </w:p>
          <w:p w:rsidR="00CF2102" w:rsidRPr="00CF2102" w:rsidRDefault="00CF2102" w:rsidP="00CF21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CINZA MEDIO</w:t>
            </w:r>
          </w:p>
        </w:tc>
        <w:tc>
          <w:tcPr>
            <w:tcW w:w="1004" w:type="dxa"/>
          </w:tcPr>
          <w:p w:rsidR="00CF2102" w:rsidRDefault="00CF2102" w:rsidP="004C76A0"/>
        </w:tc>
        <w:tc>
          <w:tcPr>
            <w:tcW w:w="1291" w:type="dxa"/>
          </w:tcPr>
          <w:p w:rsidR="00CF2102" w:rsidRDefault="00CF2102" w:rsidP="004C76A0">
            <w:r>
              <w:t>10</w:t>
            </w:r>
          </w:p>
        </w:tc>
        <w:tc>
          <w:tcPr>
            <w:tcW w:w="1291" w:type="dxa"/>
          </w:tcPr>
          <w:p w:rsidR="00CF2102" w:rsidRPr="006B5AC0" w:rsidRDefault="00CF2102" w:rsidP="008D552E"/>
        </w:tc>
        <w:tc>
          <w:tcPr>
            <w:tcW w:w="1291" w:type="dxa"/>
          </w:tcPr>
          <w:p w:rsidR="00CF2102" w:rsidRPr="006B5AC0" w:rsidRDefault="00CF2102" w:rsidP="008D552E"/>
        </w:tc>
        <w:bookmarkStart w:id="0" w:name="_GoBack"/>
        <w:bookmarkEnd w:id="0"/>
      </w:tr>
    </w:tbl>
    <w:p w:rsidR="003A7A74" w:rsidRDefault="003A7A74" w:rsidP="003A7A74"/>
    <w:p w:rsidR="003A7A74" w:rsidRDefault="003A7A74" w:rsidP="003A7A74"/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ED7" w:rsidRDefault="00DA5ED7" w:rsidP="008E0EC1">
      <w:pPr>
        <w:spacing w:after="0" w:line="240" w:lineRule="auto"/>
      </w:pPr>
      <w:r>
        <w:separator/>
      </w:r>
    </w:p>
  </w:endnote>
  <w:endnote w:type="continuationSeparator" w:id="0">
    <w:p w:rsidR="00DA5ED7" w:rsidRDefault="00DA5ED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ED7" w:rsidRDefault="00DA5ED7" w:rsidP="008E0EC1">
      <w:pPr>
        <w:spacing w:after="0" w:line="240" w:lineRule="auto"/>
      </w:pPr>
      <w:r>
        <w:separator/>
      </w:r>
    </w:p>
  </w:footnote>
  <w:footnote w:type="continuationSeparator" w:id="0">
    <w:p w:rsidR="00DA5ED7" w:rsidRDefault="00DA5ED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DA5ED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DA5ED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DA5ED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226E5"/>
    <w:rsid w:val="00084651"/>
    <w:rsid w:val="000D1894"/>
    <w:rsid w:val="000E5F5C"/>
    <w:rsid w:val="00151371"/>
    <w:rsid w:val="0015239E"/>
    <w:rsid w:val="001C69A6"/>
    <w:rsid w:val="001D51B5"/>
    <w:rsid w:val="001E58CB"/>
    <w:rsid w:val="00204580"/>
    <w:rsid w:val="00273E1C"/>
    <w:rsid w:val="00274C1C"/>
    <w:rsid w:val="002753DF"/>
    <w:rsid w:val="002A4329"/>
    <w:rsid w:val="003365D8"/>
    <w:rsid w:val="00347638"/>
    <w:rsid w:val="00374EB7"/>
    <w:rsid w:val="003A7A74"/>
    <w:rsid w:val="004A7926"/>
    <w:rsid w:val="004C76A0"/>
    <w:rsid w:val="004E6187"/>
    <w:rsid w:val="005A4BB4"/>
    <w:rsid w:val="00660BAF"/>
    <w:rsid w:val="006721F1"/>
    <w:rsid w:val="006A3E08"/>
    <w:rsid w:val="006D017A"/>
    <w:rsid w:val="006F30FA"/>
    <w:rsid w:val="0072675A"/>
    <w:rsid w:val="007726F2"/>
    <w:rsid w:val="00780004"/>
    <w:rsid w:val="0079041B"/>
    <w:rsid w:val="00810BA0"/>
    <w:rsid w:val="00835B3F"/>
    <w:rsid w:val="0086406B"/>
    <w:rsid w:val="00870767"/>
    <w:rsid w:val="008E0EC1"/>
    <w:rsid w:val="0097735D"/>
    <w:rsid w:val="00994702"/>
    <w:rsid w:val="009A6AE5"/>
    <w:rsid w:val="009B2FC7"/>
    <w:rsid w:val="00A147D4"/>
    <w:rsid w:val="00A237F4"/>
    <w:rsid w:val="00A55E65"/>
    <w:rsid w:val="00A648EE"/>
    <w:rsid w:val="00AB4762"/>
    <w:rsid w:val="00AD7967"/>
    <w:rsid w:val="00B04099"/>
    <w:rsid w:val="00B32D80"/>
    <w:rsid w:val="00BD27E7"/>
    <w:rsid w:val="00BF573C"/>
    <w:rsid w:val="00C04DC7"/>
    <w:rsid w:val="00C07434"/>
    <w:rsid w:val="00C65BD9"/>
    <w:rsid w:val="00CB65D8"/>
    <w:rsid w:val="00CC54EC"/>
    <w:rsid w:val="00CF2102"/>
    <w:rsid w:val="00D249DD"/>
    <w:rsid w:val="00D41C71"/>
    <w:rsid w:val="00D96213"/>
    <w:rsid w:val="00DA5ED7"/>
    <w:rsid w:val="00E47B17"/>
    <w:rsid w:val="00E83FE0"/>
    <w:rsid w:val="00EA210B"/>
    <w:rsid w:val="00EA7659"/>
    <w:rsid w:val="00F37617"/>
    <w:rsid w:val="00F914D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B8451E6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440</TotalTime>
  <Pages>2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20</cp:revision>
  <cp:lastPrinted>2024-03-18T16:44:00Z</cp:lastPrinted>
  <dcterms:created xsi:type="dcterms:W3CDTF">2024-07-01T14:10:00Z</dcterms:created>
  <dcterms:modified xsi:type="dcterms:W3CDTF">2024-07-22T16:47:00Z</dcterms:modified>
</cp:coreProperties>
</file>