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8"/>
        <w:gridCol w:w="4162"/>
        <w:gridCol w:w="1004"/>
        <w:gridCol w:w="1291"/>
        <w:gridCol w:w="1291"/>
        <w:gridCol w:w="1291"/>
      </w:tblGrid>
      <w:tr w:rsidR="004C76A0" w:rsidTr="00374EB7">
        <w:trPr>
          <w:trHeight w:val="574"/>
        </w:trPr>
        <w:tc>
          <w:tcPr>
            <w:tcW w:w="688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374EB7">
        <w:trPr>
          <w:trHeight w:val="295"/>
        </w:trPr>
        <w:tc>
          <w:tcPr>
            <w:tcW w:w="688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CF2102" w:rsidRPr="00F71B90" w:rsidRDefault="00213097" w:rsidP="00BB11CB">
            <w:r>
              <w:t>BUFFET- ALMOÇO</w:t>
            </w:r>
          </w:p>
        </w:tc>
        <w:tc>
          <w:tcPr>
            <w:tcW w:w="1004" w:type="dxa"/>
          </w:tcPr>
          <w:p w:rsidR="004C76A0" w:rsidRPr="006B5AC0" w:rsidRDefault="00213097" w:rsidP="004C76A0">
            <w:r>
              <w:t>UNID</w:t>
            </w:r>
          </w:p>
        </w:tc>
        <w:tc>
          <w:tcPr>
            <w:tcW w:w="1291" w:type="dxa"/>
          </w:tcPr>
          <w:p w:rsidR="004C76A0" w:rsidRPr="006B5AC0" w:rsidRDefault="00213097" w:rsidP="004C76A0">
            <w:r>
              <w:t>33</w:t>
            </w:r>
            <w:bookmarkStart w:id="0" w:name="_GoBack"/>
            <w:bookmarkEnd w:id="0"/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  <w:tr w:rsidR="0088213C" w:rsidRPr="00AE05E0" w:rsidTr="00374EB7">
        <w:trPr>
          <w:trHeight w:val="295"/>
        </w:trPr>
        <w:tc>
          <w:tcPr>
            <w:tcW w:w="688" w:type="dxa"/>
          </w:tcPr>
          <w:p w:rsidR="0088213C" w:rsidRDefault="0088213C" w:rsidP="004C76A0">
            <w:r>
              <w:t>02</w:t>
            </w:r>
          </w:p>
        </w:tc>
        <w:tc>
          <w:tcPr>
            <w:tcW w:w="4162" w:type="dxa"/>
            <w:shd w:val="clear" w:color="auto" w:fill="auto"/>
          </w:tcPr>
          <w:p w:rsidR="0088213C" w:rsidRDefault="0088213C" w:rsidP="00BB11CB"/>
        </w:tc>
        <w:tc>
          <w:tcPr>
            <w:tcW w:w="1004" w:type="dxa"/>
          </w:tcPr>
          <w:p w:rsidR="0088213C" w:rsidRDefault="0088213C" w:rsidP="004C76A0"/>
        </w:tc>
        <w:tc>
          <w:tcPr>
            <w:tcW w:w="1291" w:type="dxa"/>
          </w:tcPr>
          <w:p w:rsidR="0088213C" w:rsidRDefault="0088213C" w:rsidP="004C76A0"/>
        </w:tc>
        <w:tc>
          <w:tcPr>
            <w:tcW w:w="1291" w:type="dxa"/>
          </w:tcPr>
          <w:p w:rsidR="0088213C" w:rsidRPr="006B5AC0" w:rsidRDefault="0088213C" w:rsidP="008D552E"/>
        </w:tc>
        <w:tc>
          <w:tcPr>
            <w:tcW w:w="1291" w:type="dxa"/>
          </w:tcPr>
          <w:p w:rsidR="0088213C" w:rsidRPr="006B5AC0" w:rsidRDefault="0088213C" w:rsidP="008D552E"/>
        </w:tc>
      </w:tr>
      <w:tr w:rsidR="0088213C" w:rsidRPr="00AE05E0" w:rsidTr="00374EB7">
        <w:trPr>
          <w:trHeight w:val="295"/>
        </w:trPr>
        <w:tc>
          <w:tcPr>
            <w:tcW w:w="688" w:type="dxa"/>
          </w:tcPr>
          <w:p w:rsidR="0088213C" w:rsidRDefault="0088213C" w:rsidP="004C76A0">
            <w:r>
              <w:t>03</w:t>
            </w:r>
          </w:p>
        </w:tc>
        <w:tc>
          <w:tcPr>
            <w:tcW w:w="4162" w:type="dxa"/>
            <w:shd w:val="clear" w:color="auto" w:fill="auto"/>
          </w:tcPr>
          <w:p w:rsidR="0088213C" w:rsidRDefault="0088213C" w:rsidP="00BB11CB"/>
        </w:tc>
        <w:tc>
          <w:tcPr>
            <w:tcW w:w="1004" w:type="dxa"/>
          </w:tcPr>
          <w:p w:rsidR="0088213C" w:rsidRDefault="0088213C" w:rsidP="004C76A0"/>
        </w:tc>
        <w:tc>
          <w:tcPr>
            <w:tcW w:w="1291" w:type="dxa"/>
          </w:tcPr>
          <w:p w:rsidR="0088213C" w:rsidRDefault="0088213C" w:rsidP="004C76A0"/>
        </w:tc>
        <w:tc>
          <w:tcPr>
            <w:tcW w:w="1291" w:type="dxa"/>
          </w:tcPr>
          <w:p w:rsidR="0088213C" w:rsidRPr="006B5AC0" w:rsidRDefault="0088213C" w:rsidP="008D552E"/>
        </w:tc>
        <w:tc>
          <w:tcPr>
            <w:tcW w:w="1291" w:type="dxa"/>
          </w:tcPr>
          <w:p w:rsidR="0088213C" w:rsidRPr="006B5AC0" w:rsidRDefault="0088213C" w:rsidP="008D552E"/>
        </w:tc>
      </w:tr>
    </w:tbl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86A" w:rsidRDefault="0029586A" w:rsidP="008E0EC1">
      <w:pPr>
        <w:spacing w:after="0" w:line="240" w:lineRule="auto"/>
      </w:pPr>
      <w:r>
        <w:separator/>
      </w:r>
    </w:p>
  </w:endnote>
  <w:endnote w:type="continuationSeparator" w:id="0">
    <w:p w:rsidR="0029586A" w:rsidRDefault="0029586A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86A" w:rsidRDefault="0029586A" w:rsidP="008E0EC1">
      <w:pPr>
        <w:spacing w:after="0" w:line="240" w:lineRule="auto"/>
      </w:pPr>
      <w:r>
        <w:separator/>
      </w:r>
    </w:p>
  </w:footnote>
  <w:footnote w:type="continuationSeparator" w:id="0">
    <w:p w:rsidR="0029586A" w:rsidRDefault="0029586A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29586A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29586A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29586A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226E5"/>
    <w:rsid w:val="00084651"/>
    <w:rsid w:val="000D1894"/>
    <w:rsid w:val="000E5F5C"/>
    <w:rsid w:val="00151371"/>
    <w:rsid w:val="0015239E"/>
    <w:rsid w:val="001C69A6"/>
    <w:rsid w:val="001D51B5"/>
    <w:rsid w:val="001E58CB"/>
    <w:rsid w:val="00204580"/>
    <w:rsid w:val="00213097"/>
    <w:rsid w:val="00273E1C"/>
    <w:rsid w:val="00274C1C"/>
    <w:rsid w:val="002753DF"/>
    <w:rsid w:val="0029586A"/>
    <w:rsid w:val="002A4329"/>
    <w:rsid w:val="003365D8"/>
    <w:rsid w:val="00347638"/>
    <w:rsid w:val="003700B1"/>
    <w:rsid w:val="00374EB7"/>
    <w:rsid w:val="003A7A74"/>
    <w:rsid w:val="004A7926"/>
    <w:rsid w:val="004C76A0"/>
    <w:rsid w:val="004E6187"/>
    <w:rsid w:val="005345AC"/>
    <w:rsid w:val="005A4BB4"/>
    <w:rsid w:val="005B7070"/>
    <w:rsid w:val="005B7F2A"/>
    <w:rsid w:val="00660BAF"/>
    <w:rsid w:val="006721F1"/>
    <w:rsid w:val="006A3E08"/>
    <w:rsid w:val="006D017A"/>
    <w:rsid w:val="006F30FA"/>
    <w:rsid w:val="0072675A"/>
    <w:rsid w:val="007726F2"/>
    <w:rsid w:val="00780004"/>
    <w:rsid w:val="0079041B"/>
    <w:rsid w:val="00810BA0"/>
    <w:rsid w:val="00835B3F"/>
    <w:rsid w:val="0086406B"/>
    <w:rsid w:val="00870767"/>
    <w:rsid w:val="0088213C"/>
    <w:rsid w:val="008E0EC1"/>
    <w:rsid w:val="0097735D"/>
    <w:rsid w:val="00994702"/>
    <w:rsid w:val="009A6AE5"/>
    <w:rsid w:val="009B2FC7"/>
    <w:rsid w:val="00A147D4"/>
    <w:rsid w:val="00A237F4"/>
    <w:rsid w:val="00A55E65"/>
    <w:rsid w:val="00A648EE"/>
    <w:rsid w:val="00AB4762"/>
    <w:rsid w:val="00AD7967"/>
    <w:rsid w:val="00B04099"/>
    <w:rsid w:val="00B32D80"/>
    <w:rsid w:val="00BB11CB"/>
    <w:rsid w:val="00BD27E7"/>
    <w:rsid w:val="00BF573C"/>
    <w:rsid w:val="00C04DC7"/>
    <w:rsid w:val="00C07434"/>
    <w:rsid w:val="00C65BD9"/>
    <w:rsid w:val="00CB65D8"/>
    <w:rsid w:val="00CC54EC"/>
    <w:rsid w:val="00CF2102"/>
    <w:rsid w:val="00D249DD"/>
    <w:rsid w:val="00D35293"/>
    <w:rsid w:val="00D41C71"/>
    <w:rsid w:val="00D96213"/>
    <w:rsid w:val="00E47B17"/>
    <w:rsid w:val="00E83FE0"/>
    <w:rsid w:val="00EA210B"/>
    <w:rsid w:val="00EA7659"/>
    <w:rsid w:val="00F37617"/>
    <w:rsid w:val="00F71B90"/>
    <w:rsid w:val="00F914D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3D4FA2E8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643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26</cp:revision>
  <cp:lastPrinted>2024-03-18T16:44:00Z</cp:lastPrinted>
  <dcterms:created xsi:type="dcterms:W3CDTF">2024-07-01T14:10:00Z</dcterms:created>
  <dcterms:modified xsi:type="dcterms:W3CDTF">2024-07-24T18:53:00Z</dcterms:modified>
</cp:coreProperties>
</file>