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992"/>
        <w:gridCol w:w="1276"/>
        <w:gridCol w:w="1276"/>
        <w:gridCol w:w="1276"/>
      </w:tblGrid>
      <w:tr w:rsidR="004C76A0" w:rsidTr="007D37D3">
        <w:trPr>
          <w:trHeight w:val="672"/>
        </w:trPr>
        <w:tc>
          <w:tcPr>
            <w:tcW w:w="675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11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992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861A38" w:rsidRPr="006B5AC0" w:rsidRDefault="00861A38" w:rsidP="00861A38">
            <w:r>
              <w:t xml:space="preserve">MESA DE FERRO COM 1,45X 70,00 DE ALTURA/ 80,00 LARGURA COM RODANAS E PINTURA AUTOMOTIVA </w:t>
            </w:r>
            <w:bookmarkStart w:id="0" w:name="_GoBack"/>
            <w:bookmarkEnd w:id="0"/>
          </w:p>
          <w:p w:rsidR="00A2470C" w:rsidRPr="006B5AC0" w:rsidRDefault="00A2470C" w:rsidP="00472B8E"/>
        </w:tc>
        <w:tc>
          <w:tcPr>
            <w:tcW w:w="992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</w:tbl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288" w:rsidRDefault="00924288" w:rsidP="008E0EC1">
      <w:pPr>
        <w:spacing w:after="0" w:line="240" w:lineRule="auto"/>
      </w:pPr>
      <w:r>
        <w:separator/>
      </w:r>
    </w:p>
  </w:endnote>
  <w:endnote w:type="continuationSeparator" w:id="0">
    <w:p w:rsidR="00924288" w:rsidRDefault="00924288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57BCD1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16D377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2B51E5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288" w:rsidRDefault="00924288" w:rsidP="008E0EC1">
      <w:pPr>
        <w:spacing w:after="0" w:line="240" w:lineRule="auto"/>
      </w:pPr>
      <w:r>
        <w:separator/>
      </w:r>
    </w:p>
  </w:footnote>
  <w:footnote w:type="continuationSeparator" w:id="0">
    <w:p w:rsidR="00924288" w:rsidRDefault="00924288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924288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924288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A8AD66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924288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9F"/>
    <w:rsid w:val="00016EE0"/>
    <w:rsid w:val="00084651"/>
    <w:rsid w:val="000D1894"/>
    <w:rsid w:val="0015239E"/>
    <w:rsid w:val="00186DD6"/>
    <w:rsid w:val="001C69A6"/>
    <w:rsid w:val="001D51B5"/>
    <w:rsid w:val="00273E1C"/>
    <w:rsid w:val="002753DF"/>
    <w:rsid w:val="00472B8E"/>
    <w:rsid w:val="00496CB2"/>
    <w:rsid w:val="004A649F"/>
    <w:rsid w:val="004C76A0"/>
    <w:rsid w:val="004E51E0"/>
    <w:rsid w:val="005A4BB4"/>
    <w:rsid w:val="006544E0"/>
    <w:rsid w:val="006628EE"/>
    <w:rsid w:val="0068674F"/>
    <w:rsid w:val="006A3E08"/>
    <w:rsid w:val="006D017A"/>
    <w:rsid w:val="006F30FA"/>
    <w:rsid w:val="00780004"/>
    <w:rsid w:val="0079518D"/>
    <w:rsid w:val="007D37D3"/>
    <w:rsid w:val="00835B3F"/>
    <w:rsid w:val="00861A38"/>
    <w:rsid w:val="008E0EC1"/>
    <w:rsid w:val="00924288"/>
    <w:rsid w:val="0097735D"/>
    <w:rsid w:val="009A6AE5"/>
    <w:rsid w:val="00A237F4"/>
    <w:rsid w:val="00A2470C"/>
    <w:rsid w:val="00AB4762"/>
    <w:rsid w:val="00BF573C"/>
    <w:rsid w:val="00C07434"/>
    <w:rsid w:val="00CC54EC"/>
    <w:rsid w:val="00D4225A"/>
    <w:rsid w:val="00EA210B"/>
    <w:rsid w:val="00EA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194AE93A"/>
  <w15:docId w15:val="{54C7A06E-0AAA-4F3F-9652-82617E37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89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9</cp:revision>
  <cp:lastPrinted>2024-03-18T16:44:00Z</cp:lastPrinted>
  <dcterms:created xsi:type="dcterms:W3CDTF">2024-07-29T17:33:00Z</dcterms:created>
  <dcterms:modified xsi:type="dcterms:W3CDTF">2024-07-31T18:12:00Z</dcterms:modified>
</cp:coreProperties>
</file>