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762" w:rsidRDefault="00AB4762"/>
    <w:p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:rsidR="00835B3F" w:rsidRDefault="00835B3F" w:rsidP="00835B3F">
      <w:pPr>
        <w:rPr>
          <w:b/>
        </w:rPr>
      </w:pPr>
    </w:p>
    <w:p w:rsidR="00835B3F" w:rsidRDefault="00835B3F" w:rsidP="00835B3F">
      <w:pPr>
        <w:rPr>
          <w:b/>
        </w:rPr>
      </w:pPr>
      <w:r>
        <w:rPr>
          <w:b/>
        </w:rPr>
        <w:t xml:space="preserve">RAZÃO </w:t>
      </w:r>
      <w:proofErr w:type="gramStart"/>
      <w:r>
        <w:rPr>
          <w:b/>
        </w:rPr>
        <w:t>SOCIAL</w:t>
      </w:r>
      <w:r w:rsidRPr="00695A20">
        <w:rPr>
          <w:b/>
        </w:rPr>
        <w:t>:_</w:t>
      </w:r>
      <w:proofErr w:type="gramEnd"/>
      <w:r w:rsidRPr="00695A20">
        <w:rPr>
          <w:b/>
        </w:rPr>
        <w:t>________________________________________________</w:t>
      </w:r>
    </w:p>
    <w:p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:rsidR="00835B3F" w:rsidRDefault="00835B3F" w:rsidP="00835B3F">
      <w:r w:rsidRPr="0095097A">
        <w:rPr>
          <w:b/>
        </w:rPr>
        <w:t xml:space="preserve">VALIDADE DA </w:t>
      </w:r>
      <w:proofErr w:type="gramStart"/>
      <w:r w:rsidRPr="0095097A">
        <w:rPr>
          <w:b/>
        </w:rPr>
        <w:t>PROPOSTA</w:t>
      </w:r>
      <w:r>
        <w:t>:_</w:t>
      </w:r>
      <w:proofErr w:type="gramEnd"/>
      <w:r>
        <w:t>________________________________</w:t>
      </w:r>
    </w:p>
    <w:p w:rsidR="00835B3F" w:rsidRDefault="00835B3F" w:rsidP="00835B3F">
      <w:proofErr w:type="gramStart"/>
      <w:r w:rsidRPr="0095097A">
        <w:rPr>
          <w:b/>
        </w:rPr>
        <w:t>TELEFONE</w:t>
      </w:r>
      <w:r>
        <w:t>:_</w:t>
      </w:r>
      <w:proofErr w:type="gramEnd"/>
      <w:r>
        <w:t>_______________________</w:t>
      </w:r>
    </w:p>
    <w:p w:rsidR="00835B3F" w:rsidRDefault="00835B3F" w:rsidP="00835B3F"/>
    <w:tbl>
      <w:tblPr>
        <w:tblStyle w:val="Tabelacomgrade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111"/>
        <w:gridCol w:w="992"/>
        <w:gridCol w:w="1276"/>
        <w:gridCol w:w="1276"/>
        <w:gridCol w:w="1276"/>
      </w:tblGrid>
      <w:tr w:rsidR="004C76A0" w:rsidTr="007D37D3">
        <w:trPr>
          <w:trHeight w:val="672"/>
        </w:trPr>
        <w:tc>
          <w:tcPr>
            <w:tcW w:w="675" w:type="dxa"/>
          </w:tcPr>
          <w:p w:rsidR="004C76A0" w:rsidRDefault="004C76A0" w:rsidP="008D552E">
            <w:r>
              <w:t xml:space="preserve">ITEM </w:t>
            </w:r>
          </w:p>
        </w:tc>
        <w:tc>
          <w:tcPr>
            <w:tcW w:w="4111" w:type="dxa"/>
          </w:tcPr>
          <w:p w:rsidR="004C76A0" w:rsidRDefault="004C76A0" w:rsidP="008D552E">
            <w:r>
              <w:t xml:space="preserve">                      DESCRIÇÃO </w:t>
            </w:r>
          </w:p>
        </w:tc>
        <w:tc>
          <w:tcPr>
            <w:tcW w:w="992" w:type="dxa"/>
          </w:tcPr>
          <w:p w:rsidR="004C76A0" w:rsidRDefault="004C76A0" w:rsidP="008D552E">
            <w:pPr>
              <w:jc w:val="center"/>
            </w:pPr>
            <w:r>
              <w:t>UNID</w:t>
            </w:r>
          </w:p>
        </w:tc>
        <w:tc>
          <w:tcPr>
            <w:tcW w:w="1276" w:type="dxa"/>
          </w:tcPr>
          <w:p w:rsidR="004C76A0" w:rsidRDefault="004C76A0" w:rsidP="008D552E">
            <w:pPr>
              <w:jc w:val="center"/>
            </w:pPr>
            <w:r>
              <w:t>QUANT</w:t>
            </w:r>
          </w:p>
        </w:tc>
        <w:tc>
          <w:tcPr>
            <w:tcW w:w="1276" w:type="dxa"/>
          </w:tcPr>
          <w:p w:rsidR="004C76A0" w:rsidRDefault="004C76A0" w:rsidP="008D552E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:rsidR="004C76A0" w:rsidRDefault="004C76A0" w:rsidP="008D552E">
            <w:pPr>
              <w:jc w:val="center"/>
            </w:pPr>
            <w:r>
              <w:t>PREÇO TOTAL</w:t>
            </w:r>
          </w:p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01</w:t>
            </w:r>
          </w:p>
        </w:tc>
        <w:tc>
          <w:tcPr>
            <w:tcW w:w="4111" w:type="dxa"/>
            <w:shd w:val="clear" w:color="auto" w:fill="auto"/>
          </w:tcPr>
          <w:p w:rsidR="00472B8E" w:rsidRPr="006B5AC0" w:rsidRDefault="004E51E0" w:rsidP="00472B8E">
            <w:r>
              <w:t>ARAME</w:t>
            </w:r>
          </w:p>
        </w:tc>
        <w:tc>
          <w:tcPr>
            <w:tcW w:w="992" w:type="dxa"/>
          </w:tcPr>
          <w:p w:rsidR="00472B8E" w:rsidRPr="006B5AC0" w:rsidRDefault="004E51E0" w:rsidP="00472B8E">
            <w:r>
              <w:t>KG</w:t>
            </w:r>
          </w:p>
        </w:tc>
        <w:tc>
          <w:tcPr>
            <w:tcW w:w="1276" w:type="dxa"/>
          </w:tcPr>
          <w:p w:rsidR="00472B8E" w:rsidRPr="006B5AC0" w:rsidRDefault="00472B8E" w:rsidP="00472B8E">
            <w:r>
              <w:t>01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02</w:t>
            </w:r>
          </w:p>
        </w:tc>
        <w:tc>
          <w:tcPr>
            <w:tcW w:w="4111" w:type="dxa"/>
            <w:shd w:val="clear" w:color="auto" w:fill="auto"/>
          </w:tcPr>
          <w:p w:rsidR="00472B8E" w:rsidRDefault="004E51E0" w:rsidP="00472B8E">
            <w:r>
              <w:t>CAIBRO DE 2M</w:t>
            </w:r>
          </w:p>
        </w:tc>
        <w:tc>
          <w:tcPr>
            <w:tcW w:w="992" w:type="dxa"/>
          </w:tcPr>
          <w:p w:rsidR="00472B8E" w:rsidRDefault="00472B8E" w:rsidP="00472B8E">
            <w:r>
              <w:t>UNID</w:t>
            </w:r>
          </w:p>
        </w:tc>
        <w:tc>
          <w:tcPr>
            <w:tcW w:w="1276" w:type="dxa"/>
          </w:tcPr>
          <w:p w:rsidR="00472B8E" w:rsidRDefault="004E51E0" w:rsidP="00472B8E">
            <w:r>
              <w:t>02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03</w:t>
            </w:r>
          </w:p>
        </w:tc>
        <w:tc>
          <w:tcPr>
            <w:tcW w:w="4111" w:type="dxa"/>
            <w:shd w:val="clear" w:color="auto" w:fill="auto"/>
          </w:tcPr>
          <w:p w:rsidR="00472B8E" w:rsidRDefault="004E51E0" w:rsidP="00472B8E">
            <w:r>
              <w:t>CIMENTO</w:t>
            </w:r>
          </w:p>
        </w:tc>
        <w:tc>
          <w:tcPr>
            <w:tcW w:w="992" w:type="dxa"/>
          </w:tcPr>
          <w:p w:rsidR="00472B8E" w:rsidRDefault="004E51E0" w:rsidP="00472B8E">
            <w:r>
              <w:t>UNID</w:t>
            </w:r>
            <w:bookmarkStart w:id="0" w:name="_GoBack"/>
            <w:bookmarkEnd w:id="0"/>
          </w:p>
        </w:tc>
        <w:tc>
          <w:tcPr>
            <w:tcW w:w="1276" w:type="dxa"/>
          </w:tcPr>
          <w:p w:rsidR="00472B8E" w:rsidRDefault="004E51E0" w:rsidP="00472B8E">
            <w:r>
              <w:t>03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04</w:t>
            </w:r>
          </w:p>
        </w:tc>
        <w:tc>
          <w:tcPr>
            <w:tcW w:w="4111" w:type="dxa"/>
            <w:shd w:val="clear" w:color="auto" w:fill="auto"/>
          </w:tcPr>
          <w:p w:rsidR="00472B8E" w:rsidRDefault="004E51E0" w:rsidP="00472B8E">
            <w:r>
              <w:t>BLOCOS P CONSTRUÇÃO</w:t>
            </w:r>
          </w:p>
        </w:tc>
        <w:tc>
          <w:tcPr>
            <w:tcW w:w="992" w:type="dxa"/>
          </w:tcPr>
          <w:p w:rsidR="00472B8E" w:rsidRDefault="00472B8E" w:rsidP="00472B8E">
            <w:r>
              <w:t>UNID</w:t>
            </w:r>
          </w:p>
        </w:tc>
        <w:tc>
          <w:tcPr>
            <w:tcW w:w="1276" w:type="dxa"/>
          </w:tcPr>
          <w:p w:rsidR="00472B8E" w:rsidRDefault="004E51E0" w:rsidP="00472B8E">
            <w:r>
              <w:t>150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</w:tbl>
    <w:p w:rsidR="00835B3F" w:rsidRDefault="00835B3F" w:rsidP="00835B3F"/>
    <w:p w:rsidR="00835B3F" w:rsidRDefault="00835B3F" w:rsidP="00835B3F"/>
    <w:p w:rsidR="00835B3F" w:rsidRDefault="00835B3F" w:rsidP="00835B3F">
      <w:pPr>
        <w:jc w:val="center"/>
      </w:pPr>
      <w:r>
        <w:t>______________________________________________</w:t>
      </w:r>
    </w:p>
    <w:p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49E" w:rsidRDefault="00A6349E" w:rsidP="008E0EC1">
      <w:pPr>
        <w:spacing w:after="0" w:line="240" w:lineRule="auto"/>
      </w:pPr>
      <w:r>
        <w:separator/>
      </w:r>
    </w:p>
  </w:endnote>
  <w:endnote w:type="continuationSeparator" w:id="0">
    <w:p w:rsidR="00A6349E" w:rsidRDefault="00A6349E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C57BCD1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16D377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42B51E5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49E" w:rsidRDefault="00A6349E" w:rsidP="008E0EC1">
      <w:pPr>
        <w:spacing w:after="0" w:line="240" w:lineRule="auto"/>
      </w:pPr>
      <w:r>
        <w:separator/>
      </w:r>
    </w:p>
  </w:footnote>
  <w:footnote w:type="continuationSeparator" w:id="0">
    <w:p w:rsidR="00A6349E" w:rsidRDefault="00A6349E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A6349E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A6349E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A8AD66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A6349E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9F"/>
    <w:rsid w:val="00016EE0"/>
    <w:rsid w:val="00084651"/>
    <w:rsid w:val="000D1894"/>
    <w:rsid w:val="0015239E"/>
    <w:rsid w:val="00186DD6"/>
    <w:rsid w:val="001C69A6"/>
    <w:rsid w:val="001D51B5"/>
    <w:rsid w:val="00273E1C"/>
    <w:rsid w:val="002753DF"/>
    <w:rsid w:val="00472B8E"/>
    <w:rsid w:val="00496CB2"/>
    <w:rsid w:val="004A649F"/>
    <w:rsid w:val="004C76A0"/>
    <w:rsid w:val="004E51E0"/>
    <w:rsid w:val="005A4BB4"/>
    <w:rsid w:val="006544E0"/>
    <w:rsid w:val="006628EE"/>
    <w:rsid w:val="0068674F"/>
    <w:rsid w:val="006A3E08"/>
    <w:rsid w:val="006D017A"/>
    <w:rsid w:val="006F30FA"/>
    <w:rsid w:val="00780004"/>
    <w:rsid w:val="0079518D"/>
    <w:rsid w:val="007D37D3"/>
    <w:rsid w:val="00835B3F"/>
    <w:rsid w:val="008E0EC1"/>
    <w:rsid w:val="0097735D"/>
    <w:rsid w:val="009A6AE5"/>
    <w:rsid w:val="00A237F4"/>
    <w:rsid w:val="00A6349E"/>
    <w:rsid w:val="00AB4762"/>
    <w:rsid w:val="00BF573C"/>
    <w:rsid w:val="00C07434"/>
    <w:rsid w:val="00CC54EC"/>
    <w:rsid w:val="00D4225A"/>
    <w:rsid w:val="00EA210B"/>
    <w:rsid w:val="00EA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194AE93A"/>
  <w15:docId w15:val="{54C7A06E-0AAA-4F3F-9652-82617E37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</Template>
  <TotalTime>52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CAF</cp:lastModifiedBy>
  <cp:revision>7</cp:revision>
  <cp:lastPrinted>2024-03-18T16:44:00Z</cp:lastPrinted>
  <dcterms:created xsi:type="dcterms:W3CDTF">2024-07-29T17:33:00Z</dcterms:created>
  <dcterms:modified xsi:type="dcterms:W3CDTF">2024-07-31T17:35:00Z</dcterms:modified>
</cp:coreProperties>
</file>