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E8A12" w14:textId="72C23D88" w:rsidR="00E47755" w:rsidRPr="00B068E2" w:rsidRDefault="00EB7F83" w:rsidP="005E7D25">
      <w:pPr>
        <w:spacing w:line="360" w:lineRule="auto"/>
        <w:jc w:val="center"/>
        <w:rPr>
          <w:rFonts w:cstheme="minorHAnsi"/>
          <w:b/>
          <w:bCs/>
          <w:sz w:val="24"/>
        </w:rPr>
      </w:pPr>
      <w:bookmarkStart w:id="0" w:name="_Hlk124182061"/>
      <w:r w:rsidRPr="00B068E2">
        <w:rPr>
          <w:rFonts w:cstheme="minorHAnsi"/>
          <w:b/>
          <w:bCs/>
          <w:sz w:val="24"/>
        </w:rPr>
        <w:t>TERMO DE RESPONSABILIDADE</w:t>
      </w:r>
    </w:p>
    <w:bookmarkEnd w:id="0"/>
    <w:p w14:paraId="5BA95D74" w14:textId="77777777" w:rsidR="00035CC0" w:rsidRPr="00B068E2" w:rsidRDefault="00035CC0" w:rsidP="005E7D25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B068E2" w:rsidRDefault="00DE57C2" w:rsidP="005E7D25">
      <w:pPr>
        <w:spacing w:line="360" w:lineRule="auto"/>
        <w:jc w:val="right"/>
        <w:rPr>
          <w:sz w:val="24"/>
        </w:rPr>
      </w:pPr>
      <w:r w:rsidRPr="00B068E2">
        <w:rPr>
          <w:sz w:val="24"/>
        </w:rPr>
        <w:t>[</w:t>
      </w:r>
      <w:r w:rsidR="00100D74" w:rsidRPr="00B068E2">
        <w:rPr>
          <w:sz w:val="24"/>
        </w:rPr>
        <w:t>Município</w:t>
      </w:r>
      <w:r w:rsidRPr="00B068E2">
        <w:rPr>
          <w:sz w:val="24"/>
        </w:rPr>
        <w:t>]/[UF], [dia] de [mês] de [ano].</w:t>
      </w:r>
    </w:p>
    <w:p w14:paraId="582DF05C" w14:textId="77777777" w:rsidR="00035CC0" w:rsidRPr="00B068E2" w:rsidRDefault="00035CC0" w:rsidP="005E7D25">
      <w:pPr>
        <w:spacing w:line="360" w:lineRule="auto"/>
        <w:rPr>
          <w:rFonts w:cstheme="minorHAnsi"/>
          <w:sz w:val="24"/>
        </w:rPr>
      </w:pPr>
    </w:p>
    <w:p w14:paraId="7DAECBAF" w14:textId="1A4E45D5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  <w:r w:rsidRPr="00B068E2">
        <w:rPr>
          <w:rFonts w:cstheme="minorHAnsi"/>
          <w:sz w:val="24"/>
        </w:rPr>
        <w:t>À</w:t>
      </w:r>
    </w:p>
    <w:p w14:paraId="35C8F3AF" w14:textId="1158BF17" w:rsidR="00E47755" w:rsidRPr="00B068E2" w:rsidRDefault="00E47755" w:rsidP="005E7D25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B068E2">
        <w:rPr>
          <w:rFonts w:cstheme="minorHAnsi"/>
          <w:b/>
          <w:bCs/>
          <w:sz w:val="24"/>
        </w:rPr>
        <w:t xml:space="preserve">COMISSÃO </w:t>
      </w:r>
      <w:r w:rsidR="00D83E07">
        <w:rPr>
          <w:rFonts w:cstheme="minorHAnsi"/>
          <w:b/>
          <w:bCs/>
          <w:sz w:val="24"/>
        </w:rPr>
        <w:t>DE CONTRATAÇÃO</w:t>
      </w:r>
      <w:r w:rsidRPr="00B068E2">
        <w:rPr>
          <w:rFonts w:cstheme="minorHAnsi"/>
          <w:b/>
          <w:bCs/>
          <w:sz w:val="24"/>
        </w:rPr>
        <w:t xml:space="preserve"> DE </w:t>
      </w:r>
      <w:r w:rsidR="00D83E07">
        <w:rPr>
          <w:rFonts w:cstheme="minorHAnsi"/>
          <w:b/>
          <w:bCs/>
          <w:sz w:val="24"/>
        </w:rPr>
        <w:t>CAROLINA/MA</w:t>
      </w:r>
      <w:bookmarkStart w:id="1" w:name="_GoBack"/>
      <w:bookmarkEnd w:id="1"/>
    </w:p>
    <w:p w14:paraId="1BF21F76" w14:textId="11BE76FF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  <w:r w:rsidRPr="00B068E2">
        <w:rPr>
          <w:rFonts w:cstheme="minorHAnsi"/>
          <w:sz w:val="24"/>
        </w:rPr>
        <w:t>A/C</w:t>
      </w:r>
    </w:p>
    <w:p w14:paraId="3DCB7A42" w14:textId="3D4A1DDA" w:rsidR="00E47755" w:rsidRPr="00B068E2" w:rsidRDefault="00E47755" w:rsidP="005E7D25">
      <w:pPr>
        <w:spacing w:line="276" w:lineRule="auto"/>
        <w:jc w:val="left"/>
        <w:rPr>
          <w:rFonts w:cstheme="minorHAnsi"/>
          <w:b/>
          <w:bCs/>
          <w:sz w:val="24"/>
        </w:rPr>
      </w:pPr>
      <w:r w:rsidRPr="00B068E2">
        <w:rPr>
          <w:rFonts w:cstheme="minorHAnsi"/>
          <w:b/>
          <w:bCs/>
          <w:sz w:val="24"/>
        </w:rPr>
        <w:t xml:space="preserve">[NOME </w:t>
      </w:r>
      <w:r w:rsidR="004851F0" w:rsidRPr="00B068E2">
        <w:rPr>
          <w:rFonts w:cstheme="minorHAnsi"/>
          <w:b/>
          <w:bCs/>
          <w:sz w:val="24"/>
        </w:rPr>
        <w:t>DO PRESIDENTE</w:t>
      </w:r>
      <w:r w:rsidRPr="00B068E2">
        <w:rPr>
          <w:rFonts w:cstheme="minorHAnsi"/>
          <w:b/>
          <w:bCs/>
          <w:sz w:val="24"/>
        </w:rPr>
        <w:t>]</w:t>
      </w:r>
    </w:p>
    <w:p w14:paraId="52E7CA82" w14:textId="4F501DB5" w:rsidR="00E47755" w:rsidRPr="00B068E2" w:rsidRDefault="00E47755" w:rsidP="005E7D25">
      <w:pPr>
        <w:spacing w:line="276" w:lineRule="auto"/>
        <w:jc w:val="left"/>
        <w:rPr>
          <w:rFonts w:cstheme="minorHAnsi"/>
          <w:sz w:val="24"/>
        </w:rPr>
      </w:pPr>
    </w:p>
    <w:p w14:paraId="2A4A2E1F" w14:textId="77777777" w:rsidR="002A09CC" w:rsidRPr="00B068E2" w:rsidRDefault="002A09CC" w:rsidP="005E7D25">
      <w:pPr>
        <w:spacing w:line="360" w:lineRule="auto"/>
        <w:rPr>
          <w:rFonts w:cstheme="minorHAnsi"/>
          <w:sz w:val="24"/>
        </w:rPr>
      </w:pPr>
    </w:p>
    <w:p w14:paraId="285998F4" w14:textId="29E336B9" w:rsidR="00EB7F83" w:rsidRPr="00B068E2" w:rsidRDefault="00443871" w:rsidP="005E7D25">
      <w:pPr>
        <w:spacing w:line="360" w:lineRule="auto"/>
        <w:ind w:firstLine="1418"/>
        <w:rPr>
          <w:rFonts w:cstheme="minorHAnsi"/>
          <w:sz w:val="24"/>
        </w:rPr>
      </w:pPr>
      <w:r w:rsidRPr="00B068E2">
        <w:rPr>
          <w:rFonts w:cstheme="minorHAnsi"/>
          <w:sz w:val="24"/>
        </w:rPr>
        <w:t>Declaramos</w:t>
      </w:r>
      <w:r w:rsidR="00EB7F83" w:rsidRPr="00B068E2">
        <w:rPr>
          <w:rFonts w:cstheme="minorHAnsi"/>
          <w:sz w:val="24"/>
        </w:rPr>
        <w:t xml:space="preserve"> que a empresa</w:t>
      </w:r>
      <w:r w:rsidR="00E47755" w:rsidRPr="00B068E2">
        <w:rPr>
          <w:rFonts w:cstheme="minorHAnsi"/>
          <w:sz w:val="24"/>
        </w:rPr>
        <w:t xml:space="preserve"> </w:t>
      </w:r>
      <w:r w:rsidR="00DE57C2" w:rsidRPr="00B068E2">
        <w:rPr>
          <w:rFonts w:cstheme="minorHAnsi"/>
          <w:b/>
          <w:bCs/>
          <w:sz w:val="24"/>
        </w:rPr>
        <w:t>[</w:t>
      </w:r>
      <w:r w:rsidR="00E47755" w:rsidRPr="00B068E2">
        <w:rPr>
          <w:rFonts w:cstheme="minorHAnsi"/>
          <w:b/>
          <w:bCs/>
          <w:sz w:val="24"/>
        </w:rPr>
        <w:t>RAZÃO SOCIAL COMPLETA</w:t>
      </w:r>
      <w:r w:rsidR="00DE57C2" w:rsidRPr="00B068E2">
        <w:rPr>
          <w:rFonts w:cstheme="minorHAnsi"/>
          <w:b/>
          <w:bCs/>
          <w:sz w:val="24"/>
        </w:rPr>
        <w:t>]</w:t>
      </w:r>
      <w:r w:rsidR="00E47755" w:rsidRPr="00B068E2">
        <w:rPr>
          <w:rFonts w:cstheme="minorHAnsi"/>
          <w:sz w:val="24"/>
        </w:rPr>
        <w:t>, inscrita no CNPJ/MF n</w:t>
      </w:r>
      <w:r w:rsidR="00DE57C2" w:rsidRPr="00B068E2">
        <w:rPr>
          <w:rFonts w:cstheme="minorHAnsi"/>
          <w:sz w:val="24"/>
        </w:rPr>
        <w:t>°</w:t>
      </w:r>
      <w:r w:rsidR="00E47755" w:rsidRPr="00B068E2">
        <w:rPr>
          <w:rFonts w:cstheme="minorHAnsi"/>
          <w:sz w:val="24"/>
        </w:rPr>
        <w:t xml:space="preserve"> </w:t>
      </w:r>
      <w:r w:rsidR="00DE57C2" w:rsidRPr="00B068E2">
        <w:rPr>
          <w:rFonts w:cstheme="minorHAnsi"/>
          <w:sz w:val="24"/>
        </w:rPr>
        <w:t>[</w:t>
      </w:r>
      <w:r w:rsidR="00100D74" w:rsidRPr="00B068E2">
        <w:rPr>
          <w:rFonts w:cstheme="minorHAnsi"/>
          <w:sz w:val="24"/>
        </w:rPr>
        <w:t>N</w:t>
      </w:r>
      <w:r w:rsidR="00DE57C2" w:rsidRPr="00B068E2">
        <w:rPr>
          <w:rFonts w:cstheme="minorHAnsi"/>
          <w:sz w:val="24"/>
        </w:rPr>
        <w:t>úmero do CNPJ]</w:t>
      </w:r>
      <w:r w:rsidR="00E47755" w:rsidRPr="00B068E2">
        <w:rPr>
          <w:rFonts w:cstheme="minorHAnsi"/>
          <w:sz w:val="24"/>
        </w:rPr>
        <w:t xml:space="preserve">, sediada </w:t>
      </w:r>
      <w:r w:rsidR="00DE57C2" w:rsidRPr="00B068E2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B068E2">
        <w:rPr>
          <w:rFonts w:cstheme="minorHAnsi"/>
          <w:sz w:val="24"/>
        </w:rPr>
        <w:t>Qd</w:t>
      </w:r>
      <w:proofErr w:type="spellEnd"/>
      <w:r w:rsidR="00DE57C2" w:rsidRPr="00B068E2">
        <w:rPr>
          <w:rFonts w:cstheme="minorHAnsi"/>
          <w:sz w:val="24"/>
        </w:rPr>
        <w:t xml:space="preserve">., </w:t>
      </w:r>
      <w:proofErr w:type="spellStart"/>
      <w:r w:rsidR="00DE57C2" w:rsidRPr="00B068E2">
        <w:rPr>
          <w:rFonts w:cstheme="minorHAnsi"/>
          <w:sz w:val="24"/>
        </w:rPr>
        <w:t>Lt</w:t>
      </w:r>
      <w:proofErr w:type="spellEnd"/>
      <w:r w:rsidR="00DE57C2" w:rsidRPr="00B068E2">
        <w:rPr>
          <w:rFonts w:cstheme="minorHAnsi"/>
          <w:sz w:val="24"/>
        </w:rPr>
        <w:t>., n° - setor/bairro - Município/UF, CEP:]</w:t>
      </w:r>
      <w:r w:rsidR="00E47755" w:rsidRPr="00B068E2">
        <w:rPr>
          <w:rFonts w:cstheme="minorHAnsi"/>
          <w:sz w:val="24"/>
        </w:rPr>
        <w:t xml:space="preserve">, </w:t>
      </w:r>
      <w:r w:rsidR="00DE57C2" w:rsidRPr="00B068E2">
        <w:rPr>
          <w:rFonts w:cstheme="minorHAnsi"/>
          <w:sz w:val="24"/>
        </w:rPr>
        <w:t xml:space="preserve">por seu representante legal </w:t>
      </w:r>
      <w:r w:rsidR="00E47755" w:rsidRPr="00B068E2">
        <w:rPr>
          <w:rFonts w:cstheme="minorHAnsi"/>
          <w:sz w:val="24"/>
        </w:rPr>
        <w:t xml:space="preserve">abaixo assinado, em cumprimento ao solicitado no Edital de </w:t>
      </w:r>
      <w:r w:rsidR="007070A3">
        <w:rPr>
          <w:rFonts w:cstheme="minorHAnsi"/>
          <w:sz w:val="24"/>
        </w:rPr>
        <w:t>Concorrência</w:t>
      </w:r>
      <w:r w:rsidR="00E47755" w:rsidRPr="00B068E2">
        <w:rPr>
          <w:rFonts w:cstheme="minorHAnsi"/>
          <w:sz w:val="24"/>
        </w:rPr>
        <w:t xml:space="preserve"> n</w:t>
      </w:r>
      <w:r w:rsidR="00DE57C2" w:rsidRPr="00B068E2">
        <w:rPr>
          <w:rFonts w:cstheme="minorHAnsi"/>
          <w:sz w:val="24"/>
        </w:rPr>
        <w:t>°</w:t>
      </w:r>
      <w:r w:rsidR="00E47755" w:rsidRPr="00B068E2">
        <w:rPr>
          <w:rFonts w:cstheme="minorHAnsi"/>
          <w:sz w:val="24"/>
        </w:rPr>
        <w:t xml:space="preserve"> </w:t>
      </w:r>
      <w:r w:rsidR="00100D74" w:rsidRPr="00B068E2">
        <w:rPr>
          <w:rFonts w:cstheme="minorHAnsi"/>
          <w:sz w:val="24"/>
        </w:rPr>
        <w:t>[Identificação]</w:t>
      </w:r>
      <w:r w:rsidR="00E47755" w:rsidRPr="00B068E2">
        <w:rPr>
          <w:rFonts w:cstheme="minorHAnsi"/>
          <w:sz w:val="24"/>
        </w:rPr>
        <w:t>/</w:t>
      </w:r>
      <w:r w:rsidR="004851F0" w:rsidRPr="00B068E2">
        <w:rPr>
          <w:rFonts w:cstheme="minorHAnsi"/>
          <w:sz w:val="24"/>
        </w:rPr>
        <w:t>[ano]</w:t>
      </w:r>
      <w:r w:rsidR="00E47755" w:rsidRPr="00B068E2">
        <w:rPr>
          <w:rFonts w:cstheme="minorHAnsi"/>
          <w:sz w:val="24"/>
        </w:rPr>
        <w:t xml:space="preserve">, </w:t>
      </w:r>
      <w:r w:rsidR="00EB7F83" w:rsidRPr="00B068E2">
        <w:rPr>
          <w:rFonts w:cstheme="minorHAnsi"/>
          <w:sz w:val="24"/>
        </w:rPr>
        <w:t xml:space="preserve">para fins de participação na Licitação, sob risco de incorrer nas penalidades cabíveis, que em virtude do </w:t>
      </w:r>
      <w:r w:rsidR="005D6859" w:rsidRPr="00B068E2">
        <w:rPr>
          <w:rFonts w:cstheme="minorHAnsi"/>
          <w:b/>
          <w:bCs/>
          <w:sz w:val="24"/>
        </w:rPr>
        <w:t>DECLÍNIO DA VISITA TÉCNICA</w:t>
      </w:r>
      <w:r w:rsidR="005D6859" w:rsidRPr="00B068E2">
        <w:rPr>
          <w:rFonts w:cstheme="minorHAnsi"/>
          <w:sz w:val="24"/>
        </w:rPr>
        <w:t xml:space="preserve"> assume</w:t>
      </w:r>
      <w:r w:rsidR="00EB7F83" w:rsidRPr="00B068E2">
        <w:rPr>
          <w:rFonts w:cstheme="minorHAnsi"/>
          <w:sz w:val="24"/>
        </w:rPr>
        <w:t xml:space="preserve">, incondicionalmente, a </w:t>
      </w:r>
      <w:r w:rsidR="00EB7F83" w:rsidRPr="00B068E2">
        <w:rPr>
          <w:rFonts w:cstheme="minorHAnsi"/>
          <w:b/>
          <w:bCs/>
          <w:sz w:val="24"/>
        </w:rPr>
        <w:t>RESPONSABILIDADE</w:t>
      </w:r>
      <w:r w:rsidR="00EB7F83" w:rsidRPr="00B068E2">
        <w:rPr>
          <w:rFonts w:cstheme="minorHAnsi"/>
          <w:sz w:val="24"/>
        </w:rPr>
        <w:t xml:space="preserve"> de realizar os serviços em conformidade com todas as condições e exigências estabelecidas, bem como garantir a sua plena execução, durante toda a vigência do Contrato decorrente desta Licitação, certos de que não </w:t>
      </w:r>
      <w:r w:rsidR="005D6859" w:rsidRPr="00B068E2">
        <w:rPr>
          <w:rFonts w:cstheme="minorHAnsi"/>
          <w:sz w:val="24"/>
        </w:rPr>
        <w:t xml:space="preserve">lhes </w:t>
      </w:r>
      <w:r w:rsidR="00EB7F83" w:rsidRPr="00B068E2">
        <w:rPr>
          <w:rFonts w:cstheme="minorHAnsi"/>
          <w:sz w:val="24"/>
        </w:rPr>
        <w:t>caberá, a posteriori, nenhuma reclamação de desconhecimento do objeto Licitado.</w:t>
      </w:r>
    </w:p>
    <w:p w14:paraId="4CB54A0F" w14:textId="2EE02975" w:rsidR="00E47755" w:rsidRPr="00B068E2" w:rsidRDefault="00E47755" w:rsidP="005E7D25">
      <w:pPr>
        <w:spacing w:line="360" w:lineRule="auto"/>
        <w:ind w:firstLine="1418"/>
        <w:rPr>
          <w:rFonts w:cstheme="minorHAnsi"/>
          <w:sz w:val="24"/>
        </w:rPr>
      </w:pPr>
      <w:r w:rsidRPr="00B068E2">
        <w:rPr>
          <w:rFonts w:cstheme="minorHAnsi"/>
          <w:sz w:val="24"/>
        </w:rPr>
        <w:t xml:space="preserve">Por ser a expressão da verdade, firmamos </w:t>
      </w:r>
      <w:r w:rsidR="00443871" w:rsidRPr="00B068E2">
        <w:rPr>
          <w:rFonts w:cstheme="minorHAnsi"/>
          <w:sz w:val="24"/>
        </w:rPr>
        <w:t>o</w:t>
      </w:r>
      <w:r w:rsidRPr="00B068E2">
        <w:rPr>
          <w:rFonts w:cstheme="minorHAnsi"/>
          <w:sz w:val="24"/>
        </w:rPr>
        <w:t xml:space="preserve"> presente </w:t>
      </w:r>
      <w:r w:rsidR="00443871" w:rsidRPr="00B068E2">
        <w:rPr>
          <w:rFonts w:cstheme="minorHAnsi"/>
          <w:sz w:val="24"/>
        </w:rPr>
        <w:t>termo</w:t>
      </w:r>
      <w:r w:rsidRPr="00B068E2">
        <w:rPr>
          <w:rFonts w:cstheme="minorHAnsi"/>
          <w:sz w:val="24"/>
        </w:rPr>
        <w:t>.</w:t>
      </w:r>
    </w:p>
    <w:p w14:paraId="5C629992" w14:textId="293207E0" w:rsidR="00EB7F83" w:rsidRDefault="00EB7F83" w:rsidP="006867B3">
      <w:pPr>
        <w:spacing w:line="276" w:lineRule="auto"/>
        <w:rPr>
          <w:rFonts w:cstheme="minorHAnsi"/>
          <w:sz w:val="24"/>
        </w:rPr>
      </w:pPr>
    </w:p>
    <w:p w14:paraId="7F64E9C6" w14:textId="77777777" w:rsidR="00B068E2" w:rsidRPr="00B068E2" w:rsidRDefault="00B068E2" w:rsidP="006867B3">
      <w:pPr>
        <w:spacing w:line="276" w:lineRule="auto"/>
        <w:rPr>
          <w:rFonts w:cstheme="minorHAnsi"/>
          <w:sz w:val="24"/>
        </w:rPr>
      </w:pPr>
    </w:p>
    <w:p w14:paraId="3923A7B7" w14:textId="336FFA32" w:rsidR="00DE57C2" w:rsidRPr="00B068E2" w:rsidRDefault="00DE57C2" w:rsidP="006867B3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DE57C2" w:rsidRPr="00B068E2" w14:paraId="34880794" w14:textId="77777777" w:rsidTr="000D1877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66DD81" w14:textId="31A1E622" w:rsidR="00DE57C2" w:rsidRPr="00B068E2" w:rsidRDefault="00DE57C2" w:rsidP="00DE57C2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B068E2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2B067BB2" w14:textId="28BE0F00" w:rsidR="00DE57C2" w:rsidRPr="00B068E2" w:rsidRDefault="00DE57C2" w:rsidP="00DE57C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068E2">
              <w:rPr>
                <w:rFonts w:cstheme="minorHAnsi"/>
                <w:sz w:val="20"/>
                <w:szCs w:val="20"/>
              </w:rPr>
              <w:t>CNPJ n° [</w:t>
            </w:r>
            <w:r w:rsidR="00100D74" w:rsidRPr="00B068E2">
              <w:rPr>
                <w:rFonts w:cstheme="minorHAnsi"/>
                <w:sz w:val="20"/>
                <w:szCs w:val="20"/>
              </w:rPr>
              <w:t>N</w:t>
            </w:r>
            <w:r w:rsidRPr="00B068E2">
              <w:rPr>
                <w:rFonts w:cstheme="minorHAnsi"/>
                <w:sz w:val="20"/>
                <w:szCs w:val="20"/>
              </w:rPr>
              <w:t>úmero do CNPJ]</w:t>
            </w:r>
          </w:p>
          <w:p w14:paraId="07E9EF25" w14:textId="29197519" w:rsidR="00DE57C2" w:rsidRPr="00B068E2" w:rsidRDefault="00DE57C2" w:rsidP="00DE57C2">
            <w:pPr>
              <w:jc w:val="center"/>
              <w:rPr>
                <w:rFonts w:cstheme="minorHAnsi"/>
                <w:sz w:val="24"/>
              </w:rPr>
            </w:pPr>
            <w:r w:rsidRPr="00B068E2">
              <w:rPr>
                <w:rFonts w:cstheme="minorHAnsi"/>
                <w:sz w:val="20"/>
                <w:szCs w:val="20"/>
              </w:rPr>
              <w:t>[Nome do Representante Legal</w:t>
            </w:r>
            <w:r w:rsidR="00100D74" w:rsidRPr="00B068E2">
              <w:rPr>
                <w:rFonts w:cstheme="minorHAnsi"/>
                <w:sz w:val="20"/>
                <w:szCs w:val="20"/>
              </w:rPr>
              <w:t xml:space="preserve"> </w:t>
            </w:r>
            <w:r w:rsidR="002F6CBD" w:rsidRPr="00B068E2">
              <w:rPr>
                <w:rFonts w:cstheme="minorHAnsi"/>
                <w:sz w:val="20"/>
                <w:szCs w:val="20"/>
              </w:rPr>
              <w:t>que assinar</w:t>
            </w:r>
            <w:r w:rsidRPr="00B068E2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1DA9695D" w14:textId="5D69431E" w:rsidR="00EB7F83" w:rsidRDefault="00EB7F83" w:rsidP="006867B3">
      <w:pPr>
        <w:spacing w:line="276" w:lineRule="auto"/>
        <w:rPr>
          <w:rFonts w:cstheme="minorHAnsi"/>
          <w:sz w:val="24"/>
        </w:rPr>
      </w:pPr>
    </w:p>
    <w:p w14:paraId="2A40CF36" w14:textId="77777777" w:rsidR="00B068E2" w:rsidRPr="00B068E2" w:rsidRDefault="00B068E2" w:rsidP="006867B3">
      <w:pPr>
        <w:spacing w:line="276" w:lineRule="auto"/>
        <w:rPr>
          <w:rFonts w:cstheme="minorHAnsi"/>
          <w:sz w:val="24"/>
        </w:rPr>
      </w:pPr>
    </w:p>
    <w:p w14:paraId="073BE064" w14:textId="77777777" w:rsidR="00EB7F83" w:rsidRPr="00B068E2" w:rsidRDefault="00EB7F83" w:rsidP="006867B3">
      <w:pPr>
        <w:spacing w:line="276" w:lineRule="auto"/>
        <w:rPr>
          <w:rFonts w:cstheme="minorHAnsi"/>
          <w:sz w:val="24"/>
        </w:rPr>
      </w:pPr>
    </w:p>
    <w:p w14:paraId="2C0D6030" w14:textId="77777777" w:rsidR="00EB7F83" w:rsidRPr="00B068E2" w:rsidRDefault="00EB7F83" w:rsidP="00DE57C2">
      <w:pPr>
        <w:spacing w:line="360" w:lineRule="auto"/>
        <w:rPr>
          <w:rFonts w:cstheme="minorHAnsi"/>
          <w:sz w:val="2"/>
          <w:szCs w:val="2"/>
        </w:rPr>
      </w:pPr>
    </w:p>
    <w:sectPr w:rsidR="00EB7F83" w:rsidRPr="00B068E2" w:rsidSect="00013D9D">
      <w:headerReference w:type="default" r:id="rId8"/>
      <w:footerReference w:type="default" r:id="rId9"/>
      <w:pgSz w:w="11905" w:h="16837" w:code="9"/>
      <w:pgMar w:top="1862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EC1C1" w14:textId="77777777" w:rsidR="006A433F" w:rsidRDefault="006A433F">
      <w:r>
        <w:separator/>
      </w:r>
    </w:p>
  </w:endnote>
  <w:endnote w:type="continuationSeparator" w:id="0">
    <w:p w14:paraId="00324ECB" w14:textId="77777777" w:rsidR="006A433F" w:rsidRDefault="006A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73D5423F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03DC1AEA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16E57" w14:textId="77777777" w:rsidR="006A433F" w:rsidRDefault="006A433F">
      <w:r>
        <w:separator/>
      </w:r>
    </w:p>
  </w:footnote>
  <w:footnote w:type="continuationSeparator" w:id="0">
    <w:p w14:paraId="3CD59383" w14:textId="77777777" w:rsidR="006A433F" w:rsidRDefault="006A4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ACC85" w14:textId="2DBA6DB6" w:rsidR="00197715" w:rsidRPr="00BB65A7" w:rsidRDefault="00197715" w:rsidP="00BB65A7">
    <w:pPr>
      <w:pStyle w:val="Cabealho"/>
      <w:spacing w:line="360" w:lineRule="aut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3D9D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1877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D7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2658"/>
    <w:rsid w:val="00290F50"/>
    <w:rsid w:val="00294E27"/>
    <w:rsid w:val="002979A3"/>
    <w:rsid w:val="002A09CC"/>
    <w:rsid w:val="002A4CF6"/>
    <w:rsid w:val="002C0C55"/>
    <w:rsid w:val="002C2EA8"/>
    <w:rsid w:val="002E18D1"/>
    <w:rsid w:val="002F6CBD"/>
    <w:rsid w:val="002F7E06"/>
    <w:rsid w:val="00304783"/>
    <w:rsid w:val="0030598B"/>
    <w:rsid w:val="00305DC5"/>
    <w:rsid w:val="0032359D"/>
    <w:rsid w:val="00326380"/>
    <w:rsid w:val="0033784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3871"/>
    <w:rsid w:val="0044433E"/>
    <w:rsid w:val="00447542"/>
    <w:rsid w:val="00464720"/>
    <w:rsid w:val="004674C4"/>
    <w:rsid w:val="0047034D"/>
    <w:rsid w:val="004851F0"/>
    <w:rsid w:val="004879B1"/>
    <w:rsid w:val="00490441"/>
    <w:rsid w:val="00494F80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79B9"/>
    <w:rsid w:val="005015B0"/>
    <w:rsid w:val="0050523A"/>
    <w:rsid w:val="00516F33"/>
    <w:rsid w:val="00527C39"/>
    <w:rsid w:val="00527CF8"/>
    <w:rsid w:val="005352FE"/>
    <w:rsid w:val="005465D9"/>
    <w:rsid w:val="005474BD"/>
    <w:rsid w:val="00564EA0"/>
    <w:rsid w:val="00570A69"/>
    <w:rsid w:val="00572EF5"/>
    <w:rsid w:val="00581F8D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D30D8"/>
    <w:rsid w:val="005D6859"/>
    <w:rsid w:val="005E6AEB"/>
    <w:rsid w:val="005E7D25"/>
    <w:rsid w:val="005F1AA8"/>
    <w:rsid w:val="005F45D5"/>
    <w:rsid w:val="005F590B"/>
    <w:rsid w:val="00602792"/>
    <w:rsid w:val="0061249C"/>
    <w:rsid w:val="00621DE8"/>
    <w:rsid w:val="006220E9"/>
    <w:rsid w:val="0064689E"/>
    <w:rsid w:val="006523B5"/>
    <w:rsid w:val="00657D43"/>
    <w:rsid w:val="00664890"/>
    <w:rsid w:val="00664E91"/>
    <w:rsid w:val="006867B3"/>
    <w:rsid w:val="00690D68"/>
    <w:rsid w:val="00695899"/>
    <w:rsid w:val="006959A4"/>
    <w:rsid w:val="006A4067"/>
    <w:rsid w:val="006A433F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070A3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15E9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4F1A"/>
    <w:rsid w:val="00A9516B"/>
    <w:rsid w:val="00AA1EDD"/>
    <w:rsid w:val="00AB4457"/>
    <w:rsid w:val="00AB4C67"/>
    <w:rsid w:val="00AB603B"/>
    <w:rsid w:val="00AE6DE7"/>
    <w:rsid w:val="00AF41C0"/>
    <w:rsid w:val="00AF78EC"/>
    <w:rsid w:val="00B03472"/>
    <w:rsid w:val="00B068E2"/>
    <w:rsid w:val="00B11262"/>
    <w:rsid w:val="00B12351"/>
    <w:rsid w:val="00B13143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5320F"/>
    <w:rsid w:val="00D53C90"/>
    <w:rsid w:val="00D55BB3"/>
    <w:rsid w:val="00D710D6"/>
    <w:rsid w:val="00D71832"/>
    <w:rsid w:val="00D721F5"/>
    <w:rsid w:val="00D83E07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13D1"/>
    <w:rsid w:val="00E8572C"/>
    <w:rsid w:val="00E91DC7"/>
    <w:rsid w:val="00E91EEB"/>
    <w:rsid w:val="00EA19B5"/>
    <w:rsid w:val="00EA4DDA"/>
    <w:rsid w:val="00EB0E8D"/>
    <w:rsid w:val="00EB7F83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05DAF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013D9D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4DBEA-4961-40EA-810D-DA7CDCDCD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1437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F - Termo de Responsabilidade</dc:title>
  <dc:creator>Rômulo Pereira</dc:creator>
  <cp:lastModifiedBy>victornaaguiar@hotmail.com</cp:lastModifiedBy>
  <cp:revision>54</cp:revision>
  <cp:lastPrinted>2022-12-22T15:21:00Z</cp:lastPrinted>
  <dcterms:created xsi:type="dcterms:W3CDTF">2022-12-02T11:20:00Z</dcterms:created>
  <dcterms:modified xsi:type="dcterms:W3CDTF">2025-05-09T18:32:00Z</dcterms:modified>
</cp:coreProperties>
</file>