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3E8A12" w14:textId="0876A306" w:rsidR="00E47755" w:rsidRPr="00E10F90" w:rsidRDefault="00E47755" w:rsidP="00AF3EF4">
      <w:pPr>
        <w:spacing w:line="360" w:lineRule="auto"/>
        <w:jc w:val="center"/>
        <w:rPr>
          <w:rFonts w:cstheme="minorHAnsi"/>
          <w:b/>
          <w:bCs/>
          <w:sz w:val="24"/>
        </w:rPr>
      </w:pPr>
      <w:bookmarkStart w:id="0" w:name="_Hlk124182061"/>
      <w:r w:rsidRPr="00E10F90">
        <w:rPr>
          <w:rFonts w:cstheme="minorHAnsi"/>
          <w:b/>
          <w:bCs/>
          <w:sz w:val="24"/>
        </w:rPr>
        <w:t xml:space="preserve">DECLARAÇÃO DE QUE NÃO POSSUI </w:t>
      </w:r>
      <w:r w:rsidR="00A23102" w:rsidRPr="00E10F90">
        <w:rPr>
          <w:rFonts w:cstheme="minorHAnsi"/>
          <w:b/>
          <w:bCs/>
          <w:sz w:val="24"/>
        </w:rPr>
        <w:t xml:space="preserve">AGENTE PÚBLICO </w:t>
      </w:r>
      <w:r w:rsidR="00100D74" w:rsidRPr="00E10F90">
        <w:rPr>
          <w:rFonts w:cstheme="minorHAnsi"/>
          <w:b/>
          <w:bCs/>
          <w:sz w:val="24"/>
        </w:rPr>
        <w:t>NO</w:t>
      </w:r>
      <w:r w:rsidRPr="00E10F90">
        <w:rPr>
          <w:rFonts w:cstheme="minorHAnsi"/>
          <w:b/>
          <w:bCs/>
          <w:sz w:val="24"/>
        </w:rPr>
        <w:t xml:space="preserve"> QUADRO DE PESSOAL </w:t>
      </w:r>
      <w:r w:rsidR="00100D74" w:rsidRPr="00E10F90">
        <w:rPr>
          <w:rFonts w:cstheme="minorHAnsi"/>
          <w:b/>
          <w:bCs/>
          <w:sz w:val="24"/>
        </w:rPr>
        <w:t>DA EMPRESA</w:t>
      </w:r>
    </w:p>
    <w:bookmarkEnd w:id="0"/>
    <w:p w14:paraId="5BA95D74" w14:textId="77777777" w:rsidR="00035CC0" w:rsidRPr="00E10F90" w:rsidRDefault="00035CC0" w:rsidP="00AF3EF4">
      <w:pPr>
        <w:spacing w:line="360" w:lineRule="auto"/>
        <w:rPr>
          <w:rFonts w:cstheme="minorHAnsi"/>
          <w:sz w:val="24"/>
        </w:rPr>
      </w:pPr>
    </w:p>
    <w:p w14:paraId="5019A52D" w14:textId="7AE67D8B" w:rsidR="00DE57C2" w:rsidRPr="00E10F90" w:rsidRDefault="00DE57C2" w:rsidP="00AF3EF4">
      <w:pPr>
        <w:spacing w:line="360" w:lineRule="auto"/>
        <w:jc w:val="right"/>
        <w:rPr>
          <w:sz w:val="24"/>
        </w:rPr>
      </w:pPr>
      <w:r w:rsidRPr="00E10F90">
        <w:rPr>
          <w:sz w:val="24"/>
        </w:rPr>
        <w:t>[</w:t>
      </w:r>
      <w:r w:rsidR="00100D74" w:rsidRPr="00E10F90">
        <w:rPr>
          <w:sz w:val="24"/>
        </w:rPr>
        <w:t>Município</w:t>
      </w:r>
      <w:r w:rsidRPr="00E10F90">
        <w:rPr>
          <w:sz w:val="24"/>
        </w:rPr>
        <w:t>]/[UF], [dia] de [mês] de [ano].</w:t>
      </w:r>
    </w:p>
    <w:p w14:paraId="582DF05C" w14:textId="77777777" w:rsidR="00035CC0" w:rsidRPr="00E10F90" w:rsidRDefault="00035CC0" w:rsidP="00AF3EF4">
      <w:pPr>
        <w:spacing w:line="360" w:lineRule="auto"/>
        <w:rPr>
          <w:rFonts w:cstheme="minorHAnsi"/>
          <w:sz w:val="24"/>
        </w:rPr>
      </w:pPr>
    </w:p>
    <w:p w14:paraId="7DAECBAF" w14:textId="1A4E45D5" w:rsidR="00E47755" w:rsidRPr="00E10F90" w:rsidRDefault="00E47755" w:rsidP="00AF3EF4">
      <w:pPr>
        <w:spacing w:line="276" w:lineRule="auto"/>
        <w:jc w:val="left"/>
        <w:rPr>
          <w:rFonts w:cstheme="minorHAnsi"/>
          <w:sz w:val="24"/>
        </w:rPr>
      </w:pPr>
      <w:r w:rsidRPr="00E10F90">
        <w:rPr>
          <w:rFonts w:cstheme="minorHAnsi"/>
          <w:sz w:val="24"/>
        </w:rPr>
        <w:t>À</w:t>
      </w:r>
    </w:p>
    <w:p w14:paraId="35C8F3AF" w14:textId="45F82133" w:rsidR="00E47755" w:rsidRPr="00E10F90" w:rsidRDefault="00E47755" w:rsidP="00AF3EF4">
      <w:pPr>
        <w:spacing w:line="276" w:lineRule="auto"/>
        <w:jc w:val="left"/>
        <w:rPr>
          <w:rFonts w:cstheme="minorHAnsi"/>
          <w:b/>
          <w:bCs/>
          <w:sz w:val="24"/>
        </w:rPr>
      </w:pPr>
      <w:r w:rsidRPr="00E10F90">
        <w:rPr>
          <w:rFonts w:cstheme="minorHAnsi"/>
          <w:b/>
          <w:bCs/>
          <w:sz w:val="24"/>
        </w:rPr>
        <w:t xml:space="preserve">COMISSÃO </w:t>
      </w:r>
      <w:r w:rsidR="007D59C5">
        <w:rPr>
          <w:rFonts w:cstheme="minorHAnsi"/>
          <w:b/>
          <w:bCs/>
          <w:sz w:val="24"/>
        </w:rPr>
        <w:t>DE CONTRATAÇÃO DE CAROLINA/MA</w:t>
      </w:r>
    </w:p>
    <w:p w14:paraId="1BF21F76" w14:textId="11BE76FF" w:rsidR="00E47755" w:rsidRPr="00E10F90" w:rsidRDefault="00E47755" w:rsidP="00AF3EF4">
      <w:pPr>
        <w:spacing w:line="276" w:lineRule="auto"/>
        <w:jc w:val="left"/>
        <w:rPr>
          <w:rFonts w:cstheme="minorHAnsi"/>
          <w:sz w:val="24"/>
        </w:rPr>
      </w:pPr>
      <w:r w:rsidRPr="00E10F90">
        <w:rPr>
          <w:rFonts w:cstheme="minorHAnsi"/>
          <w:sz w:val="24"/>
        </w:rPr>
        <w:t>A/C</w:t>
      </w:r>
    </w:p>
    <w:p w14:paraId="3DCB7A42" w14:textId="6D2CD17E" w:rsidR="00E47755" w:rsidRPr="00E10F90" w:rsidRDefault="00A119A4" w:rsidP="00AF3EF4">
      <w:pPr>
        <w:spacing w:line="276" w:lineRule="auto"/>
        <w:jc w:val="left"/>
        <w:rPr>
          <w:rFonts w:cstheme="minorHAnsi"/>
          <w:b/>
          <w:bCs/>
          <w:sz w:val="24"/>
        </w:rPr>
      </w:pPr>
      <w:r>
        <w:rPr>
          <w:rFonts w:cstheme="minorHAnsi"/>
          <w:b/>
          <w:bCs/>
          <w:sz w:val="24"/>
        </w:rPr>
        <w:t>[NOME DO AGENTE</w:t>
      </w:r>
      <w:r w:rsidR="004A7B18">
        <w:rPr>
          <w:rFonts w:cstheme="minorHAnsi"/>
          <w:b/>
          <w:bCs/>
          <w:sz w:val="24"/>
        </w:rPr>
        <w:t xml:space="preserve"> DE CONTRATAÇÃO</w:t>
      </w:r>
      <w:r w:rsidR="00E47755" w:rsidRPr="00E10F90">
        <w:rPr>
          <w:rFonts w:cstheme="minorHAnsi"/>
          <w:b/>
          <w:bCs/>
          <w:sz w:val="24"/>
        </w:rPr>
        <w:t>]</w:t>
      </w:r>
    </w:p>
    <w:p w14:paraId="21D23980" w14:textId="77777777" w:rsidR="00035CC0" w:rsidRPr="00E10F90" w:rsidRDefault="00035CC0" w:rsidP="00AF3EF4">
      <w:pPr>
        <w:spacing w:line="360" w:lineRule="auto"/>
        <w:rPr>
          <w:rFonts w:cstheme="minorHAnsi"/>
          <w:sz w:val="24"/>
        </w:rPr>
      </w:pPr>
    </w:p>
    <w:p w14:paraId="4A785504" w14:textId="476B4CF6" w:rsidR="00E47755" w:rsidRPr="00E10F90" w:rsidRDefault="00E47755" w:rsidP="00AF3EF4">
      <w:pPr>
        <w:spacing w:line="360" w:lineRule="auto"/>
        <w:ind w:firstLine="1418"/>
        <w:rPr>
          <w:rFonts w:cstheme="minorHAnsi"/>
          <w:sz w:val="24"/>
        </w:rPr>
      </w:pPr>
      <w:r w:rsidRPr="00E10F90">
        <w:rPr>
          <w:rFonts w:cstheme="minorHAnsi"/>
          <w:sz w:val="24"/>
        </w:rPr>
        <w:t xml:space="preserve">A </w:t>
      </w:r>
      <w:r w:rsidR="00DE57C2" w:rsidRPr="00E10F90">
        <w:rPr>
          <w:rFonts w:cstheme="minorHAnsi"/>
          <w:b/>
          <w:bCs/>
          <w:sz w:val="24"/>
        </w:rPr>
        <w:t>[</w:t>
      </w:r>
      <w:r w:rsidRPr="00E10F90">
        <w:rPr>
          <w:rFonts w:cstheme="minorHAnsi"/>
          <w:b/>
          <w:bCs/>
          <w:sz w:val="24"/>
        </w:rPr>
        <w:t>RAZÃO SOCIAL COMPLETA</w:t>
      </w:r>
      <w:r w:rsidR="00DE57C2" w:rsidRPr="00E10F90">
        <w:rPr>
          <w:rFonts w:cstheme="minorHAnsi"/>
          <w:b/>
          <w:bCs/>
          <w:sz w:val="24"/>
        </w:rPr>
        <w:t>]</w:t>
      </w:r>
      <w:r w:rsidRPr="00E10F90">
        <w:rPr>
          <w:rFonts w:cstheme="minorHAnsi"/>
          <w:sz w:val="24"/>
        </w:rPr>
        <w:t>, inscrita no CNPJ/MF n</w:t>
      </w:r>
      <w:r w:rsidR="00DE57C2" w:rsidRPr="00E10F90">
        <w:rPr>
          <w:rFonts w:cstheme="minorHAnsi"/>
          <w:sz w:val="24"/>
        </w:rPr>
        <w:t>°</w:t>
      </w:r>
      <w:r w:rsidRPr="00E10F90">
        <w:rPr>
          <w:rFonts w:cstheme="minorHAnsi"/>
          <w:sz w:val="24"/>
        </w:rPr>
        <w:t xml:space="preserve"> </w:t>
      </w:r>
      <w:r w:rsidR="00DE57C2" w:rsidRPr="00E10F90">
        <w:rPr>
          <w:rFonts w:cstheme="minorHAnsi"/>
          <w:sz w:val="24"/>
        </w:rPr>
        <w:t>[</w:t>
      </w:r>
      <w:r w:rsidR="00100D74" w:rsidRPr="00E10F90">
        <w:rPr>
          <w:rFonts w:cstheme="minorHAnsi"/>
          <w:sz w:val="24"/>
        </w:rPr>
        <w:t>N</w:t>
      </w:r>
      <w:r w:rsidR="00DE57C2" w:rsidRPr="00E10F90">
        <w:rPr>
          <w:rFonts w:cstheme="minorHAnsi"/>
          <w:sz w:val="24"/>
        </w:rPr>
        <w:t>úmero do CNPJ]</w:t>
      </w:r>
      <w:r w:rsidRPr="00E10F90">
        <w:rPr>
          <w:rFonts w:cstheme="minorHAnsi"/>
          <w:sz w:val="24"/>
        </w:rPr>
        <w:t xml:space="preserve">, sediada </w:t>
      </w:r>
      <w:r w:rsidR="00DE57C2" w:rsidRPr="00E10F90">
        <w:rPr>
          <w:rFonts w:cstheme="minorHAnsi"/>
          <w:sz w:val="24"/>
        </w:rPr>
        <w:t>na [Endereço Completo no formato: R. ou Av., Qd., Lt., n° - setor/bairro - Município/UF, CEP:</w:t>
      </w:r>
      <w:r w:rsidR="00AF3EF4">
        <w:rPr>
          <w:rFonts w:cstheme="minorHAnsi"/>
          <w:sz w:val="24"/>
        </w:rPr>
        <w:t xml:space="preserve"> </w:t>
      </w:r>
      <w:r w:rsidR="00DE57C2" w:rsidRPr="00E10F90">
        <w:rPr>
          <w:rFonts w:cstheme="minorHAnsi"/>
          <w:sz w:val="24"/>
        </w:rPr>
        <w:t>]</w:t>
      </w:r>
      <w:r w:rsidRPr="00E10F90">
        <w:rPr>
          <w:rFonts w:cstheme="minorHAnsi"/>
          <w:sz w:val="24"/>
        </w:rPr>
        <w:t xml:space="preserve">, </w:t>
      </w:r>
      <w:r w:rsidR="00DE57C2" w:rsidRPr="00E10F90">
        <w:rPr>
          <w:rFonts w:cstheme="minorHAnsi"/>
          <w:sz w:val="24"/>
        </w:rPr>
        <w:t xml:space="preserve">por seu representante legal </w:t>
      </w:r>
      <w:r w:rsidRPr="00E10F90">
        <w:rPr>
          <w:rFonts w:cstheme="minorHAnsi"/>
          <w:sz w:val="24"/>
        </w:rPr>
        <w:t xml:space="preserve">abaixo assinado, em cumprimento ao solicitado no Edital de </w:t>
      </w:r>
      <w:r w:rsidR="00A119A4">
        <w:rPr>
          <w:rFonts w:cstheme="minorHAnsi"/>
          <w:sz w:val="24"/>
        </w:rPr>
        <w:t>Concorrência Eletrônica</w:t>
      </w:r>
      <w:r w:rsidRPr="00E10F90">
        <w:rPr>
          <w:rFonts w:cstheme="minorHAnsi"/>
          <w:sz w:val="24"/>
        </w:rPr>
        <w:t xml:space="preserve"> n</w:t>
      </w:r>
      <w:r w:rsidR="00DE57C2" w:rsidRPr="00E10F90">
        <w:rPr>
          <w:rFonts w:cstheme="minorHAnsi"/>
          <w:sz w:val="24"/>
        </w:rPr>
        <w:t>°</w:t>
      </w:r>
      <w:r w:rsidRPr="00E10F90">
        <w:rPr>
          <w:rFonts w:cstheme="minorHAnsi"/>
          <w:sz w:val="24"/>
        </w:rPr>
        <w:t xml:space="preserve"> </w:t>
      </w:r>
      <w:r w:rsidR="00100D74" w:rsidRPr="00E10F90">
        <w:rPr>
          <w:rFonts w:cstheme="minorHAnsi"/>
          <w:sz w:val="24"/>
        </w:rPr>
        <w:t>[Identificação]</w:t>
      </w:r>
      <w:r w:rsidRPr="00E10F90">
        <w:rPr>
          <w:rFonts w:cstheme="minorHAnsi"/>
          <w:sz w:val="24"/>
        </w:rPr>
        <w:t>/202</w:t>
      </w:r>
      <w:r w:rsidR="0010670F">
        <w:rPr>
          <w:rFonts w:cstheme="minorHAnsi"/>
          <w:sz w:val="24"/>
        </w:rPr>
        <w:t>5</w:t>
      </w:r>
      <w:r w:rsidRPr="00E10F90">
        <w:rPr>
          <w:rFonts w:cstheme="minorHAnsi"/>
          <w:sz w:val="24"/>
        </w:rPr>
        <w:t>, DECLARA, sob as penas da Lei, que:</w:t>
      </w:r>
    </w:p>
    <w:p w14:paraId="22DE7EDB" w14:textId="4122CBEA" w:rsidR="00E47755" w:rsidRPr="00E10F90" w:rsidRDefault="00E47755" w:rsidP="00AF3EF4">
      <w:pPr>
        <w:spacing w:line="360" w:lineRule="auto"/>
        <w:ind w:firstLine="1418"/>
        <w:rPr>
          <w:rFonts w:cstheme="minorHAnsi"/>
          <w:b/>
          <w:bCs/>
          <w:sz w:val="24"/>
        </w:rPr>
      </w:pPr>
      <w:r w:rsidRPr="00E10F90">
        <w:rPr>
          <w:rFonts w:cstheme="minorHAnsi"/>
          <w:b/>
          <w:bCs/>
          <w:sz w:val="24"/>
        </w:rPr>
        <w:t xml:space="preserve">Não possui em seu quadro de pessoal </w:t>
      </w:r>
      <w:r w:rsidR="00035CC0" w:rsidRPr="00E10F90">
        <w:rPr>
          <w:rFonts w:cstheme="minorHAnsi"/>
          <w:b/>
          <w:bCs/>
          <w:sz w:val="24"/>
        </w:rPr>
        <w:t>agente público (</w:t>
      </w:r>
      <w:r w:rsidR="00100D74" w:rsidRPr="00E10F90">
        <w:rPr>
          <w:rFonts w:cstheme="minorHAnsi"/>
          <w:b/>
          <w:bCs/>
          <w:sz w:val="24"/>
        </w:rPr>
        <w:t>funcionário público, servidor público da ativa ou empregado de empresa pública ou de sociedade de economia mista</w:t>
      </w:r>
      <w:r w:rsidR="00035CC0" w:rsidRPr="00E10F90">
        <w:rPr>
          <w:rFonts w:cstheme="minorHAnsi"/>
          <w:b/>
          <w:bCs/>
          <w:sz w:val="24"/>
        </w:rPr>
        <w:t>)</w:t>
      </w:r>
      <w:r w:rsidR="00100D74" w:rsidRPr="00E10F90">
        <w:rPr>
          <w:rFonts w:cstheme="minorHAnsi"/>
          <w:b/>
          <w:bCs/>
          <w:sz w:val="24"/>
        </w:rPr>
        <w:t xml:space="preserve"> </w:t>
      </w:r>
      <w:r w:rsidRPr="00E10F90">
        <w:rPr>
          <w:rFonts w:cstheme="minorHAnsi"/>
          <w:b/>
          <w:bCs/>
          <w:sz w:val="24"/>
        </w:rPr>
        <w:t>exercendo funções técnicas, comerciais, de ger</w:t>
      </w:r>
      <w:r w:rsidR="00100D74" w:rsidRPr="00E10F90">
        <w:rPr>
          <w:rFonts w:cstheme="minorHAnsi"/>
          <w:b/>
          <w:bCs/>
          <w:sz w:val="24"/>
        </w:rPr>
        <w:t>ê</w:t>
      </w:r>
      <w:r w:rsidRPr="00E10F90">
        <w:rPr>
          <w:rFonts w:cstheme="minorHAnsi"/>
          <w:b/>
          <w:bCs/>
          <w:sz w:val="24"/>
        </w:rPr>
        <w:t>ncia, adm</w:t>
      </w:r>
      <w:r w:rsidR="006C50FE">
        <w:rPr>
          <w:rFonts w:cstheme="minorHAnsi"/>
          <w:b/>
          <w:bCs/>
          <w:sz w:val="24"/>
        </w:rPr>
        <w:t>inistração ou tomada de decisão</w:t>
      </w:r>
      <w:bookmarkStart w:id="1" w:name="_GoBack"/>
      <w:bookmarkEnd w:id="1"/>
      <w:r w:rsidRPr="00E10F90">
        <w:rPr>
          <w:rFonts w:cstheme="minorHAnsi"/>
          <w:b/>
          <w:bCs/>
          <w:sz w:val="24"/>
        </w:rPr>
        <w:t>.</w:t>
      </w:r>
    </w:p>
    <w:p w14:paraId="4CB54A0F" w14:textId="4B06D864" w:rsidR="00E47755" w:rsidRPr="00E10F90" w:rsidRDefault="00E47755" w:rsidP="00AF3EF4">
      <w:pPr>
        <w:spacing w:line="360" w:lineRule="auto"/>
        <w:ind w:firstLine="1418"/>
        <w:rPr>
          <w:rFonts w:cstheme="minorHAnsi"/>
          <w:sz w:val="24"/>
        </w:rPr>
      </w:pPr>
      <w:r w:rsidRPr="00E10F90">
        <w:rPr>
          <w:rFonts w:cstheme="minorHAnsi"/>
          <w:sz w:val="24"/>
        </w:rPr>
        <w:t>Por ser a expressão da verdade, firmamos a presente declaração.</w:t>
      </w:r>
    </w:p>
    <w:p w14:paraId="60A84879" w14:textId="2906D8B3" w:rsidR="00DE57C2" w:rsidRPr="00E10F90" w:rsidRDefault="00DE57C2" w:rsidP="00AF3EF4">
      <w:pPr>
        <w:spacing w:line="360" w:lineRule="auto"/>
        <w:ind w:firstLine="1418"/>
        <w:rPr>
          <w:rFonts w:cstheme="minorHAnsi"/>
          <w:sz w:val="24"/>
        </w:rPr>
      </w:pPr>
      <w:r w:rsidRPr="00E10F90">
        <w:rPr>
          <w:rFonts w:cstheme="minorHAnsi"/>
          <w:sz w:val="24"/>
        </w:rPr>
        <w:t>Atenciosamente,</w:t>
      </w:r>
    </w:p>
    <w:p w14:paraId="3EB08B1C" w14:textId="06B426F8" w:rsidR="00DE57C2" w:rsidRPr="00E10F90" w:rsidRDefault="00DE57C2" w:rsidP="00E10F90">
      <w:pPr>
        <w:spacing w:line="276" w:lineRule="auto"/>
        <w:rPr>
          <w:rFonts w:cstheme="minorHAnsi"/>
          <w:sz w:val="24"/>
        </w:rPr>
      </w:pPr>
    </w:p>
    <w:p w14:paraId="4847A6B3" w14:textId="77777777" w:rsidR="00DE57C2" w:rsidRPr="00E10F90" w:rsidRDefault="00DE57C2" w:rsidP="00E10F90">
      <w:pPr>
        <w:spacing w:line="276" w:lineRule="auto"/>
        <w:rPr>
          <w:rFonts w:cstheme="minorHAnsi"/>
          <w:sz w:val="24"/>
        </w:rPr>
      </w:pPr>
    </w:p>
    <w:p w14:paraId="3923A7B7" w14:textId="336FFA32" w:rsidR="00DE57C2" w:rsidRPr="00E10F90" w:rsidRDefault="00DE57C2" w:rsidP="00E10F90">
      <w:pPr>
        <w:spacing w:line="276" w:lineRule="auto"/>
        <w:rPr>
          <w:rFonts w:cstheme="minorHAnsi"/>
          <w:sz w:val="24"/>
        </w:rPr>
      </w:pPr>
    </w:p>
    <w:tbl>
      <w:tblPr>
        <w:tblStyle w:val="Tabelacomgrade"/>
        <w:tblW w:w="5102" w:type="dxa"/>
        <w:jc w:val="center"/>
        <w:tblLook w:val="04A0" w:firstRow="1" w:lastRow="0" w:firstColumn="1" w:lastColumn="0" w:noHBand="0" w:noVBand="1"/>
      </w:tblPr>
      <w:tblGrid>
        <w:gridCol w:w="5102"/>
      </w:tblGrid>
      <w:tr w:rsidR="00DE57C2" w:rsidRPr="00035CC0" w14:paraId="34880794" w14:textId="77777777" w:rsidTr="00DE57C2">
        <w:trPr>
          <w:jc w:val="center"/>
        </w:trPr>
        <w:tc>
          <w:tcPr>
            <w:tcW w:w="510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466DD81" w14:textId="31A1E622" w:rsidR="00DE57C2" w:rsidRPr="00035CC0" w:rsidRDefault="00DE57C2" w:rsidP="00DE57C2">
            <w:pPr>
              <w:jc w:val="center"/>
              <w:rPr>
                <w:rFonts w:cstheme="minorHAnsi"/>
                <w:b/>
                <w:bCs/>
                <w:szCs w:val="22"/>
              </w:rPr>
            </w:pPr>
            <w:r w:rsidRPr="00E10F90">
              <w:rPr>
                <w:rFonts w:cstheme="minorHAnsi"/>
                <w:b/>
                <w:bCs/>
                <w:sz w:val="24"/>
              </w:rPr>
              <w:t>[RAZÃO SOCIAL COMPLETA]</w:t>
            </w:r>
          </w:p>
          <w:p w14:paraId="2B067BB2" w14:textId="28BE0F00" w:rsidR="00DE57C2" w:rsidRPr="00035CC0" w:rsidRDefault="00DE57C2" w:rsidP="00DE57C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5CC0">
              <w:rPr>
                <w:rFonts w:cstheme="minorHAnsi"/>
                <w:sz w:val="20"/>
                <w:szCs w:val="20"/>
              </w:rPr>
              <w:t>CNPJ n° [</w:t>
            </w:r>
            <w:r w:rsidR="00100D74" w:rsidRPr="00035CC0">
              <w:rPr>
                <w:rFonts w:cstheme="minorHAnsi"/>
                <w:sz w:val="20"/>
                <w:szCs w:val="20"/>
              </w:rPr>
              <w:t>N</w:t>
            </w:r>
            <w:r w:rsidRPr="00035CC0">
              <w:rPr>
                <w:rFonts w:cstheme="minorHAnsi"/>
                <w:sz w:val="20"/>
                <w:szCs w:val="20"/>
              </w:rPr>
              <w:t>úmero do CNPJ]</w:t>
            </w:r>
          </w:p>
          <w:p w14:paraId="07E9EF25" w14:textId="1E523EC1" w:rsidR="00DE57C2" w:rsidRPr="00035CC0" w:rsidRDefault="00DE57C2" w:rsidP="00DE57C2">
            <w:pPr>
              <w:jc w:val="center"/>
              <w:rPr>
                <w:rFonts w:cstheme="minorHAnsi"/>
                <w:szCs w:val="22"/>
              </w:rPr>
            </w:pPr>
            <w:r w:rsidRPr="00035CC0">
              <w:rPr>
                <w:rFonts w:cstheme="minorHAnsi"/>
                <w:sz w:val="20"/>
                <w:szCs w:val="20"/>
              </w:rPr>
              <w:t>[Nome do Representante Legal</w:t>
            </w:r>
            <w:r w:rsidR="00100D74" w:rsidRPr="00035CC0">
              <w:rPr>
                <w:rFonts w:cstheme="minorHAnsi"/>
                <w:sz w:val="20"/>
                <w:szCs w:val="20"/>
              </w:rPr>
              <w:t xml:space="preserve"> que Assinar</w:t>
            </w:r>
            <w:r w:rsidRPr="00035CC0">
              <w:rPr>
                <w:rFonts w:cstheme="minorHAnsi"/>
                <w:sz w:val="20"/>
                <w:szCs w:val="20"/>
              </w:rPr>
              <w:t>]</w:t>
            </w:r>
          </w:p>
        </w:tc>
      </w:tr>
    </w:tbl>
    <w:p w14:paraId="16581A16" w14:textId="77777777" w:rsidR="00E47755" w:rsidRPr="00DE57C2" w:rsidRDefault="00E47755" w:rsidP="00DE57C2">
      <w:pPr>
        <w:spacing w:line="360" w:lineRule="auto"/>
        <w:rPr>
          <w:rFonts w:cstheme="minorHAnsi"/>
          <w:sz w:val="24"/>
        </w:rPr>
      </w:pPr>
    </w:p>
    <w:sectPr w:rsidR="00E47755" w:rsidRPr="00DE57C2" w:rsidSect="00A119A4">
      <w:headerReference w:type="default" r:id="rId8"/>
      <w:footerReference w:type="default" r:id="rId9"/>
      <w:pgSz w:w="11905" w:h="16837" w:code="9"/>
      <w:pgMar w:top="1560" w:right="851" w:bottom="1134" w:left="1701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8CD777" w14:textId="77777777" w:rsidR="004E0F85" w:rsidRDefault="004E0F85">
      <w:r>
        <w:separator/>
      </w:r>
    </w:p>
  </w:endnote>
  <w:endnote w:type="continuationSeparator" w:id="0">
    <w:p w14:paraId="25C15A42" w14:textId="77777777" w:rsidR="004E0F85" w:rsidRDefault="004E0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 Gothic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3799DB" w14:textId="763ACAF9" w:rsidR="00197715" w:rsidRPr="004D6C3F" w:rsidRDefault="00197715" w:rsidP="004D6C3F">
    <w:pPr>
      <w:pStyle w:val="Rodap"/>
      <w:spacing w:line="360" w:lineRule="auto"/>
      <w:rPr>
        <w:rFonts w:ascii="Arial" w:hAnsi="Arial" w:cs="Arial"/>
      </w:rPr>
    </w:pPr>
  </w:p>
  <w:p w14:paraId="7F164F88" w14:textId="77777777" w:rsidR="00197715" w:rsidRPr="004D6C3F" w:rsidRDefault="00197715" w:rsidP="004D6C3F">
    <w:pPr>
      <w:pStyle w:val="Rodap"/>
      <w:spacing w:line="360" w:lineRule="auto"/>
      <w:rPr>
        <w:rFonts w:ascii="Arial" w:hAnsi="Arial" w:cs="Arial"/>
      </w:rPr>
    </w:pPr>
  </w:p>
  <w:p w14:paraId="15F6009B" w14:textId="77777777" w:rsidR="00197715" w:rsidRPr="004D6C3F" w:rsidRDefault="00197715" w:rsidP="004D6C3F">
    <w:pPr>
      <w:pStyle w:val="Rodap"/>
      <w:spacing w:line="360" w:lineRule="auto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736347" w14:textId="77777777" w:rsidR="004E0F85" w:rsidRDefault="004E0F85">
      <w:r>
        <w:separator/>
      </w:r>
    </w:p>
  </w:footnote>
  <w:footnote w:type="continuationSeparator" w:id="0">
    <w:p w14:paraId="3C34755F" w14:textId="77777777" w:rsidR="004E0F85" w:rsidRDefault="004E0F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60D045" w14:textId="1F6E1ECC" w:rsidR="00A119A4" w:rsidRPr="00DD2FE7" w:rsidRDefault="00A119A4" w:rsidP="00A119A4">
    <w:pPr>
      <w:pStyle w:val="Cabealho"/>
      <w:ind w:left="1701"/>
      <w:rPr>
        <w:b/>
        <w:bCs/>
      </w:rPr>
    </w:pPr>
  </w:p>
  <w:p w14:paraId="4D1ACC85" w14:textId="5A866817" w:rsidR="00197715" w:rsidRPr="00BB65A7" w:rsidRDefault="00197715" w:rsidP="00BB65A7">
    <w:pPr>
      <w:pStyle w:val="Cabealho"/>
      <w:spacing w:line="360" w:lineRule="auto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6B05"/>
    <w:multiLevelType w:val="multilevel"/>
    <w:tmpl w:val="CF2EBA2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" w15:restartNumberingAfterBreak="0">
    <w:nsid w:val="02A34A2F"/>
    <w:multiLevelType w:val="hybridMultilevel"/>
    <w:tmpl w:val="F3189DF6"/>
    <w:lvl w:ilvl="0" w:tplc="8020D266">
      <w:start w:val="4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6C723AF"/>
    <w:multiLevelType w:val="hybridMultilevel"/>
    <w:tmpl w:val="057495E8"/>
    <w:lvl w:ilvl="0" w:tplc="87A0A798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AC97073"/>
    <w:multiLevelType w:val="multilevel"/>
    <w:tmpl w:val="63367844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C6110D6"/>
    <w:multiLevelType w:val="multilevel"/>
    <w:tmpl w:val="2A460966"/>
    <w:lvl w:ilvl="0">
      <w:start w:val="6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1855" w:hanging="720"/>
      </w:pPr>
      <w:rPr>
        <w:rFonts w:hint="default"/>
        <w:b w:val="0"/>
        <w:bCs/>
      </w:rPr>
    </w:lvl>
    <w:lvl w:ilvl="2">
      <w:start w:val="1"/>
      <w:numFmt w:val="decimal"/>
      <w:lvlText w:val="%1.%2-%3."/>
      <w:lvlJc w:val="left"/>
      <w:pPr>
        <w:ind w:left="3862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5793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7364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9295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0866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2797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4728" w:hanging="2160"/>
      </w:pPr>
      <w:rPr>
        <w:rFonts w:hint="default"/>
      </w:rPr>
    </w:lvl>
  </w:abstractNum>
  <w:abstractNum w:abstractNumId="5" w15:restartNumberingAfterBreak="0">
    <w:nsid w:val="0D4126C3"/>
    <w:multiLevelType w:val="multilevel"/>
    <w:tmpl w:val="8A9C073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E3D7070"/>
    <w:multiLevelType w:val="multilevel"/>
    <w:tmpl w:val="8940F06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0496D0F"/>
    <w:multiLevelType w:val="multilevel"/>
    <w:tmpl w:val="09E03A4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suff w:val="space"/>
      <w:lvlText w:val="%1.%2"/>
      <w:lvlJc w:val="left"/>
      <w:pPr>
        <w:ind w:left="1788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357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5364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6792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858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00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1796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3224" w:hanging="1800"/>
      </w:pPr>
      <w:rPr>
        <w:rFonts w:hint="default"/>
        <w:b w:val="0"/>
      </w:rPr>
    </w:lvl>
  </w:abstractNum>
  <w:abstractNum w:abstractNumId="8" w15:restartNumberingAfterBreak="0">
    <w:nsid w:val="117F6AC1"/>
    <w:multiLevelType w:val="hybridMultilevel"/>
    <w:tmpl w:val="C7A220F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127B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9A6255A"/>
    <w:multiLevelType w:val="multilevel"/>
    <w:tmpl w:val="F4A058FE"/>
    <w:lvl w:ilvl="0">
      <w:start w:val="1"/>
      <w:numFmt w:val="decimal"/>
      <w:suff w:val="space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713" w:hanging="1004"/>
      </w:pPr>
      <w:rPr>
        <w:rFonts w:hint="default"/>
        <w:b w:val="0"/>
        <w:bCs/>
        <w:color w:val="auto"/>
      </w:rPr>
    </w:lvl>
    <w:lvl w:ilvl="2">
      <w:start w:val="1"/>
      <w:numFmt w:val="decimal"/>
      <w:suff w:val="space"/>
      <w:lvlText w:val="%1.%2.%3"/>
      <w:lvlJc w:val="left"/>
      <w:pPr>
        <w:ind w:left="1146" w:hanging="720"/>
      </w:pPr>
      <w:rPr>
        <w:rFonts w:hint="default"/>
        <w:b w:val="0"/>
        <w:color w:val="000000" w:themeColor="text1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0" w15:restartNumberingAfterBreak="0">
    <w:nsid w:val="26F65260"/>
    <w:multiLevelType w:val="hybridMultilevel"/>
    <w:tmpl w:val="F2B240D6"/>
    <w:lvl w:ilvl="0" w:tplc="3C5298A8">
      <w:start w:val="1"/>
      <w:numFmt w:val="lowerLetter"/>
      <w:suff w:val="space"/>
      <w:lvlText w:val="%1)"/>
      <w:lvlJc w:val="left"/>
      <w:pPr>
        <w:ind w:left="1395" w:hanging="360"/>
      </w:pPr>
      <w:rPr>
        <w:b w:val="0"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565415"/>
    <w:multiLevelType w:val="multilevel"/>
    <w:tmpl w:val="1060B6A8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1709" w:hanging="432"/>
      </w:pPr>
      <w:rPr>
        <w:rFonts w:asciiTheme="minorHAnsi" w:hAnsiTheme="minorHAnsi" w:cstheme="minorHAnsi" w:hint="default"/>
        <w:b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asciiTheme="minorHAnsi" w:eastAsia="Times New Roman" w:hAnsiTheme="minorHAnsi" w:cstheme="minorHAnsi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20E0FD8"/>
    <w:multiLevelType w:val="hybridMultilevel"/>
    <w:tmpl w:val="57FCBF76"/>
    <w:lvl w:ilvl="0" w:tplc="BDA056C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3E0A06"/>
    <w:multiLevelType w:val="multilevel"/>
    <w:tmpl w:val="9020AC04"/>
    <w:lvl w:ilvl="0">
      <w:start w:val="5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9"/>
      <w:numFmt w:val="decimal"/>
      <w:lvlText w:val="%1.%2-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5568" w:hanging="2160"/>
      </w:pPr>
      <w:rPr>
        <w:rFonts w:hint="default"/>
      </w:rPr>
    </w:lvl>
  </w:abstractNum>
  <w:abstractNum w:abstractNumId="14" w15:restartNumberingAfterBreak="0">
    <w:nsid w:val="34572746"/>
    <w:multiLevelType w:val="multilevel"/>
    <w:tmpl w:val="9606023A"/>
    <w:styleLink w:val="FRED"/>
    <w:lvl w:ilvl="0">
      <w:start w:val="1"/>
      <w:numFmt w:val="decimal"/>
      <w:lvlText w:val="%1"/>
      <w:lvlJc w:val="left"/>
      <w:pPr>
        <w:ind w:left="786" w:hanging="360"/>
      </w:pPr>
      <w:rPr>
        <w:rFonts w:ascii="Times New Roman" w:hAnsi="Times New Roman" w:hint="default"/>
        <w:b w:val="0"/>
        <w:i w:val="0"/>
        <w:color w:val="auto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ascii="Times New Roman" w:hAnsi="Times New Roman" w:hint="default"/>
      </w:rPr>
    </w:lvl>
    <w:lvl w:ilvl="4">
      <w:start w:val="1"/>
      <w:numFmt w:val="upperRoman"/>
      <w:lvlText w:val="%5"/>
      <w:lvlJc w:val="left"/>
      <w:pPr>
        <w:ind w:left="1800" w:hanging="360"/>
      </w:pPr>
      <w:rPr>
        <w:rFonts w:ascii="Times New Roman" w:hAnsi="Times New Roman" w:hint="default"/>
      </w:rPr>
    </w:lvl>
    <w:lvl w:ilvl="5">
      <w:start w:val="1"/>
      <w:numFmt w:val="lowerLetter"/>
      <w:lvlText w:val="%6"/>
      <w:lvlJc w:val="left"/>
      <w:pPr>
        <w:ind w:left="2160" w:hanging="36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  <w:color w:val="auto"/>
      </w:rPr>
    </w:lvl>
  </w:abstractNum>
  <w:abstractNum w:abstractNumId="15" w15:restartNumberingAfterBreak="0">
    <w:nsid w:val="37E2127C"/>
    <w:multiLevelType w:val="hybridMultilevel"/>
    <w:tmpl w:val="EDEE7B88"/>
    <w:lvl w:ilvl="0" w:tplc="B7943866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E76394"/>
    <w:multiLevelType w:val="multilevel"/>
    <w:tmpl w:val="DA12623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3D4D6C8A"/>
    <w:multiLevelType w:val="hybridMultilevel"/>
    <w:tmpl w:val="4104A81A"/>
    <w:lvl w:ilvl="0" w:tplc="9F9002B6">
      <w:start w:val="1"/>
      <w:numFmt w:val="lowerLetter"/>
      <w:suff w:val="space"/>
      <w:lvlText w:val="%1)"/>
      <w:lvlJc w:val="left"/>
      <w:pPr>
        <w:ind w:left="17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8" w:hanging="360"/>
      </w:pPr>
    </w:lvl>
    <w:lvl w:ilvl="2" w:tplc="0416001B" w:tentative="1">
      <w:start w:val="1"/>
      <w:numFmt w:val="lowerRoman"/>
      <w:lvlText w:val="%3."/>
      <w:lvlJc w:val="right"/>
      <w:pPr>
        <w:ind w:left="3228" w:hanging="180"/>
      </w:pPr>
    </w:lvl>
    <w:lvl w:ilvl="3" w:tplc="0416000F" w:tentative="1">
      <w:start w:val="1"/>
      <w:numFmt w:val="decimal"/>
      <w:lvlText w:val="%4."/>
      <w:lvlJc w:val="left"/>
      <w:pPr>
        <w:ind w:left="3948" w:hanging="360"/>
      </w:pPr>
    </w:lvl>
    <w:lvl w:ilvl="4" w:tplc="04160019" w:tentative="1">
      <w:start w:val="1"/>
      <w:numFmt w:val="lowerLetter"/>
      <w:lvlText w:val="%5."/>
      <w:lvlJc w:val="left"/>
      <w:pPr>
        <w:ind w:left="4668" w:hanging="360"/>
      </w:pPr>
    </w:lvl>
    <w:lvl w:ilvl="5" w:tplc="0416001B" w:tentative="1">
      <w:start w:val="1"/>
      <w:numFmt w:val="lowerRoman"/>
      <w:lvlText w:val="%6."/>
      <w:lvlJc w:val="right"/>
      <w:pPr>
        <w:ind w:left="5388" w:hanging="180"/>
      </w:pPr>
    </w:lvl>
    <w:lvl w:ilvl="6" w:tplc="0416000F" w:tentative="1">
      <w:start w:val="1"/>
      <w:numFmt w:val="decimal"/>
      <w:lvlText w:val="%7."/>
      <w:lvlJc w:val="left"/>
      <w:pPr>
        <w:ind w:left="6108" w:hanging="360"/>
      </w:pPr>
    </w:lvl>
    <w:lvl w:ilvl="7" w:tplc="04160019" w:tentative="1">
      <w:start w:val="1"/>
      <w:numFmt w:val="lowerLetter"/>
      <w:lvlText w:val="%8."/>
      <w:lvlJc w:val="left"/>
      <w:pPr>
        <w:ind w:left="6828" w:hanging="360"/>
      </w:pPr>
    </w:lvl>
    <w:lvl w:ilvl="8" w:tplc="0416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8" w15:restartNumberingAfterBreak="0">
    <w:nsid w:val="3F0449F4"/>
    <w:multiLevelType w:val="multilevel"/>
    <w:tmpl w:val="B2169AC6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6"/>
      <w:numFmt w:val="decimal"/>
      <w:lvlText w:val="%1.%2-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5040" w:hanging="2160"/>
      </w:pPr>
      <w:rPr>
        <w:rFonts w:hint="default"/>
      </w:rPr>
    </w:lvl>
  </w:abstractNum>
  <w:abstractNum w:abstractNumId="19" w15:restartNumberingAfterBreak="0">
    <w:nsid w:val="43B53F03"/>
    <w:multiLevelType w:val="multilevel"/>
    <w:tmpl w:val="9606023A"/>
    <w:numStyleLink w:val="FRED"/>
  </w:abstractNum>
  <w:abstractNum w:abstractNumId="20" w15:restartNumberingAfterBreak="0">
    <w:nsid w:val="45162CE7"/>
    <w:multiLevelType w:val="multilevel"/>
    <w:tmpl w:val="CD189B5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1" w15:restartNumberingAfterBreak="0">
    <w:nsid w:val="470A0791"/>
    <w:multiLevelType w:val="hybridMultilevel"/>
    <w:tmpl w:val="144856B2"/>
    <w:lvl w:ilvl="0" w:tplc="66424A2E">
      <w:start w:val="1"/>
      <w:numFmt w:val="upperLetter"/>
      <w:lvlText w:val="%1)"/>
      <w:lvlJc w:val="left"/>
      <w:pPr>
        <w:ind w:left="644" w:hanging="360"/>
      </w:pPr>
    </w:lvl>
    <w:lvl w:ilvl="1" w:tplc="04160019">
      <w:start w:val="1"/>
      <w:numFmt w:val="lowerLetter"/>
      <w:lvlText w:val="%2."/>
      <w:lvlJc w:val="left"/>
      <w:pPr>
        <w:ind w:left="1364" w:hanging="360"/>
      </w:pPr>
    </w:lvl>
    <w:lvl w:ilvl="2" w:tplc="0416001B">
      <w:start w:val="1"/>
      <w:numFmt w:val="lowerRoman"/>
      <w:lvlText w:val="%3."/>
      <w:lvlJc w:val="right"/>
      <w:pPr>
        <w:ind w:left="2084" w:hanging="180"/>
      </w:pPr>
    </w:lvl>
    <w:lvl w:ilvl="3" w:tplc="0416000F">
      <w:start w:val="1"/>
      <w:numFmt w:val="decimal"/>
      <w:lvlText w:val="%4."/>
      <w:lvlJc w:val="left"/>
      <w:pPr>
        <w:ind w:left="2804" w:hanging="360"/>
      </w:pPr>
    </w:lvl>
    <w:lvl w:ilvl="4" w:tplc="04160019">
      <w:start w:val="1"/>
      <w:numFmt w:val="lowerLetter"/>
      <w:lvlText w:val="%5."/>
      <w:lvlJc w:val="left"/>
      <w:pPr>
        <w:ind w:left="3524" w:hanging="360"/>
      </w:pPr>
    </w:lvl>
    <w:lvl w:ilvl="5" w:tplc="0416001B">
      <w:start w:val="1"/>
      <w:numFmt w:val="lowerRoman"/>
      <w:lvlText w:val="%6."/>
      <w:lvlJc w:val="right"/>
      <w:pPr>
        <w:ind w:left="4244" w:hanging="180"/>
      </w:pPr>
    </w:lvl>
    <w:lvl w:ilvl="6" w:tplc="0416000F">
      <w:start w:val="1"/>
      <w:numFmt w:val="decimal"/>
      <w:lvlText w:val="%7."/>
      <w:lvlJc w:val="left"/>
      <w:pPr>
        <w:ind w:left="4964" w:hanging="360"/>
      </w:pPr>
    </w:lvl>
    <w:lvl w:ilvl="7" w:tplc="04160019">
      <w:start w:val="1"/>
      <w:numFmt w:val="lowerLetter"/>
      <w:lvlText w:val="%8."/>
      <w:lvlJc w:val="left"/>
      <w:pPr>
        <w:ind w:left="5684" w:hanging="360"/>
      </w:pPr>
    </w:lvl>
    <w:lvl w:ilvl="8" w:tplc="0416001B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5E343D1E"/>
    <w:multiLevelType w:val="hybridMultilevel"/>
    <w:tmpl w:val="2E420A44"/>
    <w:lvl w:ilvl="0" w:tplc="3FD8D0A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1601E9"/>
    <w:multiLevelType w:val="hybridMultilevel"/>
    <w:tmpl w:val="A706FDC0"/>
    <w:lvl w:ilvl="0" w:tplc="04160017">
      <w:start w:val="1"/>
      <w:numFmt w:val="lowerLetter"/>
      <w:lvlText w:val="%1)"/>
      <w:lvlJc w:val="left"/>
      <w:pPr>
        <w:ind w:left="1143" w:hanging="360"/>
      </w:pPr>
    </w:lvl>
    <w:lvl w:ilvl="1" w:tplc="04160019">
      <w:start w:val="1"/>
      <w:numFmt w:val="lowerLetter"/>
      <w:lvlText w:val="%2."/>
      <w:lvlJc w:val="left"/>
      <w:pPr>
        <w:ind w:left="1863" w:hanging="360"/>
      </w:pPr>
    </w:lvl>
    <w:lvl w:ilvl="2" w:tplc="0416001B">
      <w:start w:val="1"/>
      <w:numFmt w:val="lowerRoman"/>
      <w:lvlText w:val="%3."/>
      <w:lvlJc w:val="right"/>
      <w:pPr>
        <w:ind w:left="2583" w:hanging="180"/>
      </w:pPr>
    </w:lvl>
    <w:lvl w:ilvl="3" w:tplc="0416000F">
      <w:start w:val="1"/>
      <w:numFmt w:val="decimal"/>
      <w:lvlText w:val="%4."/>
      <w:lvlJc w:val="left"/>
      <w:pPr>
        <w:ind w:left="3303" w:hanging="360"/>
      </w:pPr>
    </w:lvl>
    <w:lvl w:ilvl="4" w:tplc="04160019">
      <w:start w:val="1"/>
      <w:numFmt w:val="lowerLetter"/>
      <w:lvlText w:val="%5."/>
      <w:lvlJc w:val="left"/>
      <w:pPr>
        <w:ind w:left="4023" w:hanging="360"/>
      </w:pPr>
    </w:lvl>
    <w:lvl w:ilvl="5" w:tplc="0416001B">
      <w:start w:val="1"/>
      <w:numFmt w:val="lowerRoman"/>
      <w:lvlText w:val="%6."/>
      <w:lvlJc w:val="right"/>
      <w:pPr>
        <w:ind w:left="4743" w:hanging="180"/>
      </w:pPr>
    </w:lvl>
    <w:lvl w:ilvl="6" w:tplc="0416000F">
      <w:start w:val="1"/>
      <w:numFmt w:val="decimal"/>
      <w:lvlText w:val="%7."/>
      <w:lvlJc w:val="left"/>
      <w:pPr>
        <w:ind w:left="5463" w:hanging="360"/>
      </w:pPr>
    </w:lvl>
    <w:lvl w:ilvl="7" w:tplc="04160019">
      <w:start w:val="1"/>
      <w:numFmt w:val="lowerLetter"/>
      <w:lvlText w:val="%8."/>
      <w:lvlJc w:val="left"/>
      <w:pPr>
        <w:ind w:left="6183" w:hanging="360"/>
      </w:pPr>
    </w:lvl>
    <w:lvl w:ilvl="8" w:tplc="0416001B">
      <w:start w:val="1"/>
      <w:numFmt w:val="lowerRoman"/>
      <w:lvlText w:val="%9."/>
      <w:lvlJc w:val="right"/>
      <w:pPr>
        <w:ind w:left="6903" w:hanging="180"/>
      </w:pPr>
    </w:lvl>
  </w:abstractNum>
  <w:abstractNum w:abstractNumId="24" w15:restartNumberingAfterBreak="0">
    <w:nsid w:val="7B8A2592"/>
    <w:multiLevelType w:val="multilevel"/>
    <w:tmpl w:val="09B27240"/>
    <w:lvl w:ilvl="0">
      <w:start w:val="1"/>
      <w:numFmt w:val="decimal"/>
      <w:suff w:val="space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713" w:hanging="720"/>
      </w:pPr>
      <w:rPr>
        <w:rFonts w:hint="default"/>
        <w:b w:val="0"/>
        <w:bCs/>
        <w:color w:val="auto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  <w:b w:val="0"/>
        <w:color w:val="000000" w:themeColor="text1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5" w15:restartNumberingAfterBreak="0">
    <w:nsid w:val="7EB716F4"/>
    <w:multiLevelType w:val="hybridMultilevel"/>
    <w:tmpl w:val="74543492"/>
    <w:lvl w:ilvl="0" w:tplc="0416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8"/>
  </w:num>
  <w:num w:numId="7">
    <w:abstractNumId w:val="20"/>
  </w:num>
  <w:num w:numId="8">
    <w:abstractNumId w:val="21"/>
  </w:num>
  <w:num w:numId="9">
    <w:abstractNumId w:val="23"/>
  </w:num>
  <w:num w:numId="10">
    <w:abstractNumId w:val="22"/>
  </w:num>
  <w:num w:numId="11">
    <w:abstractNumId w:val="12"/>
  </w:num>
  <w:num w:numId="12">
    <w:abstractNumId w:val="1"/>
  </w:num>
  <w:num w:numId="13">
    <w:abstractNumId w:val="2"/>
  </w:num>
  <w:num w:numId="14">
    <w:abstractNumId w:val="6"/>
  </w:num>
  <w:num w:numId="15">
    <w:abstractNumId w:val="0"/>
  </w:num>
  <w:num w:numId="16">
    <w:abstractNumId w:val="16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19"/>
    <w:lvlOverride w:ilvl="0">
      <w:lvl w:ilvl="0">
        <w:start w:val="1"/>
        <w:numFmt w:val="decimal"/>
        <w:lvlText w:val="%1"/>
        <w:lvlJc w:val="left"/>
        <w:pPr>
          <w:ind w:left="786" w:hanging="360"/>
        </w:pPr>
        <w:rPr>
          <w:rFonts w:ascii="Times New Roman" w:hAnsi="Times New Roman" w:hint="default"/>
          <w:b/>
          <w:i w:val="0"/>
          <w:color w:val="auto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720" w:hanging="360"/>
        </w:pPr>
        <w:rPr>
          <w:rFonts w:ascii="Times New Roman" w:hAnsi="Times New Roman" w:hint="default"/>
          <w:b w:val="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1080" w:hanging="360"/>
        </w:pPr>
        <w:rPr>
          <w:rFonts w:ascii="Times New Roman" w:hAnsi="Times New Roman" w:hint="default"/>
          <w:sz w:val="22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1212" w:hanging="360"/>
        </w:pPr>
        <w:rPr>
          <w:rFonts w:ascii="Times New Roman" w:hAnsi="Times New Roman" w:hint="default"/>
          <w:b w:val="0"/>
          <w:sz w:val="24"/>
          <w:szCs w:val="24"/>
        </w:rPr>
      </w:lvl>
    </w:lvlOverride>
    <w:lvlOverride w:ilvl="4">
      <w:lvl w:ilvl="4">
        <w:start w:val="1"/>
        <w:numFmt w:val="upperRoman"/>
        <w:lvlText w:val="%5"/>
        <w:lvlJc w:val="left"/>
        <w:pPr>
          <w:ind w:left="1920" w:hanging="360"/>
        </w:pPr>
        <w:rPr>
          <w:rFonts w:ascii="Times New Roman" w:hAnsi="Times New Roman" w:hint="default"/>
        </w:rPr>
      </w:lvl>
    </w:lvlOverride>
    <w:lvlOverride w:ilvl="5">
      <w:lvl w:ilvl="5">
        <w:start w:val="1"/>
        <w:numFmt w:val="lowerLetter"/>
        <w:lvlText w:val="%6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  <w:color w:val="auto"/>
        </w:rPr>
      </w:lvl>
    </w:lvlOverride>
    <w:lvlOverride w:ilvl="7">
      <w:lvl w:ilvl="7">
        <w:start w:val="1"/>
        <w:numFmt w:val="bullet"/>
        <w:lvlText w:val=""/>
        <w:lvlJc w:val="left"/>
        <w:pPr>
          <w:ind w:left="2880" w:hanging="360"/>
        </w:pPr>
        <w:rPr>
          <w:rFonts w:ascii="Symbol" w:hAnsi="Symbol" w:hint="default"/>
          <w:color w:val="auto"/>
        </w:rPr>
      </w:lvl>
    </w:lvlOverride>
    <w:lvlOverride w:ilvl="8">
      <w:lvl w:ilvl="8">
        <w:start w:val="1"/>
        <w:numFmt w:val="bullet"/>
        <w:lvlText w:val=""/>
        <w:lvlJc w:val="left"/>
        <w:pPr>
          <w:ind w:left="3240" w:hanging="360"/>
        </w:pPr>
        <w:rPr>
          <w:rFonts w:ascii="Symbol" w:hAnsi="Symbol" w:hint="default"/>
          <w:color w:val="auto"/>
        </w:rPr>
      </w:lvl>
    </w:lvlOverride>
  </w:num>
  <w:num w:numId="20">
    <w:abstractNumId w:val="9"/>
  </w:num>
  <w:num w:numId="21">
    <w:abstractNumId w:val="17"/>
  </w:num>
  <w:num w:numId="22">
    <w:abstractNumId w:val="4"/>
  </w:num>
  <w:num w:numId="23">
    <w:abstractNumId w:val="7"/>
  </w:num>
  <w:num w:numId="24">
    <w:abstractNumId w:val="25"/>
  </w:num>
  <w:num w:numId="25">
    <w:abstractNumId w:val="15"/>
  </w:num>
  <w:num w:numId="26">
    <w:abstractNumId w:val="5"/>
  </w:num>
  <w:num w:numId="27">
    <w:abstractNumId w:val="24"/>
  </w:num>
  <w:num w:numId="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9"/>
  <w:drawingGridVerticalSpacing w:val="164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936"/>
    <w:rsid w:val="00001308"/>
    <w:rsid w:val="00015E34"/>
    <w:rsid w:val="000250A4"/>
    <w:rsid w:val="00035496"/>
    <w:rsid w:val="00035CC0"/>
    <w:rsid w:val="00042410"/>
    <w:rsid w:val="0005317E"/>
    <w:rsid w:val="00055CD2"/>
    <w:rsid w:val="00060A35"/>
    <w:rsid w:val="000669E7"/>
    <w:rsid w:val="00070A9E"/>
    <w:rsid w:val="000713B7"/>
    <w:rsid w:val="00086E41"/>
    <w:rsid w:val="00090B95"/>
    <w:rsid w:val="00091DE4"/>
    <w:rsid w:val="00095811"/>
    <w:rsid w:val="000A17E6"/>
    <w:rsid w:val="000A7486"/>
    <w:rsid w:val="000A7550"/>
    <w:rsid w:val="000A7833"/>
    <w:rsid w:val="000B5AA8"/>
    <w:rsid w:val="000C0CCC"/>
    <w:rsid w:val="000C3DDA"/>
    <w:rsid w:val="000D2768"/>
    <w:rsid w:val="000D2945"/>
    <w:rsid w:val="000D445B"/>
    <w:rsid w:val="000D5FA5"/>
    <w:rsid w:val="000E68B9"/>
    <w:rsid w:val="000E6ADC"/>
    <w:rsid w:val="000F3198"/>
    <w:rsid w:val="00100133"/>
    <w:rsid w:val="00100944"/>
    <w:rsid w:val="00100D74"/>
    <w:rsid w:val="00101397"/>
    <w:rsid w:val="0010670F"/>
    <w:rsid w:val="00107E8F"/>
    <w:rsid w:val="00115354"/>
    <w:rsid w:val="0012264B"/>
    <w:rsid w:val="0012752E"/>
    <w:rsid w:val="00131CFE"/>
    <w:rsid w:val="001348E2"/>
    <w:rsid w:val="00150791"/>
    <w:rsid w:val="00151FA9"/>
    <w:rsid w:val="00155BD9"/>
    <w:rsid w:val="00157C90"/>
    <w:rsid w:val="001608E0"/>
    <w:rsid w:val="00163419"/>
    <w:rsid w:val="00163DD0"/>
    <w:rsid w:val="00181501"/>
    <w:rsid w:val="001967C6"/>
    <w:rsid w:val="001970AE"/>
    <w:rsid w:val="00197715"/>
    <w:rsid w:val="001A0CFA"/>
    <w:rsid w:val="001A1F6B"/>
    <w:rsid w:val="001A563D"/>
    <w:rsid w:val="001A77B8"/>
    <w:rsid w:val="001A77BE"/>
    <w:rsid w:val="001B6E53"/>
    <w:rsid w:val="001C051E"/>
    <w:rsid w:val="001C0797"/>
    <w:rsid w:val="001C2D77"/>
    <w:rsid w:val="001E20E9"/>
    <w:rsid w:val="001E72A0"/>
    <w:rsid w:val="001F1DC5"/>
    <w:rsid w:val="0020115F"/>
    <w:rsid w:val="00206AB9"/>
    <w:rsid w:val="0021674A"/>
    <w:rsid w:val="00257E3C"/>
    <w:rsid w:val="002638CB"/>
    <w:rsid w:val="00267341"/>
    <w:rsid w:val="00270B1A"/>
    <w:rsid w:val="00272658"/>
    <w:rsid w:val="00290F50"/>
    <w:rsid w:val="00294E27"/>
    <w:rsid w:val="002979A3"/>
    <w:rsid w:val="002A4CF6"/>
    <w:rsid w:val="002C0C55"/>
    <w:rsid w:val="002C2EA8"/>
    <w:rsid w:val="002E18D1"/>
    <w:rsid w:val="002F7E06"/>
    <w:rsid w:val="00304783"/>
    <w:rsid w:val="0030598B"/>
    <w:rsid w:val="00305DC5"/>
    <w:rsid w:val="00326380"/>
    <w:rsid w:val="00361FB9"/>
    <w:rsid w:val="003627A3"/>
    <w:rsid w:val="003705A9"/>
    <w:rsid w:val="00373F16"/>
    <w:rsid w:val="00383DA6"/>
    <w:rsid w:val="003916D9"/>
    <w:rsid w:val="003919CC"/>
    <w:rsid w:val="00395B3F"/>
    <w:rsid w:val="003A22DC"/>
    <w:rsid w:val="003A35C7"/>
    <w:rsid w:val="003B1256"/>
    <w:rsid w:val="003B1BB3"/>
    <w:rsid w:val="003B4848"/>
    <w:rsid w:val="003B4E08"/>
    <w:rsid w:val="003B6541"/>
    <w:rsid w:val="003C1108"/>
    <w:rsid w:val="003C11CC"/>
    <w:rsid w:val="003C2A50"/>
    <w:rsid w:val="003F0AEB"/>
    <w:rsid w:val="003F1FD0"/>
    <w:rsid w:val="003F7472"/>
    <w:rsid w:val="00402139"/>
    <w:rsid w:val="004135C3"/>
    <w:rsid w:val="00420E3A"/>
    <w:rsid w:val="00432131"/>
    <w:rsid w:val="00436A65"/>
    <w:rsid w:val="00447542"/>
    <w:rsid w:val="00464720"/>
    <w:rsid w:val="004674C4"/>
    <w:rsid w:val="0047034D"/>
    <w:rsid w:val="004879B1"/>
    <w:rsid w:val="00490441"/>
    <w:rsid w:val="00494F80"/>
    <w:rsid w:val="004A682D"/>
    <w:rsid w:val="004A7B18"/>
    <w:rsid w:val="004B0E56"/>
    <w:rsid w:val="004B717E"/>
    <w:rsid w:val="004C5B25"/>
    <w:rsid w:val="004D073E"/>
    <w:rsid w:val="004D247D"/>
    <w:rsid w:val="004D6C3F"/>
    <w:rsid w:val="004E0D60"/>
    <w:rsid w:val="004E0F85"/>
    <w:rsid w:val="004E1EE8"/>
    <w:rsid w:val="004E6436"/>
    <w:rsid w:val="004F1718"/>
    <w:rsid w:val="004F79B9"/>
    <w:rsid w:val="0050523A"/>
    <w:rsid w:val="00516F33"/>
    <w:rsid w:val="00527C39"/>
    <w:rsid w:val="00527CF8"/>
    <w:rsid w:val="005352FE"/>
    <w:rsid w:val="005465D9"/>
    <w:rsid w:val="005474BD"/>
    <w:rsid w:val="00564EA0"/>
    <w:rsid w:val="00570A69"/>
    <w:rsid w:val="00572EF5"/>
    <w:rsid w:val="00581F8D"/>
    <w:rsid w:val="0058379D"/>
    <w:rsid w:val="00584B47"/>
    <w:rsid w:val="00587561"/>
    <w:rsid w:val="00593849"/>
    <w:rsid w:val="005A0E45"/>
    <w:rsid w:val="005A7C92"/>
    <w:rsid w:val="005B4422"/>
    <w:rsid w:val="005B464A"/>
    <w:rsid w:val="005B6129"/>
    <w:rsid w:val="005B6E09"/>
    <w:rsid w:val="005C3B5F"/>
    <w:rsid w:val="005D30D8"/>
    <w:rsid w:val="005E6AEB"/>
    <w:rsid w:val="005F1AA8"/>
    <w:rsid w:val="005F45D5"/>
    <w:rsid w:val="005F590B"/>
    <w:rsid w:val="00602792"/>
    <w:rsid w:val="0061249C"/>
    <w:rsid w:val="00621DE8"/>
    <w:rsid w:val="006220E9"/>
    <w:rsid w:val="0064689E"/>
    <w:rsid w:val="00657D43"/>
    <w:rsid w:val="00664890"/>
    <w:rsid w:val="00664E91"/>
    <w:rsid w:val="00690D68"/>
    <w:rsid w:val="00695899"/>
    <w:rsid w:val="006A4067"/>
    <w:rsid w:val="006A5616"/>
    <w:rsid w:val="006A6CC7"/>
    <w:rsid w:val="006B01A9"/>
    <w:rsid w:val="006B6D16"/>
    <w:rsid w:val="006C0DBC"/>
    <w:rsid w:val="006C50FE"/>
    <w:rsid w:val="006D1862"/>
    <w:rsid w:val="006E56B4"/>
    <w:rsid w:val="006E79AE"/>
    <w:rsid w:val="006E7CEC"/>
    <w:rsid w:val="006F05D7"/>
    <w:rsid w:val="006F121F"/>
    <w:rsid w:val="006F2EBB"/>
    <w:rsid w:val="00704479"/>
    <w:rsid w:val="007122C2"/>
    <w:rsid w:val="00715203"/>
    <w:rsid w:val="00721F67"/>
    <w:rsid w:val="00723F60"/>
    <w:rsid w:val="00725575"/>
    <w:rsid w:val="00725F85"/>
    <w:rsid w:val="00727A1C"/>
    <w:rsid w:val="00730E11"/>
    <w:rsid w:val="00733937"/>
    <w:rsid w:val="00734455"/>
    <w:rsid w:val="00747D96"/>
    <w:rsid w:val="00755B2E"/>
    <w:rsid w:val="00770E72"/>
    <w:rsid w:val="007779DA"/>
    <w:rsid w:val="00780486"/>
    <w:rsid w:val="00781BB0"/>
    <w:rsid w:val="007862B8"/>
    <w:rsid w:val="00790A80"/>
    <w:rsid w:val="007A5EBB"/>
    <w:rsid w:val="007B2363"/>
    <w:rsid w:val="007D0208"/>
    <w:rsid w:val="007D59C5"/>
    <w:rsid w:val="007E53AB"/>
    <w:rsid w:val="007F0425"/>
    <w:rsid w:val="007F3B92"/>
    <w:rsid w:val="007F575F"/>
    <w:rsid w:val="007F5DEC"/>
    <w:rsid w:val="00800468"/>
    <w:rsid w:val="00802584"/>
    <w:rsid w:val="00805C3E"/>
    <w:rsid w:val="00811CA3"/>
    <w:rsid w:val="00813512"/>
    <w:rsid w:val="00827E92"/>
    <w:rsid w:val="00831673"/>
    <w:rsid w:val="00834972"/>
    <w:rsid w:val="00844EEC"/>
    <w:rsid w:val="008458C0"/>
    <w:rsid w:val="00847B0E"/>
    <w:rsid w:val="0086006E"/>
    <w:rsid w:val="008670D4"/>
    <w:rsid w:val="008725D9"/>
    <w:rsid w:val="008741D3"/>
    <w:rsid w:val="00875D7B"/>
    <w:rsid w:val="00884936"/>
    <w:rsid w:val="008A3BF2"/>
    <w:rsid w:val="008B398C"/>
    <w:rsid w:val="008D5068"/>
    <w:rsid w:val="008D5187"/>
    <w:rsid w:val="008E3E8E"/>
    <w:rsid w:val="008E5A7B"/>
    <w:rsid w:val="008F185F"/>
    <w:rsid w:val="008F42C2"/>
    <w:rsid w:val="008F638A"/>
    <w:rsid w:val="00901991"/>
    <w:rsid w:val="0090621A"/>
    <w:rsid w:val="00923FC9"/>
    <w:rsid w:val="00925B7A"/>
    <w:rsid w:val="009276C6"/>
    <w:rsid w:val="00927728"/>
    <w:rsid w:val="00933C74"/>
    <w:rsid w:val="00941855"/>
    <w:rsid w:val="00942428"/>
    <w:rsid w:val="0094656F"/>
    <w:rsid w:val="00995D3F"/>
    <w:rsid w:val="00997F07"/>
    <w:rsid w:val="009B6E45"/>
    <w:rsid w:val="009B7F95"/>
    <w:rsid w:val="009C1583"/>
    <w:rsid w:val="009C5620"/>
    <w:rsid w:val="009C7EA3"/>
    <w:rsid w:val="009D48E0"/>
    <w:rsid w:val="009E1482"/>
    <w:rsid w:val="009E278C"/>
    <w:rsid w:val="009E7CA7"/>
    <w:rsid w:val="009F05FE"/>
    <w:rsid w:val="009F36BE"/>
    <w:rsid w:val="00A029D5"/>
    <w:rsid w:val="00A10049"/>
    <w:rsid w:val="00A119A4"/>
    <w:rsid w:val="00A17F66"/>
    <w:rsid w:val="00A23102"/>
    <w:rsid w:val="00A3154F"/>
    <w:rsid w:val="00A317F5"/>
    <w:rsid w:val="00A33F75"/>
    <w:rsid w:val="00A35755"/>
    <w:rsid w:val="00A35A2F"/>
    <w:rsid w:val="00A41818"/>
    <w:rsid w:val="00A620BF"/>
    <w:rsid w:val="00A70C06"/>
    <w:rsid w:val="00A740EA"/>
    <w:rsid w:val="00A74DE8"/>
    <w:rsid w:val="00A75DC5"/>
    <w:rsid w:val="00A762C6"/>
    <w:rsid w:val="00A76FCC"/>
    <w:rsid w:val="00A8114D"/>
    <w:rsid w:val="00A849A2"/>
    <w:rsid w:val="00A84E01"/>
    <w:rsid w:val="00A94F1A"/>
    <w:rsid w:val="00A9516B"/>
    <w:rsid w:val="00AA1EDD"/>
    <w:rsid w:val="00AB4457"/>
    <w:rsid w:val="00AB4C67"/>
    <w:rsid w:val="00AB603B"/>
    <w:rsid w:val="00AE6DE7"/>
    <w:rsid w:val="00AF3EF4"/>
    <w:rsid w:val="00AF41C0"/>
    <w:rsid w:val="00AF78EC"/>
    <w:rsid w:val="00B03472"/>
    <w:rsid w:val="00B11262"/>
    <w:rsid w:val="00B12351"/>
    <w:rsid w:val="00B13143"/>
    <w:rsid w:val="00B2725F"/>
    <w:rsid w:val="00B342DE"/>
    <w:rsid w:val="00B62CE3"/>
    <w:rsid w:val="00B6708F"/>
    <w:rsid w:val="00B67A6F"/>
    <w:rsid w:val="00B758EF"/>
    <w:rsid w:val="00B81135"/>
    <w:rsid w:val="00B812FC"/>
    <w:rsid w:val="00B96770"/>
    <w:rsid w:val="00BB65A7"/>
    <w:rsid w:val="00BC0641"/>
    <w:rsid w:val="00BC5E09"/>
    <w:rsid w:val="00BD2E9C"/>
    <w:rsid w:val="00BD6A61"/>
    <w:rsid w:val="00BE6112"/>
    <w:rsid w:val="00BE6884"/>
    <w:rsid w:val="00BF0942"/>
    <w:rsid w:val="00BF23C8"/>
    <w:rsid w:val="00C04352"/>
    <w:rsid w:val="00C102D0"/>
    <w:rsid w:val="00C10D86"/>
    <w:rsid w:val="00C16638"/>
    <w:rsid w:val="00C216E5"/>
    <w:rsid w:val="00C21BEA"/>
    <w:rsid w:val="00C22CCA"/>
    <w:rsid w:val="00C23A25"/>
    <w:rsid w:val="00C439ED"/>
    <w:rsid w:val="00C4669F"/>
    <w:rsid w:val="00C46B86"/>
    <w:rsid w:val="00C474BC"/>
    <w:rsid w:val="00C54C34"/>
    <w:rsid w:val="00C60620"/>
    <w:rsid w:val="00C639B0"/>
    <w:rsid w:val="00C730E3"/>
    <w:rsid w:val="00C73C93"/>
    <w:rsid w:val="00C80106"/>
    <w:rsid w:val="00C926AD"/>
    <w:rsid w:val="00CA0D55"/>
    <w:rsid w:val="00CC152E"/>
    <w:rsid w:val="00CC38B5"/>
    <w:rsid w:val="00CC5992"/>
    <w:rsid w:val="00CD2E8A"/>
    <w:rsid w:val="00CE1A5B"/>
    <w:rsid w:val="00CE27D6"/>
    <w:rsid w:val="00CE5567"/>
    <w:rsid w:val="00CF2170"/>
    <w:rsid w:val="00CF3C6C"/>
    <w:rsid w:val="00D029D5"/>
    <w:rsid w:val="00D06AD3"/>
    <w:rsid w:val="00D1291E"/>
    <w:rsid w:val="00D17BBE"/>
    <w:rsid w:val="00D21460"/>
    <w:rsid w:val="00D22A98"/>
    <w:rsid w:val="00D23124"/>
    <w:rsid w:val="00D23D30"/>
    <w:rsid w:val="00D25A49"/>
    <w:rsid w:val="00D25C12"/>
    <w:rsid w:val="00D27027"/>
    <w:rsid w:val="00D326C2"/>
    <w:rsid w:val="00D5320F"/>
    <w:rsid w:val="00D53C90"/>
    <w:rsid w:val="00D55BB3"/>
    <w:rsid w:val="00D710D6"/>
    <w:rsid w:val="00D71832"/>
    <w:rsid w:val="00D721F5"/>
    <w:rsid w:val="00D840AB"/>
    <w:rsid w:val="00D959A8"/>
    <w:rsid w:val="00D96747"/>
    <w:rsid w:val="00D9679C"/>
    <w:rsid w:val="00DA3680"/>
    <w:rsid w:val="00DA406C"/>
    <w:rsid w:val="00DC0356"/>
    <w:rsid w:val="00DC750D"/>
    <w:rsid w:val="00DD0409"/>
    <w:rsid w:val="00DD5936"/>
    <w:rsid w:val="00DE0EA2"/>
    <w:rsid w:val="00DE179C"/>
    <w:rsid w:val="00DE57C2"/>
    <w:rsid w:val="00DF32BF"/>
    <w:rsid w:val="00DF379C"/>
    <w:rsid w:val="00E049A2"/>
    <w:rsid w:val="00E059FB"/>
    <w:rsid w:val="00E10F90"/>
    <w:rsid w:val="00E20F5A"/>
    <w:rsid w:val="00E218F3"/>
    <w:rsid w:val="00E258E5"/>
    <w:rsid w:val="00E30228"/>
    <w:rsid w:val="00E32CB6"/>
    <w:rsid w:val="00E33370"/>
    <w:rsid w:val="00E33A5C"/>
    <w:rsid w:val="00E35EFE"/>
    <w:rsid w:val="00E369C6"/>
    <w:rsid w:val="00E44D5F"/>
    <w:rsid w:val="00E47755"/>
    <w:rsid w:val="00E57D06"/>
    <w:rsid w:val="00E614E3"/>
    <w:rsid w:val="00E7257F"/>
    <w:rsid w:val="00E8572C"/>
    <w:rsid w:val="00E91DC7"/>
    <w:rsid w:val="00E91EEB"/>
    <w:rsid w:val="00EA19B5"/>
    <w:rsid w:val="00EA4DDA"/>
    <w:rsid w:val="00EB0E8D"/>
    <w:rsid w:val="00EC0511"/>
    <w:rsid w:val="00EC4C30"/>
    <w:rsid w:val="00EC4E51"/>
    <w:rsid w:val="00ED2362"/>
    <w:rsid w:val="00ED33EE"/>
    <w:rsid w:val="00ED62DA"/>
    <w:rsid w:val="00EE15F8"/>
    <w:rsid w:val="00EE37AE"/>
    <w:rsid w:val="00F00E79"/>
    <w:rsid w:val="00F01725"/>
    <w:rsid w:val="00F121D2"/>
    <w:rsid w:val="00F131C8"/>
    <w:rsid w:val="00F41184"/>
    <w:rsid w:val="00F443D0"/>
    <w:rsid w:val="00F46C66"/>
    <w:rsid w:val="00F472B8"/>
    <w:rsid w:val="00F5035B"/>
    <w:rsid w:val="00F64119"/>
    <w:rsid w:val="00F67CA8"/>
    <w:rsid w:val="00F81C11"/>
    <w:rsid w:val="00F82157"/>
    <w:rsid w:val="00F8350E"/>
    <w:rsid w:val="00F83ED0"/>
    <w:rsid w:val="00F8490C"/>
    <w:rsid w:val="00F94676"/>
    <w:rsid w:val="00FB61D3"/>
    <w:rsid w:val="00FB6C6D"/>
    <w:rsid w:val="00FC0A12"/>
    <w:rsid w:val="00FE0FA1"/>
    <w:rsid w:val="00FE7473"/>
    <w:rsid w:val="00FE7C18"/>
    <w:rsid w:val="00FE7C8D"/>
    <w:rsid w:val="00FF6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33FE2E"/>
  <w15:docId w15:val="{EACBF902-A162-4040-A93D-CEDBB9B88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08E0"/>
    <w:pPr>
      <w:jc w:val="both"/>
    </w:pPr>
    <w:rPr>
      <w:rFonts w:asciiTheme="minorHAnsi" w:hAnsiTheme="minorHAnsi"/>
      <w:sz w:val="22"/>
      <w:szCs w:val="24"/>
    </w:rPr>
  </w:style>
  <w:style w:type="paragraph" w:styleId="Ttulo1">
    <w:name w:val="heading 1"/>
    <w:basedOn w:val="Normal"/>
    <w:next w:val="Normal"/>
    <w:link w:val="Ttulo1Char"/>
    <w:qFormat/>
    <w:rsid w:val="00290F5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290F50"/>
    <w:pPr>
      <w:keepNext/>
      <w:suppressAutoHyphens/>
      <w:spacing w:before="240" w:after="60"/>
      <w:jc w:val="center"/>
      <w:outlineLvl w:val="1"/>
    </w:pPr>
    <w:rPr>
      <w:rFonts w:ascii="Arial" w:hAnsi="Arial"/>
      <w:b/>
      <w:bCs/>
      <w:i/>
      <w:iCs/>
      <w:sz w:val="28"/>
      <w:szCs w:val="28"/>
      <w:lang w:val="x-none" w:eastAsia="ar-SA"/>
    </w:rPr>
  </w:style>
  <w:style w:type="paragraph" w:styleId="Ttulo5">
    <w:name w:val="heading 5"/>
    <w:basedOn w:val="Normal"/>
    <w:next w:val="Normal"/>
    <w:link w:val="Ttulo5Char"/>
    <w:unhideWhenUsed/>
    <w:qFormat/>
    <w:rsid w:val="00EB0E8D"/>
    <w:pPr>
      <w:keepNext/>
      <w:tabs>
        <w:tab w:val="num" w:pos="0"/>
      </w:tabs>
      <w:suppressAutoHyphens/>
      <w:jc w:val="center"/>
      <w:outlineLvl w:val="4"/>
    </w:pPr>
    <w:rPr>
      <w:rFonts w:ascii="Tahoma" w:hAnsi="Tahoma"/>
      <w:b/>
      <w:bCs/>
      <w:sz w:val="20"/>
      <w:lang w:val="x-none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Cabeçalho superior"/>
    <w:basedOn w:val="Normal"/>
    <w:link w:val="CabealhoChar"/>
    <w:rsid w:val="00F472B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F472B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770E7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70E72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EB0E8D"/>
    <w:rPr>
      <w:rFonts w:ascii="Tahoma" w:hAnsi="Tahoma"/>
      <w:b/>
      <w:bCs/>
      <w:szCs w:val="24"/>
      <w:lang w:val="x-none" w:eastAsia="ar-SA"/>
    </w:rPr>
  </w:style>
  <w:style w:type="paragraph" w:styleId="PargrafodaLista">
    <w:name w:val="List Paragraph"/>
    <w:basedOn w:val="Normal"/>
    <w:uiPriority w:val="34"/>
    <w:qFormat/>
    <w:rsid w:val="001608E0"/>
    <w:pPr>
      <w:spacing w:line="360" w:lineRule="auto"/>
      <w:ind w:left="720"/>
      <w:contextualSpacing/>
    </w:pPr>
  </w:style>
  <w:style w:type="table" w:styleId="Tabelacomgrade">
    <w:name w:val="Table Grid"/>
    <w:basedOn w:val="Tabelanormal"/>
    <w:uiPriority w:val="39"/>
    <w:rsid w:val="00EB0E8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2">
    <w:name w:val="Body Text 2"/>
    <w:basedOn w:val="Normal"/>
    <w:link w:val="Corpodetexto2Char"/>
    <w:rsid w:val="00EB0E8D"/>
    <w:pPr>
      <w:suppressAutoHyphens/>
      <w:spacing w:after="120" w:line="480" w:lineRule="auto"/>
      <w:jc w:val="center"/>
    </w:pPr>
    <w:rPr>
      <w:lang w:val="x-none" w:eastAsia="ar-SA"/>
    </w:rPr>
  </w:style>
  <w:style w:type="character" w:customStyle="1" w:styleId="Corpodetexto2Char">
    <w:name w:val="Corpo de texto 2 Char"/>
    <w:basedOn w:val="Fontepargpadro"/>
    <w:link w:val="Corpodetexto2"/>
    <w:rsid w:val="00EB0E8D"/>
    <w:rPr>
      <w:sz w:val="24"/>
      <w:szCs w:val="24"/>
      <w:lang w:val="x-none" w:eastAsia="ar-SA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EB0E8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EB0E8D"/>
    <w:rPr>
      <w:sz w:val="16"/>
      <w:szCs w:val="16"/>
    </w:rPr>
  </w:style>
  <w:style w:type="paragraph" w:customStyle="1" w:styleId="Avanocorpodotexto">
    <w:name w:val="Avanço corpo do texto"/>
    <w:basedOn w:val="Normal"/>
    <w:rsid w:val="00EB0E8D"/>
    <w:pPr>
      <w:widowControl w:val="0"/>
      <w:tabs>
        <w:tab w:val="left" w:pos="8646"/>
        <w:tab w:val="left" w:pos="8788"/>
        <w:tab w:val="left" w:pos="10632"/>
      </w:tabs>
      <w:suppressAutoHyphens/>
      <w:autoSpaceDE w:val="0"/>
    </w:pPr>
    <w:rPr>
      <w:rFonts w:ascii="Arial" w:eastAsia="Arial" w:hAnsi="Arial" w:cs="Arial"/>
      <w:lang w:eastAsia="ar-SA"/>
    </w:rPr>
  </w:style>
  <w:style w:type="paragraph" w:styleId="Ttulo">
    <w:name w:val="Title"/>
    <w:basedOn w:val="Normal"/>
    <w:next w:val="Subttulo"/>
    <w:link w:val="TtuloChar"/>
    <w:qFormat/>
    <w:rsid w:val="00EB0E8D"/>
    <w:pPr>
      <w:suppressAutoHyphens/>
      <w:jc w:val="center"/>
    </w:pPr>
    <w:rPr>
      <w:b/>
      <w:sz w:val="20"/>
      <w:szCs w:val="20"/>
      <w:u w:val="single"/>
      <w:lang w:val="x-none" w:eastAsia="ar-SA"/>
    </w:rPr>
  </w:style>
  <w:style w:type="character" w:customStyle="1" w:styleId="TtuloChar">
    <w:name w:val="Título Char"/>
    <w:basedOn w:val="Fontepargpadro"/>
    <w:link w:val="Ttulo"/>
    <w:rsid w:val="00EB0E8D"/>
    <w:rPr>
      <w:b/>
      <w:u w:val="single"/>
      <w:lang w:val="x-none" w:eastAsia="ar-SA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B0E8D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B0E8D"/>
    <w:rPr>
      <w:sz w:val="24"/>
      <w:szCs w:val="24"/>
    </w:rPr>
  </w:style>
  <w:style w:type="paragraph" w:customStyle="1" w:styleId="Default">
    <w:name w:val="Default"/>
    <w:rsid w:val="00EB0E8D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xmsolistparagraph">
    <w:name w:val="x_msolistparagraph"/>
    <w:basedOn w:val="Normal"/>
    <w:rsid w:val="00EB0E8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EB0E8D"/>
  </w:style>
  <w:style w:type="paragraph" w:customStyle="1" w:styleId="xmsonormal">
    <w:name w:val="x_msonormal"/>
    <w:basedOn w:val="Normal"/>
    <w:rsid w:val="00EB0E8D"/>
    <w:pPr>
      <w:spacing w:before="100" w:beforeAutospacing="1" w:after="100" w:afterAutospacing="1"/>
    </w:pPr>
  </w:style>
  <w:style w:type="paragraph" w:styleId="Subttulo">
    <w:name w:val="Subtitle"/>
    <w:basedOn w:val="Normal"/>
    <w:next w:val="Normal"/>
    <w:link w:val="SubttuloChar"/>
    <w:uiPriority w:val="11"/>
    <w:qFormat/>
    <w:rsid w:val="00EB0E8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EB0E8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1">
    <w:name w:val="A1"/>
    <w:uiPriority w:val="99"/>
    <w:rsid w:val="00813512"/>
    <w:rPr>
      <w:color w:val="000000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290F5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orpodetexto">
    <w:name w:val="Body Text"/>
    <w:basedOn w:val="Normal"/>
    <w:link w:val="CorpodetextoChar"/>
    <w:rsid w:val="00290F50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290F50"/>
    <w:rPr>
      <w:sz w:val="24"/>
      <w:szCs w:val="24"/>
    </w:rPr>
  </w:style>
  <w:style w:type="character" w:customStyle="1" w:styleId="Ttulo2Char">
    <w:name w:val="Título 2 Char"/>
    <w:basedOn w:val="Fontepargpadro"/>
    <w:link w:val="Ttulo2"/>
    <w:rsid w:val="00290F50"/>
    <w:rPr>
      <w:rFonts w:ascii="Arial" w:hAnsi="Arial"/>
      <w:b/>
      <w:bCs/>
      <w:i/>
      <w:iCs/>
      <w:sz w:val="28"/>
      <w:szCs w:val="28"/>
      <w:lang w:val="x-none" w:eastAsia="ar-SA"/>
    </w:rPr>
  </w:style>
  <w:style w:type="paragraph" w:customStyle="1" w:styleId="Padro">
    <w:name w:val="Padrão"/>
    <w:rsid w:val="00290F50"/>
    <w:pPr>
      <w:widowControl w:val="0"/>
      <w:autoSpaceDE w:val="0"/>
      <w:autoSpaceDN w:val="0"/>
      <w:adjustRightInd w:val="0"/>
      <w:jc w:val="center"/>
    </w:pPr>
    <w:rPr>
      <w:sz w:val="24"/>
      <w:szCs w:val="24"/>
    </w:rPr>
  </w:style>
  <w:style w:type="paragraph" w:customStyle="1" w:styleId="Pargrafo1">
    <w:name w:val="Par grafo 1"/>
    <w:rsid w:val="00290F50"/>
    <w:pPr>
      <w:widowControl w:val="0"/>
      <w:suppressAutoHyphens/>
    </w:pPr>
    <w:rPr>
      <w:rFonts w:ascii="Letter Gothic" w:eastAsia="Arial" w:hAnsi="Letter Gothic"/>
      <w:sz w:val="24"/>
      <w:lang w:eastAsia="ar-SA"/>
    </w:rPr>
  </w:style>
  <w:style w:type="numbering" w:customStyle="1" w:styleId="FRED">
    <w:name w:val="FRED"/>
    <w:uiPriority w:val="99"/>
    <w:rsid w:val="001F1DC5"/>
    <w:pPr>
      <w:numPr>
        <w:numId w:val="18"/>
      </w:numPr>
    </w:pPr>
  </w:style>
  <w:style w:type="character" w:styleId="TtulodoLivro">
    <w:name w:val="Book Title"/>
    <w:basedOn w:val="Fontepargpadro"/>
    <w:uiPriority w:val="33"/>
    <w:qFormat/>
    <w:rsid w:val="0090621A"/>
    <w:rPr>
      <w:rFonts w:asciiTheme="minorHAnsi" w:hAnsiTheme="minorHAnsi"/>
      <w:b w:val="0"/>
      <w:bCs/>
      <w:i w:val="0"/>
      <w:iCs/>
      <w:spacing w:val="5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4D247D"/>
    <w:rPr>
      <w:sz w:val="24"/>
      <w:szCs w:val="24"/>
    </w:rPr>
  </w:style>
  <w:style w:type="paragraph" w:styleId="Legenda">
    <w:name w:val="caption"/>
    <w:basedOn w:val="Normal"/>
    <w:next w:val="Normal"/>
    <w:uiPriority w:val="35"/>
    <w:unhideWhenUsed/>
    <w:qFormat/>
    <w:rsid w:val="00DC0356"/>
    <w:pPr>
      <w:spacing w:after="200"/>
      <w:jc w:val="left"/>
    </w:pPr>
    <w:rPr>
      <w:rFonts w:ascii="Times New Roman" w:hAnsi="Times New Roman"/>
      <w:i/>
      <w:iCs/>
      <w:color w:val="1F497D" w:themeColor="text2"/>
      <w:sz w:val="18"/>
      <w:szCs w:val="18"/>
    </w:rPr>
  </w:style>
  <w:style w:type="character" w:customStyle="1" w:styleId="CabealhoChar">
    <w:name w:val="Cabeçalho Char"/>
    <w:aliases w:val="hd Char,he Char,Cabeçalho superior Char"/>
    <w:basedOn w:val="Fontepargpadro"/>
    <w:link w:val="Cabealho"/>
    <w:locked/>
    <w:rsid w:val="00A119A4"/>
    <w:rPr>
      <w:rFonts w:asciiTheme="minorHAnsi" w:hAnsiTheme="minorHAnsi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1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rquivos%20de%20Layouts%20Prefeitura%20Aragua&#237;na\Timbrados%20Prefeitura\Timbrados%20secretarias\MODELO%20A%20SEGUIR%20PRONT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85248-EF78-4EAE-BF0F-26522EB47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A SEGUIR PRONTO</Template>
  <TotalTime>1428</TotalTime>
  <Pages>1</Pages>
  <Words>152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OFÍCIO:  000000</vt:lpstr>
    </vt:vector>
  </TitlesOfParts>
  <Company>Kille®Soft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OFÍCIO:  000000</dc:title>
  <dc:creator>Rômulo Pereira</dc:creator>
  <cp:lastModifiedBy>victornaaguiar@hotmail.com</cp:lastModifiedBy>
  <cp:revision>57</cp:revision>
  <cp:lastPrinted>2022-12-22T15:21:00Z</cp:lastPrinted>
  <dcterms:created xsi:type="dcterms:W3CDTF">2022-12-02T11:20:00Z</dcterms:created>
  <dcterms:modified xsi:type="dcterms:W3CDTF">2025-07-31T14:48:00Z</dcterms:modified>
</cp:coreProperties>
</file>