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400BC" w:rsidRPr="00A12D50" w:rsidRDefault="002400BC" w:rsidP="002B7501">
      <w:pPr>
        <w:jc w:val="right"/>
        <w:rPr>
          <w:rFonts w:ascii="Arial" w:eastAsia="Times New Roman" w:hAnsi="Arial"/>
          <w:sz w:val="28"/>
          <w:lang w:eastAsia="pt-BR"/>
        </w:rPr>
      </w:pPr>
    </w:p>
    <w:p w:rsidR="002B7501" w:rsidRPr="00C4264C" w:rsidRDefault="002B7501" w:rsidP="00C4264C">
      <w:pPr>
        <w:spacing w:line="360" w:lineRule="auto"/>
        <w:jc w:val="right"/>
        <w:rPr>
          <w:rFonts w:ascii="Arial" w:eastAsia="Times New Roman" w:hAnsi="Arial"/>
          <w:szCs w:val="22"/>
          <w:lang w:eastAsia="pt-BR"/>
        </w:rPr>
      </w:pPr>
      <w:r w:rsidRPr="00C4264C">
        <w:rPr>
          <w:rFonts w:ascii="Arial" w:eastAsia="Times New Roman" w:hAnsi="Arial"/>
          <w:szCs w:val="22"/>
          <w:lang w:eastAsia="pt-BR"/>
        </w:rPr>
        <w:t xml:space="preserve">Sapucaia do </w:t>
      </w:r>
      <w:r w:rsidR="000D6E80" w:rsidRPr="00C4264C">
        <w:rPr>
          <w:rFonts w:ascii="Arial" w:eastAsia="Times New Roman" w:hAnsi="Arial"/>
          <w:szCs w:val="22"/>
          <w:lang w:eastAsia="pt-BR"/>
        </w:rPr>
        <w:t xml:space="preserve">Sul, </w:t>
      </w:r>
      <w:r w:rsidR="00625A4F">
        <w:rPr>
          <w:rFonts w:ascii="Arial" w:eastAsia="Times New Roman" w:hAnsi="Arial"/>
          <w:szCs w:val="22"/>
          <w:lang w:eastAsia="pt-BR"/>
        </w:rPr>
        <w:t>15</w:t>
      </w:r>
      <w:r w:rsidR="00017AB5">
        <w:rPr>
          <w:rFonts w:ascii="Arial" w:eastAsia="Times New Roman" w:hAnsi="Arial"/>
          <w:szCs w:val="22"/>
          <w:lang w:eastAsia="pt-BR"/>
        </w:rPr>
        <w:t xml:space="preserve"> de Janeiro 2026.</w:t>
      </w:r>
    </w:p>
    <w:p w:rsidR="002B7501" w:rsidRPr="00C4264C" w:rsidRDefault="002B7501" w:rsidP="00C4264C">
      <w:pPr>
        <w:spacing w:line="360" w:lineRule="auto"/>
        <w:rPr>
          <w:rFonts w:ascii="Arial" w:eastAsia="Times New Roman" w:hAnsi="Arial"/>
          <w:szCs w:val="22"/>
          <w:lang w:eastAsia="pt-BR"/>
        </w:rPr>
      </w:pPr>
    </w:p>
    <w:p w:rsidR="002B7501" w:rsidRPr="00C4264C" w:rsidRDefault="002B7501" w:rsidP="00C4264C">
      <w:pPr>
        <w:spacing w:line="360" w:lineRule="auto"/>
        <w:rPr>
          <w:rFonts w:ascii="Arial" w:eastAsia="Times New Roman" w:hAnsi="Arial"/>
          <w:szCs w:val="22"/>
          <w:lang w:eastAsia="pt-BR"/>
        </w:rPr>
      </w:pPr>
    </w:p>
    <w:p w:rsidR="002B7501" w:rsidRPr="00A93F01" w:rsidRDefault="002B7501" w:rsidP="00C4264C">
      <w:pPr>
        <w:spacing w:line="360" w:lineRule="auto"/>
        <w:rPr>
          <w:rFonts w:ascii="Arial" w:eastAsia="Times New Roman" w:hAnsi="Arial"/>
          <w:lang w:eastAsia="pt-BR"/>
        </w:rPr>
      </w:pPr>
      <w:r w:rsidRPr="00A93F01">
        <w:rPr>
          <w:rFonts w:ascii="Arial" w:eastAsia="Times New Roman" w:hAnsi="Arial"/>
          <w:lang w:eastAsia="pt-BR"/>
        </w:rPr>
        <w:t xml:space="preserve">De: </w:t>
      </w:r>
      <w:r w:rsidR="00A93F01" w:rsidRPr="00A93F01">
        <w:rPr>
          <w:rFonts w:ascii="Arial" w:eastAsia="Times New Roman" w:hAnsi="Arial"/>
          <w:lang w:eastAsia="pt-BR"/>
        </w:rPr>
        <w:t>Petiégia Silva de Meneses</w:t>
      </w:r>
    </w:p>
    <w:p w:rsidR="002B7501" w:rsidRPr="00A93F01" w:rsidRDefault="002B7501" w:rsidP="00C4264C">
      <w:pPr>
        <w:spacing w:line="360" w:lineRule="auto"/>
        <w:rPr>
          <w:rFonts w:ascii="Arial" w:eastAsia="Times New Roman" w:hAnsi="Arial"/>
          <w:lang w:eastAsia="pt-BR"/>
        </w:rPr>
      </w:pPr>
      <w:r w:rsidRPr="00A93F01">
        <w:rPr>
          <w:rFonts w:ascii="Arial" w:eastAsia="Times New Roman" w:hAnsi="Arial"/>
          <w:lang w:eastAsia="pt-BR"/>
        </w:rPr>
        <w:t xml:space="preserve">Para: </w:t>
      </w:r>
      <w:r w:rsidR="00A25F07">
        <w:rPr>
          <w:rFonts w:ascii="Arial" w:eastAsia="Times New Roman" w:hAnsi="Arial"/>
          <w:lang w:eastAsia="pt-BR"/>
        </w:rPr>
        <w:t xml:space="preserve">Licitações </w:t>
      </w:r>
    </w:p>
    <w:p w:rsidR="002B7501" w:rsidRDefault="002400BC" w:rsidP="00D6027C">
      <w:pPr>
        <w:spacing w:line="360" w:lineRule="auto"/>
        <w:rPr>
          <w:rFonts w:ascii="Arial" w:hAnsi="Arial"/>
          <w:color w:val="515151"/>
        </w:rPr>
      </w:pPr>
      <w:r w:rsidRPr="00A93F01">
        <w:rPr>
          <w:rFonts w:ascii="Arial" w:hAnsi="Arial"/>
          <w:b/>
        </w:rPr>
        <w:t>Assunto:</w:t>
      </w:r>
      <w:r w:rsidR="00701536">
        <w:rPr>
          <w:rFonts w:ascii="Arial" w:hAnsi="Arial"/>
          <w:color w:val="515151"/>
        </w:rPr>
        <w:t xml:space="preserve"> Habilitação Técnica</w:t>
      </w:r>
      <w:r w:rsidR="00625A4F">
        <w:rPr>
          <w:rFonts w:ascii="Arial" w:hAnsi="Arial"/>
          <w:color w:val="515151"/>
        </w:rPr>
        <w:t xml:space="preserve"> Elite Laudos</w:t>
      </w:r>
      <w:r w:rsidR="00A25F07">
        <w:rPr>
          <w:rFonts w:ascii="Arial" w:hAnsi="Arial"/>
          <w:color w:val="515151"/>
        </w:rPr>
        <w:t>.</w:t>
      </w:r>
      <w:r w:rsidR="00D6027C" w:rsidRPr="00A93F01">
        <w:rPr>
          <w:rFonts w:ascii="Arial" w:hAnsi="Arial"/>
          <w:color w:val="515151"/>
        </w:rPr>
        <w:t xml:space="preserve"> </w:t>
      </w:r>
      <w:r w:rsidR="00F8504B" w:rsidRPr="00A93F01">
        <w:rPr>
          <w:rFonts w:ascii="Arial" w:hAnsi="Arial"/>
          <w:color w:val="515151"/>
        </w:rPr>
        <w:t xml:space="preserve"> </w:t>
      </w:r>
    </w:p>
    <w:p w:rsidR="00A25F07" w:rsidRDefault="00A25F07" w:rsidP="00D6027C">
      <w:pPr>
        <w:spacing w:line="360" w:lineRule="auto"/>
        <w:rPr>
          <w:rFonts w:ascii="Arial" w:hAnsi="Arial"/>
          <w:color w:val="515151"/>
        </w:rPr>
      </w:pPr>
    </w:p>
    <w:p w:rsidR="00D16DB8" w:rsidRDefault="00A25F07" w:rsidP="00D6027C">
      <w:pPr>
        <w:spacing w:line="360" w:lineRule="auto"/>
        <w:rPr>
          <w:rFonts w:ascii="Arial" w:hAnsi="Arial"/>
          <w:color w:val="515151"/>
        </w:rPr>
      </w:pPr>
      <w:r>
        <w:rPr>
          <w:rFonts w:ascii="Arial" w:hAnsi="Arial"/>
          <w:color w:val="515151"/>
        </w:rPr>
        <w:tab/>
      </w:r>
      <w:r w:rsidR="00701536">
        <w:rPr>
          <w:rFonts w:ascii="Arial" w:hAnsi="Arial"/>
          <w:color w:val="515151"/>
        </w:rPr>
        <w:t xml:space="preserve">Documentos exigidos de habilitação técnica conforme. </w:t>
      </w:r>
    </w:p>
    <w:p w:rsidR="00D16DB8" w:rsidRDefault="00D16DB8" w:rsidP="00D6027C">
      <w:pPr>
        <w:spacing w:line="360" w:lineRule="auto"/>
        <w:rPr>
          <w:rFonts w:ascii="Arial" w:hAnsi="Arial"/>
          <w:color w:val="515151"/>
        </w:rPr>
      </w:pPr>
    </w:p>
    <w:p w:rsidR="00A25F07" w:rsidRPr="00A93F01" w:rsidRDefault="00A25F07" w:rsidP="00D6027C">
      <w:pPr>
        <w:spacing w:line="360" w:lineRule="auto"/>
        <w:rPr>
          <w:rFonts w:ascii="Arial" w:hAnsi="Arial"/>
          <w:color w:val="515151"/>
        </w:rPr>
      </w:pPr>
      <w:r>
        <w:rPr>
          <w:rFonts w:ascii="Arial" w:hAnsi="Arial"/>
          <w:color w:val="515151"/>
        </w:rPr>
        <w:t xml:space="preserve">Cordialmente, </w:t>
      </w:r>
    </w:p>
    <w:p w:rsidR="00D6027C" w:rsidRPr="00A93F01" w:rsidRDefault="00D6027C" w:rsidP="00D6027C">
      <w:pPr>
        <w:spacing w:line="360" w:lineRule="auto"/>
        <w:rPr>
          <w:rFonts w:ascii="Arial" w:hAnsi="Arial"/>
        </w:rPr>
      </w:pPr>
    </w:p>
    <w:p w:rsidR="0029432E" w:rsidRPr="00A93F01" w:rsidRDefault="006B2FF8" w:rsidP="0029432E">
      <w:pPr>
        <w:spacing w:line="360" w:lineRule="auto"/>
        <w:rPr>
          <w:rFonts w:ascii="Arial" w:hAnsi="Arial"/>
        </w:rPr>
      </w:pPr>
      <w:r>
        <w:rPr>
          <w:rFonts w:ascii="Arial" w:hAnsi="Arial"/>
          <w:noProof/>
          <w:lang w:eastAsia="pt-BR" w:bidi="ar-SA"/>
        </w:rPr>
        <w:drawing>
          <wp:inline distT="0" distB="0" distL="0" distR="0">
            <wp:extent cx="2607310" cy="2033270"/>
            <wp:effectExtent l="19050" t="0" r="2540" b="0"/>
            <wp:docPr id="3" name="Imagem 1" descr="Assinatura Email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Email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203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533D" w:rsidRPr="00755B0E" w:rsidRDefault="0025533D" w:rsidP="0025533D">
      <w:pPr>
        <w:spacing w:line="480" w:lineRule="auto"/>
        <w:jc w:val="right"/>
        <w:rPr>
          <w:rFonts w:ascii="Arial" w:eastAsia="Times New Roman" w:hAnsi="Arial"/>
          <w:sz w:val="32"/>
          <w:szCs w:val="20"/>
          <w:lang w:eastAsia="pt-BR"/>
        </w:rPr>
      </w:pPr>
    </w:p>
    <w:sectPr w:rsidR="0025533D" w:rsidRPr="00755B0E" w:rsidSect="00910BAE">
      <w:headerReference w:type="default" r:id="rId8"/>
      <w:footerReference w:type="default" r:id="rId9"/>
      <w:pgSz w:w="11906" w:h="16838"/>
      <w:pgMar w:top="1612" w:right="1134" w:bottom="1612" w:left="1134" w:header="1134" w:footer="1134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66CF" w:rsidRDefault="00B466CF">
      <w:r>
        <w:separator/>
      </w:r>
    </w:p>
  </w:endnote>
  <w:endnote w:type="continuationSeparator" w:id="1">
    <w:p w:rsidR="00B466CF" w:rsidRDefault="00B46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9B" w:rsidRDefault="006B2FF8">
    <w:pPr>
      <w:pStyle w:val="Rodap"/>
      <w:jc w:val="center"/>
      <w:rPr>
        <w:rFonts w:ascii="Calibri" w:hAnsi="Calibri" w:cs="Calibri"/>
        <w:sz w:val="16"/>
        <w:szCs w:val="16"/>
      </w:rPr>
    </w:pPr>
    <w:r>
      <w:rPr>
        <w:noProof/>
        <w:lang w:eastAsia="pt-BR" w:bidi="ar-SA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-133350</wp:posOffset>
          </wp:positionV>
          <wp:extent cx="6119495" cy="875030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9495" cy="87503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66CF" w:rsidRDefault="00B466CF">
      <w:r>
        <w:separator/>
      </w:r>
    </w:p>
  </w:footnote>
  <w:footnote w:type="continuationSeparator" w:id="1">
    <w:p w:rsidR="00B466CF" w:rsidRDefault="00B466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9B" w:rsidRDefault="006B2FF8">
    <w:pPr>
      <w:pStyle w:val="Rodap"/>
      <w:jc w:val="center"/>
      <w:rPr>
        <w:rFonts w:ascii="Calibri" w:hAnsi="Calibri"/>
        <w:b/>
        <w:bCs/>
        <w:sz w:val="16"/>
        <w:szCs w:val="16"/>
      </w:rPr>
    </w:pPr>
    <w:r>
      <w:rPr>
        <w:noProof/>
        <w:lang w:eastAsia="pt-BR" w:bidi="ar-SA"/>
      </w:rPr>
      <w:drawing>
        <wp:anchor distT="0" distB="0" distL="0" distR="0" simplePos="0" relativeHeight="251657216" behindDoc="0" locked="0" layoutInCell="1" allowOverlap="1">
          <wp:simplePos x="0" y="0"/>
          <wp:positionH relativeFrom="column">
            <wp:posOffset>-720090</wp:posOffset>
          </wp:positionH>
          <wp:positionV relativeFrom="paragraph">
            <wp:posOffset>-720090</wp:posOffset>
          </wp:positionV>
          <wp:extent cx="7559675" cy="1080770"/>
          <wp:effectExtent l="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080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877EF"/>
    <w:multiLevelType w:val="multilevel"/>
    <w:tmpl w:val="D1785E76"/>
    <w:lvl w:ilvl="0">
      <w:start w:val="1"/>
      <w:numFmt w:val="upperRoman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56404B5"/>
    <w:multiLevelType w:val="hybridMultilevel"/>
    <w:tmpl w:val="A5DEA36A"/>
    <w:lvl w:ilvl="0" w:tplc="4ABEDDCE">
      <w:numFmt w:val="bullet"/>
      <w:lvlText w:val=""/>
      <w:lvlJc w:val="left"/>
      <w:pPr>
        <w:ind w:left="720" w:hanging="360"/>
      </w:pPr>
      <w:rPr>
        <w:rFonts w:ascii="Symbol" w:eastAsia="NSimSu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72A93"/>
    <w:multiLevelType w:val="hybridMultilevel"/>
    <w:tmpl w:val="F70638AE"/>
    <w:lvl w:ilvl="0" w:tplc="E6BECA8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850C2E"/>
    <w:multiLevelType w:val="hybridMultilevel"/>
    <w:tmpl w:val="BDF4C9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BB0325"/>
    <w:multiLevelType w:val="multilevel"/>
    <w:tmpl w:val="BA2A5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B166F3"/>
    <w:multiLevelType w:val="hybridMultilevel"/>
    <w:tmpl w:val="3E6890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056839"/>
    <w:multiLevelType w:val="multilevel"/>
    <w:tmpl w:val="B68CA2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211B4011"/>
    <w:multiLevelType w:val="multilevel"/>
    <w:tmpl w:val="3F668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A27CD8"/>
    <w:multiLevelType w:val="multilevel"/>
    <w:tmpl w:val="A06A8ECA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2024E53"/>
    <w:multiLevelType w:val="multilevel"/>
    <w:tmpl w:val="0C90506E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23400837"/>
    <w:multiLevelType w:val="hybridMultilevel"/>
    <w:tmpl w:val="D054BFF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CF5D30"/>
    <w:multiLevelType w:val="multilevel"/>
    <w:tmpl w:val="94EC9EB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2E715E9F"/>
    <w:multiLevelType w:val="multilevel"/>
    <w:tmpl w:val="6C0C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15C41BA"/>
    <w:multiLevelType w:val="hybridMultilevel"/>
    <w:tmpl w:val="6772E64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226EE9"/>
    <w:multiLevelType w:val="hybridMultilevel"/>
    <w:tmpl w:val="BCEADEF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31F4"/>
    <w:multiLevelType w:val="multilevel"/>
    <w:tmpl w:val="42CC05EC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E365F22"/>
    <w:multiLevelType w:val="multilevel"/>
    <w:tmpl w:val="D316974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420C0CBD"/>
    <w:multiLevelType w:val="hybridMultilevel"/>
    <w:tmpl w:val="1C426CB2"/>
    <w:lvl w:ilvl="0" w:tplc="4ACC0C36">
      <w:start w:val="1"/>
      <w:numFmt w:val="decimal"/>
      <w:lvlText w:val="%1."/>
      <w:lvlJc w:val="left"/>
      <w:pPr>
        <w:ind w:left="720" w:hanging="360"/>
      </w:pPr>
      <w:rPr>
        <w:rFonts w:ascii="Helvetica" w:hAnsi="Helvetica" w:cs="Times New Roman" w:hint="default"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047C5E"/>
    <w:multiLevelType w:val="hybridMultilevel"/>
    <w:tmpl w:val="41FA5EDC"/>
    <w:lvl w:ilvl="0" w:tplc="5582E17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E525DD"/>
    <w:multiLevelType w:val="hybridMultilevel"/>
    <w:tmpl w:val="F4CE22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D2C91"/>
    <w:multiLevelType w:val="hybridMultilevel"/>
    <w:tmpl w:val="F4CE22E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70E0D05"/>
    <w:multiLevelType w:val="hybridMultilevel"/>
    <w:tmpl w:val="BB8C7BE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C25BE4"/>
    <w:multiLevelType w:val="hybridMultilevel"/>
    <w:tmpl w:val="3D3468E8"/>
    <w:lvl w:ilvl="0" w:tplc="A6047A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6482246"/>
    <w:multiLevelType w:val="multilevel"/>
    <w:tmpl w:val="37B0D2F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72CA7C5A"/>
    <w:multiLevelType w:val="hybridMultilevel"/>
    <w:tmpl w:val="F4CE22E8"/>
    <w:lvl w:ilvl="0" w:tplc="041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79C66FA3"/>
    <w:multiLevelType w:val="multilevel"/>
    <w:tmpl w:val="39AAB95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8"/>
  </w:num>
  <w:num w:numId="5">
    <w:abstractNumId w:val="1"/>
  </w:num>
  <w:num w:numId="6">
    <w:abstractNumId w:val="20"/>
  </w:num>
  <w:num w:numId="7">
    <w:abstractNumId w:val="24"/>
  </w:num>
  <w:num w:numId="8">
    <w:abstractNumId w:val="19"/>
  </w:num>
  <w:num w:numId="9">
    <w:abstractNumId w:val="10"/>
  </w:num>
  <w:num w:numId="10">
    <w:abstractNumId w:val="14"/>
  </w:num>
  <w:num w:numId="11">
    <w:abstractNumId w:val="4"/>
  </w:num>
  <w:num w:numId="12">
    <w:abstractNumId w:val="12"/>
  </w:num>
  <w:num w:numId="13">
    <w:abstractNumId w:val="7"/>
  </w:num>
  <w:num w:numId="14">
    <w:abstractNumId w:val="13"/>
  </w:num>
  <w:num w:numId="15">
    <w:abstractNumId w:val="11"/>
  </w:num>
  <w:num w:numId="16">
    <w:abstractNumId w:val="0"/>
  </w:num>
  <w:num w:numId="17">
    <w:abstractNumId w:val="23"/>
  </w:num>
  <w:num w:numId="18">
    <w:abstractNumId w:val="8"/>
  </w:num>
  <w:num w:numId="19">
    <w:abstractNumId w:val="16"/>
  </w:num>
  <w:num w:numId="20">
    <w:abstractNumId w:val="9"/>
  </w:num>
  <w:num w:numId="21">
    <w:abstractNumId w:val="25"/>
  </w:num>
  <w:num w:numId="22">
    <w:abstractNumId w:val="15"/>
  </w:num>
  <w:num w:numId="23">
    <w:abstractNumId w:val="17"/>
  </w:num>
  <w:num w:numId="24">
    <w:abstractNumId w:val="5"/>
  </w:num>
  <w:num w:numId="25">
    <w:abstractNumId w:val="21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isplayBackgroundShape/>
  <w:embedSystemFonts/>
  <w:attachedTemplate r:id="rId1"/>
  <w:stylePaneFormatFilter w:val="0000"/>
  <w:defaultTabStop w:val="709"/>
  <w:hyphenationZone w:val="425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17410">
      <o:colormenu v:ext="edit" fillcolor="none [4]" strokecolor="none [1]" shadowcolor="none [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02A16"/>
    <w:rsid w:val="0000140B"/>
    <w:rsid w:val="00002301"/>
    <w:rsid w:val="000036B0"/>
    <w:rsid w:val="00013D60"/>
    <w:rsid w:val="0001434D"/>
    <w:rsid w:val="00017AB5"/>
    <w:rsid w:val="00021F81"/>
    <w:rsid w:val="00023E5E"/>
    <w:rsid w:val="00024257"/>
    <w:rsid w:val="00031043"/>
    <w:rsid w:val="000340F3"/>
    <w:rsid w:val="00041E4B"/>
    <w:rsid w:val="00046D7B"/>
    <w:rsid w:val="00050801"/>
    <w:rsid w:val="000517AE"/>
    <w:rsid w:val="000676E0"/>
    <w:rsid w:val="000735C5"/>
    <w:rsid w:val="00090390"/>
    <w:rsid w:val="000965C6"/>
    <w:rsid w:val="000B29DD"/>
    <w:rsid w:val="000B2F82"/>
    <w:rsid w:val="000B3A6A"/>
    <w:rsid w:val="000B5983"/>
    <w:rsid w:val="000B6DD2"/>
    <w:rsid w:val="000C129B"/>
    <w:rsid w:val="000C1B68"/>
    <w:rsid w:val="000C5FBA"/>
    <w:rsid w:val="000C637C"/>
    <w:rsid w:val="000C7FE5"/>
    <w:rsid w:val="000D025C"/>
    <w:rsid w:val="000D2B8D"/>
    <w:rsid w:val="000D6E80"/>
    <w:rsid w:val="000E3082"/>
    <w:rsid w:val="000E5F20"/>
    <w:rsid w:val="000E5FCF"/>
    <w:rsid w:val="000F5503"/>
    <w:rsid w:val="000F67E1"/>
    <w:rsid w:val="000F7EFA"/>
    <w:rsid w:val="00103D00"/>
    <w:rsid w:val="001060D6"/>
    <w:rsid w:val="0011148E"/>
    <w:rsid w:val="00113CB7"/>
    <w:rsid w:val="00115774"/>
    <w:rsid w:val="001177EE"/>
    <w:rsid w:val="00120632"/>
    <w:rsid w:val="00123047"/>
    <w:rsid w:val="00125AD6"/>
    <w:rsid w:val="00132239"/>
    <w:rsid w:val="00135902"/>
    <w:rsid w:val="0013645D"/>
    <w:rsid w:val="00137384"/>
    <w:rsid w:val="00140E04"/>
    <w:rsid w:val="00142C5E"/>
    <w:rsid w:val="00150E59"/>
    <w:rsid w:val="0015327E"/>
    <w:rsid w:val="00166202"/>
    <w:rsid w:val="00166DB1"/>
    <w:rsid w:val="00171F1A"/>
    <w:rsid w:val="0017755E"/>
    <w:rsid w:val="00180258"/>
    <w:rsid w:val="0018231F"/>
    <w:rsid w:val="00182C2A"/>
    <w:rsid w:val="00190D7F"/>
    <w:rsid w:val="00190D8F"/>
    <w:rsid w:val="00197BCF"/>
    <w:rsid w:val="001A5046"/>
    <w:rsid w:val="001B1E6D"/>
    <w:rsid w:val="001B33A2"/>
    <w:rsid w:val="001B4F68"/>
    <w:rsid w:val="001C57DA"/>
    <w:rsid w:val="001C780C"/>
    <w:rsid w:val="001D00FB"/>
    <w:rsid w:val="001D6713"/>
    <w:rsid w:val="001D75E1"/>
    <w:rsid w:val="001E2C30"/>
    <w:rsid w:val="001E3248"/>
    <w:rsid w:val="001E3479"/>
    <w:rsid w:val="001E6C43"/>
    <w:rsid w:val="0020149D"/>
    <w:rsid w:val="00203A74"/>
    <w:rsid w:val="00204C84"/>
    <w:rsid w:val="00204CF1"/>
    <w:rsid w:val="00211E2D"/>
    <w:rsid w:val="00212D78"/>
    <w:rsid w:val="00213CEC"/>
    <w:rsid w:val="002176FF"/>
    <w:rsid w:val="00222DDD"/>
    <w:rsid w:val="00227DE4"/>
    <w:rsid w:val="00233DD1"/>
    <w:rsid w:val="00234D4C"/>
    <w:rsid w:val="002400BC"/>
    <w:rsid w:val="0024055D"/>
    <w:rsid w:val="002419AE"/>
    <w:rsid w:val="00247889"/>
    <w:rsid w:val="002514A2"/>
    <w:rsid w:val="00251E94"/>
    <w:rsid w:val="0025219D"/>
    <w:rsid w:val="0025533D"/>
    <w:rsid w:val="00255782"/>
    <w:rsid w:val="00260DD0"/>
    <w:rsid w:val="00270C02"/>
    <w:rsid w:val="00276312"/>
    <w:rsid w:val="002820DF"/>
    <w:rsid w:val="00283EF0"/>
    <w:rsid w:val="00286ACB"/>
    <w:rsid w:val="00287636"/>
    <w:rsid w:val="00292346"/>
    <w:rsid w:val="0029432E"/>
    <w:rsid w:val="00294556"/>
    <w:rsid w:val="002A121E"/>
    <w:rsid w:val="002A16C9"/>
    <w:rsid w:val="002A3F13"/>
    <w:rsid w:val="002B7501"/>
    <w:rsid w:val="002C5BB8"/>
    <w:rsid w:val="002D3D0B"/>
    <w:rsid w:val="002D70F4"/>
    <w:rsid w:val="002D7994"/>
    <w:rsid w:val="002D7B08"/>
    <w:rsid w:val="002E5D37"/>
    <w:rsid w:val="002F4D3B"/>
    <w:rsid w:val="002F6C9D"/>
    <w:rsid w:val="00305E44"/>
    <w:rsid w:val="003201BB"/>
    <w:rsid w:val="00322CD8"/>
    <w:rsid w:val="00324C24"/>
    <w:rsid w:val="0035117B"/>
    <w:rsid w:val="00353546"/>
    <w:rsid w:val="003629C5"/>
    <w:rsid w:val="0036367C"/>
    <w:rsid w:val="003654D0"/>
    <w:rsid w:val="003816A6"/>
    <w:rsid w:val="003838FE"/>
    <w:rsid w:val="00387BAA"/>
    <w:rsid w:val="00387C5E"/>
    <w:rsid w:val="0039394B"/>
    <w:rsid w:val="003A0360"/>
    <w:rsid w:val="003B0900"/>
    <w:rsid w:val="003B45BB"/>
    <w:rsid w:val="003B7191"/>
    <w:rsid w:val="003C010E"/>
    <w:rsid w:val="003C73EA"/>
    <w:rsid w:val="003D1ACD"/>
    <w:rsid w:val="003D4731"/>
    <w:rsid w:val="003E1232"/>
    <w:rsid w:val="003E1D61"/>
    <w:rsid w:val="003E2CA3"/>
    <w:rsid w:val="003F2815"/>
    <w:rsid w:val="0040042B"/>
    <w:rsid w:val="00400D4E"/>
    <w:rsid w:val="0040110D"/>
    <w:rsid w:val="00404274"/>
    <w:rsid w:val="00407E87"/>
    <w:rsid w:val="0041398B"/>
    <w:rsid w:val="00416161"/>
    <w:rsid w:val="00417FD7"/>
    <w:rsid w:val="00420A53"/>
    <w:rsid w:val="00424749"/>
    <w:rsid w:val="00426228"/>
    <w:rsid w:val="00431ABF"/>
    <w:rsid w:val="004343E1"/>
    <w:rsid w:val="004346E9"/>
    <w:rsid w:val="004515C1"/>
    <w:rsid w:val="00460315"/>
    <w:rsid w:val="004635F4"/>
    <w:rsid w:val="00467AA7"/>
    <w:rsid w:val="004739F2"/>
    <w:rsid w:val="00474852"/>
    <w:rsid w:val="00476D89"/>
    <w:rsid w:val="004912CD"/>
    <w:rsid w:val="004A5C7F"/>
    <w:rsid w:val="004B2669"/>
    <w:rsid w:val="004B69E9"/>
    <w:rsid w:val="004C3D78"/>
    <w:rsid w:val="004C5520"/>
    <w:rsid w:val="004D18B3"/>
    <w:rsid w:val="004D566A"/>
    <w:rsid w:val="004D5DCA"/>
    <w:rsid w:val="004D71F7"/>
    <w:rsid w:val="004D7F55"/>
    <w:rsid w:val="004E32BC"/>
    <w:rsid w:val="004E34B7"/>
    <w:rsid w:val="004E44A6"/>
    <w:rsid w:val="004F2151"/>
    <w:rsid w:val="004F258F"/>
    <w:rsid w:val="004F60AE"/>
    <w:rsid w:val="00500264"/>
    <w:rsid w:val="00502E33"/>
    <w:rsid w:val="00502FD2"/>
    <w:rsid w:val="0050725B"/>
    <w:rsid w:val="005113D1"/>
    <w:rsid w:val="005140F5"/>
    <w:rsid w:val="0051638C"/>
    <w:rsid w:val="00527491"/>
    <w:rsid w:val="005346DF"/>
    <w:rsid w:val="00535DC8"/>
    <w:rsid w:val="005528C9"/>
    <w:rsid w:val="0055547C"/>
    <w:rsid w:val="00556A53"/>
    <w:rsid w:val="00556C08"/>
    <w:rsid w:val="00562568"/>
    <w:rsid w:val="0056421C"/>
    <w:rsid w:val="00564DA6"/>
    <w:rsid w:val="005729CC"/>
    <w:rsid w:val="00583220"/>
    <w:rsid w:val="00583A2B"/>
    <w:rsid w:val="00593904"/>
    <w:rsid w:val="00594402"/>
    <w:rsid w:val="00596970"/>
    <w:rsid w:val="005A0410"/>
    <w:rsid w:val="005A56EE"/>
    <w:rsid w:val="005C0015"/>
    <w:rsid w:val="005C6046"/>
    <w:rsid w:val="005D30C1"/>
    <w:rsid w:val="005D5BA7"/>
    <w:rsid w:val="005E495F"/>
    <w:rsid w:val="005E50C6"/>
    <w:rsid w:val="005E7EDF"/>
    <w:rsid w:val="005F078A"/>
    <w:rsid w:val="005F4963"/>
    <w:rsid w:val="00604A66"/>
    <w:rsid w:val="00604E7A"/>
    <w:rsid w:val="006059B4"/>
    <w:rsid w:val="006077BA"/>
    <w:rsid w:val="006121CB"/>
    <w:rsid w:val="00616CA6"/>
    <w:rsid w:val="00625A4F"/>
    <w:rsid w:val="0062682C"/>
    <w:rsid w:val="00634272"/>
    <w:rsid w:val="00635F84"/>
    <w:rsid w:val="00646BEE"/>
    <w:rsid w:val="0064755A"/>
    <w:rsid w:val="00647BE4"/>
    <w:rsid w:val="0065086E"/>
    <w:rsid w:val="00651AC2"/>
    <w:rsid w:val="00663E53"/>
    <w:rsid w:val="00666C6F"/>
    <w:rsid w:val="0067091D"/>
    <w:rsid w:val="00672C08"/>
    <w:rsid w:val="006827E2"/>
    <w:rsid w:val="0069397F"/>
    <w:rsid w:val="006A1F77"/>
    <w:rsid w:val="006A27AA"/>
    <w:rsid w:val="006A7BE5"/>
    <w:rsid w:val="006B10AA"/>
    <w:rsid w:val="006B2FF8"/>
    <w:rsid w:val="006B45D9"/>
    <w:rsid w:val="006B5D82"/>
    <w:rsid w:val="006D041B"/>
    <w:rsid w:val="006D3F09"/>
    <w:rsid w:val="006D48E9"/>
    <w:rsid w:val="006D63B1"/>
    <w:rsid w:val="006D768C"/>
    <w:rsid w:val="006E115F"/>
    <w:rsid w:val="006E1E8F"/>
    <w:rsid w:val="006E227A"/>
    <w:rsid w:val="006E2AAC"/>
    <w:rsid w:val="006E465C"/>
    <w:rsid w:val="006E676D"/>
    <w:rsid w:val="006E7244"/>
    <w:rsid w:val="006F17AD"/>
    <w:rsid w:val="006F2A71"/>
    <w:rsid w:val="006F4580"/>
    <w:rsid w:val="00701536"/>
    <w:rsid w:val="00702AA4"/>
    <w:rsid w:val="007114DE"/>
    <w:rsid w:val="00711DAD"/>
    <w:rsid w:val="00712160"/>
    <w:rsid w:val="00715291"/>
    <w:rsid w:val="007222B2"/>
    <w:rsid w:val="007228EF"/>
    <w:rsid w:val="00724F04"/>
    <w:rsid w:val="007272E2"/>
    <w:rsid w:val="00727EFA"/>
    <w:rsid w:val="0073114D"/>
    <w:rsid w:val="007324D8"/>
    <w:rsid w:val="00732C47"/>
    <w:rsid w:val="0074088C"/>
    <w:rsid w:val="00745E43"/>
    <w:rsid w:val="00750803"/>
    <w:rsid w:val="0075149A"/>
    <w:rsid w:val="007533FE"/>
    <w:rsid w:val="0075505F"/>
    <w:rsid w:val="0075519B"/>
    <w:rsid w:val="00755B0E"/>
    <w:rsid w:val="00767E37"/>
    <w:rsid w:val="007707B5"/>
    <w:rsid w:val="00773C29"/>
    <w:rsid w:val="00776A92"/>
    <w:rsid w:val="0078013C"/>
    <w:rsid w:val="0079188C"/>
    <w:rsid w:val="00795E17"/>
    <w:rsid w:val="007A4E9E"/>
    <w:rsid w:val="007B3242"/>
    <w:rsid w:val="007B5868"/>
    <w:rsid w:val="007C1022"/>
    <w:rsid w:val="007C1450"/>
    <w:rsid w:val="007C4A7B"/>
    <w:rsid w:val="007D78F7"/>
    <w:rsid w:val="007E0A61"/>
    <w:rsid w:val="007E7985"/>
    <w:rsid w:val="00800636"/>
    <w:rsid w:val="008006C5"/>
    <w:rsid w:val="00800BA8"/>
    <w:rsid w:val="0080780C"/>
    <w:rsid w:val="00812122"/>
    <w:rsid w:val="00813BE2"/>
    <w:rsid w:val="0082088F"/>
    <w:rsid w:val="00821993"/>
    <w:rsid w:val="00826C46"/>
    <w:rsid w:val="008310B2"/>
    <w:rsid w:val="00834D68"/>
    <w:rsid w:val="00834E19"/>
    <w:rsid w:val="00837358"/>
    <w:rsid w:val="00837641"/>
    <w:rsid w:val="00844426"/>
    <w:rsid w:val="008538F0"/>
    <w:rsid w:val="00854D3C"/>
    <w:rsid w:val="0086519C"/>
    <w:rsid w:val="0086583B"/>
    <w:rsid w:val="00867BDC"/>
    <w:rsid w:val="00872689"/>
    <w:rsid w:val="0087644F"/>
    <w:rsid w:val="008829B5"/>
    <w:rsid w:val="008918B4"/>
    <w:rsid w:val="008B3E85"/>
    <w:rsid w:val="008B6691"/>
    <w:rsid w:val="008C0132"/>
    <w:rsid w:val="008C491E"/>
    <w:rsid w:val="008C6711"/>
    <w:rsid w:val="008C6DF7"/>
    <w:rsid w:val="008D347A"/>
    <w:rsid w:val="008D7692"/>
    <w:rsid w:val="008E4532"/>
    <w:rsid w:val="008F4495"/>
    <w:rsid w:val="008F5B0F"/>
    <w:rsid w:val="008F6810"/>
    <w:rsid w:val="009022D9"/>
    <w:rsid w:val="009025FF"/>
    <w:rsid w:val="00903A5B"/>
    <w:rsid w:val="00904B73"/>
    <w:rsid w:val="009057B3"/>
    <w:rsid w:val="00910BAE"/>
    <w:rsid w:val="00915D9A"/>
    <w:rsid w:val="00917141"/>
    <w:rsid w:val="0092524E"/>
    <w:rsid w:val="00925525"/>
    <w:rsid w:val="00927626"/>
    <w:rsid w:val="00932520"/>
    <w:rsid w:val="00933165"/>
    <w:rsid w:val="0094422A"/>
    <w:rsid w:val="0094717B"/>
    <w:rsid w:val="00954FF5"/>
    <w:rsid w:val="00962E2E"/>
    <w:rsid w:val="00964189"/>
    <w:rsid w:val="009659BE"/>
    <w:rsid w:val="009664E1"/>
    <w:rsid w:val="00972903"/>
    <w:rsid w:val="00975A51"/>
    <w:rsid w:val="00995672"/>
    <w:rsid w:val="009A5ED9"/>
    <w:rsid w:val="009A6A54"/>
    <w:rsid w:val="009A6B8B"/>
    <w:rsid w:val="009B41EC"/>
    <w:rsid w:val="009B53B9"/>
    <w:rsid w:val="009B79F6"/>
    <w:rsid w:val="009D1660"/>
    <w:rsid w:val="009E0823"/>
    <w:rsid w:val="009F3415"/>
    <w:rsid w:val="009F44C8"/>
    <w:rsid w:val="00A02365"/>
    <w:rsid w:val="00A03326"/>
    <w:rsid w:val="00A04E25"/>
    <w:rsid w:val="00A0577B"/>
    <w:rsid w:val="00A12D50"/>
    <w:rsid w:val="00A14345"/>
    <w:rsid w:val="00A243EE"/>
    <w:rsid w:val="00A25F07"/>
    <w:rsid w:val="00A3007F"/>
    <w:rsid w:val="00A3454B"/>
    <w:rsid w:val="00A3689B"/>
    <w:rsid w:val="00A421D0"/>
    <w:rsid w:val="00A56D8F"/>
    <w:rsid w:val="00A66DAE"/>
    <w:rsid w:val="00A7185A"/>
    <w:rsid w:val="00A827C8"/>
    <w:rsid w:val="00A91228"/>
    <w:rsid w:val="00A93F01"/>
    <w:rsid w:val="00A97ACF"/>
    <w:rsid w:val="00AB42DF"/>
    <w:rsid w:val="00AC0C27"/>
    <w:rsid w:val="00AD11E9"/>
    <w:rsid w:val="00AD5104"/>
    <w:rsid w:val="00AF48C5"/>
    <w:rsid w:val="00AF51DC"/>
    <w:rsid w:val="00B01DC4"/>
    <w:rsid w:val="00B03B1B"/>
    <w:rsid w:val="00B04ADA"/>
    <w:rsid w:val="00B11B6C"/>
    <w:rsid w:val="00B127FF"/>
    <w:rsid w:val="00B149CB"/>
    <w:rsid w:val="00B24A40"/>
    <w:rsid w:val="00B24C6B"/>
    <w:rsid w:val="00B36E04"/>
    <w:rsid w:val="00B37228"/>
    <w:rsid w:val="00B41A40"/>
    <w:rsid w:val="00B466CF"/>
    <w:rsid w:val="00B46E8F"/>
    <w:rsid w:val="00B47430"/>
    <w:rsid w:val="00B508A0"/>
    <w:rsid w:val="00B512FD"/>
    <w:rsid w:val="00B53B73"/>
    <w:rsid w:val="00B54F0B"/>
    <w:rsid w:val="00B620A8"/>
    <w:rsid w:val="00B65AC7"/>
    <w:rsid w:val="00B71E3D"/>
    <w:rsid w:val="00B734BD"/>
    <w:rsid w:val="00B773F1"/>
    <w:rsid w:val="00B86481"/>
    <w:rsid w:val="00B86F7D"/>
    <w:rsid w:val="00B87B4A"/>
    <w:rsid w:val="00B9117C"/>
    <w:rsid w:val="00B92AB1"/>
    <w:rsid w:val="00B940E1"/>
    <w:rsid w:val="00B949B2"/>
    <w:rsid w:val="00B95AC0"/>
    <w:rsid w:val="00BA33D2"/>
    <w:rsid w:val="00BC467C"/>
    <w:rsid w:val="00BC4E83"/>
    <w:rsid w:val="00BC538E"/>
    <w:rsid w:val="00BC5959"/>
    <w:rsid w:val="00BD0848"/>
    <w:rsid w:val="00BD321E"/>
    <w:rsid w:val="00BD5F9D"/>
    <w:rsid w:val="00BD664D"/>
    <w:rsid w:val="00BE3517"/>
    <w:rsid w:val="00BE5FEE"/>
    <w:rsid w:val="00BF4ADB"/>
    <w:rsid w:val="00C02695"/>
    <w:rsid w:val="00C026A0"/>
    <w:rsid w:val="00C05AB9"/>
    <w:rsid w:val="00C06E0C"/>
    <w:rsid w:val="00C10178"/>
    <w:rsid w:val="00C10FA5"/>
    <w:rsid w:val="00C133CF"/>
    <w:rsid w:val="00C15077"/>
    <w:rsid w:val="00C23832"/>
    <w:rsid w:val="00C42581"/>
    <w:rsid w:val="00C4264C"/>
    <w:rsid w:val="00C4546F"/>
    <w:rsid w:val="00C53F5C"/>
    <w:rsid w:val="00C5435E"/>
    <w:rsid w:val="00C718DF"/>
    <w:rsid w:val="00C84FF0"/>
    <w:rsid w:val="00C905B9"/>
    <w:rsid w:val="00C92718"/>
    <w:rsid w:val="00C92EF3"/>
    <w:rsid w:val="00C93718"/>
    <w:rsid w:val="00C94D7D"/>
    <w:rsid w:val="00C967D7"/>
    <w:rsid w:val="00C97B04"/>
    <w:rsid w:val="00CA2B66"/>
    <w:rsid w:val="00CA3B19"/>
    <w:rsid w:val="00CB2E60"/>
    <w:rsid w:val="00CC0C4D"/>
    <w:rsid w:val="00CC61AA"/>
    <w:rsid w:val="00CC6A03"/>
    <w:rsid w:val="00CD4BE3"/>
    <w:rsid w:val="00CD701D"/>
    <w:rsid w:val="00CE44F2"/>
    <w:rsid w:val="00CE465A"/>
    <w:rsid w:val="00CE5A23"/>
    <w:rsid w:val="00CE6418"/>
    <w:rsid w:val="00D006D6"/>
    <w:rsid w:val="00D00F8C"/>
    <w:rsid w:val="00D01905"/>
    <w:rsid w:val="00D03A92"/>
    <w:rsid w:val="00D11E2D"/>
    <w:rsid w:val="00D16DB8"/>
    <w:rsid w:val="00D176A8"/>
    <w:rsid w:val="00D30D47"/>
    <w:rsid w:val="00D313E3"/>
    <w:rsid w:val="00D320B9"/>
    <w:rsid w:val="00D3263D"/>
    <w:rsid w:val="00D326DB"/>
    <w:rsid w:val="00D32FDD"/>
    <w:rsid w:val="00D375ED"/>
    <w:rsid w:val="00D43073"/>
    <w:rsid w:val="00D467F3"/>
    <w:rsid w:val="00D473B5"/>
    <w:rsid w:val="00D51738"/>
    <w:rsid w:val="00D51E37"/>
    <w:rsid w:val="00D52AD9"/>
    <w:rsid w:val="00D55AD3"/>
    <w:rsid w:val="00D5718E"/>
    <w:rsid w:val="00D6027C"/>
    <w:rsid w:val="00D60D67"/>
    <w:rsid w:val="00D6178A"/>
    <w:rsid w:val="00D71430"/>
    <w:rsid w:val="00D7527F"/>
    <w:rsid w:val="00D84F22"/>
    <w:rsid w:val="00D93572"/>
    <w:rsid w:val="00DA08D5"/>
    <w:rsid w:val="00DA1467"/>
    <w:rsid w:val="00DA17EE"/>
    <w:rsid w:val="00DB01F0"/>
    <w:rsid w:val="00DB50B0"/>
    <w:rsid w:val="00DB6033"/>
    <w:rsid w:val="00DB6EE6"/>
    <w:rsid w:val="00DC2F95"/>
    <w:rsid w:val="00DC7621"/>
    <w:rsid w:val="00DD010C"/>
    <w:rsid w:val="00DD704D"/>
    <w:rsid w:val="00DE52EB"/>
    <w:rsid w:val="00DE7FB5"/>
    <w:rsid w:val="00DF4977"/>
    <w:rsid w:val="00E000BA"/>
    <w:rsid w:val="00E030C7"/>
    <w:rsid w:val="00E067B9"/>
    <w:rsid w:val="00E107E1"/>
    <w:rsid w:val="00E10981"/>
    <w:rsid w:val="00E246C5"/>
    <w:rsid w:val="00E24D3C"/>
    <w:rsid w:val="00E25499"/>
    <w:rsid w:val="00E4203E"/>
    <w:rsid w:val="00E430EE"/>
    <w:rsid w:val="00E43195"/>
    <w:rsid w:val="00E60C6B"/>
    <w:rsid w:val="00E66236"/>
    <w:rsid w:val="00E807F3"/>
    <w:rsid w:val="00E83888"/>
    <w:rsid w:val="00E83D57"/>
    <w:rsid w:val="00E83DFB"/>
    <w:rsid w:val="00E914C4"/>
    <w:rsid w:val="00E936AE"/>
    <w:rsid w:val="00E95B3C"/>
    <w:rsid w:val="00E964F6"/>
    <w:rsid w:val="00E96548"/>
    <w:rsid w:val="00E97172"/>
    <w:rsid w:val="00E97D81"/>
    <w:rsid w:val="00EB3D0D"/>
    <w:rsid w:val="00EC521B"/>
    <w:rsid w:val="00ED24E1"/>
    <w:rsid w:val="00ED56D3"/>
    <w:rsid w:val="00EE75E2"/>
    <w:rsid w:val="00EF1CBB"/>
    <w:rsid w:val="00EF24D8"/>
    <w:rsid w:val="00EF64BE"/>
    <w:rsid w:val="00F02A16"/>
    <w:rsid w:val="00F02A82"/>
    <w:rsid w:val="00F055A7"/>
    <w:rsid w:val="00F22CD8"/>
    <w:rsid w:val="00F32B1F"/>
    <w:rsid w:val="00F37501"/>
    <w:rsid w:val="00F46BC5"/>
    <w:rsid w:val="00F512DA"/>
    <w:rsid w:val="00F633F4"/>
    <w:rsid w:val="00F63626"/>
    <w:rsid w:val="00F63BAF"/>
    <w:rsid w:val="00F63E45"/>
    <w:rsid w:val="00F76709"/>
    <w:rsid w:val="00F7682E"/>
    <w:rsid w:val="00F77377"/>
    <w:rsid w:val="00F821DF"/>
    <w:rsid w:val="00F8224A"/>
    <w:rsid w:val="00F8504B"/>
    <w:rsid w:val="00F87C1B"/>
    <w:rsid w:val="00F91A5A"/>
    <w:rsid w:val="00F93190"/>
    <w:rsid w:val="00FA6CCD"/>
    <w:rsid w:val="00FB020A"/>
    <w:rsid w:val="00FC25DD"/>
    <w:rsid w:val="00FD13DB"/>
    <w:rsid w:val="00FD2861"/>
    <w:rsid w:val="00FE5BEA"/>
    <w:rsid w:val="00FF1E9C"/>
    <w:rsid w:val="00FF4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B3C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styleId="Ttulo1">
    <w:name w:val="heading 1"/>
    <w:basedOn w:val="Normal"/>
    <w:link w:val="Ttulo1Char"/>
    <w:uiPriority w:val="9"/>
    <w:qFormat/>
    <w:rsid w:val="00A12D50"/>
    <w:pPr>
      <w:suppressAutoHyphens w:val="0"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E95B3C"/>
    <w:rPr>
      <w:color w:val="000080"/>
      <w:u w:val="single"/>
    </w:rPr>
  </w:style>
  <w:style w:type="character" w:customStyle="1" w:styleId="Marcas">
    <w:name w:val="Marcas"/>
    <w:rsid w:val="00E95B3C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Corpodetexto"/>
    <w:rsid w:val="00E95B3C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E95B3C"/>
    <w:pPr>
      <w:spacing w:after="140" w:line="276" w:lineRule="auto"/>
    </w:pPr>
  </w:style>
  <w:style w:type="paragraph" w:styleId="Lista">
    <w:name w:val="List"/>
    <w:basedOn w:val="Corpodetexto"/>
    <w:rsid w:val="00E95B3C"/>
  </w:style>
  <w:style w:type="paragraph" w:styleId="Legenda">
    <w:name w:val="caption"/>
    <w:basedOn w:val="Normal"/>
    <w:qFormat/>
    <w:rsid w:val="00E95B3C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E95B3C"/>
    <w:pPr>
      <w:suppressLineNumbers/>
    </w:pPr>
  </w:style>
  <w:style w:type="paragraph" w:styleId="Rodap">
    <w:name w:val="footer"/>
    <w:basedOn w:val="Normal"/>
    <w:rsid w:val="00E95B3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E95B3C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rsid w:val="008310B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basedOn w:val="Fontepargpadro"/>
    <w:rsid w:val="00BC538E"/>
  </w:style>
  <w:style w:type="paragraph" w:customStyle="1" w:styleId="Contedodatabela">
    <w:name w:val="Conteúdo da tabela"/>
    <w:basedOn w:val="Normal"/>
    <w:rsid w:val="00AD11E9"/>
    <w:pPr>
      <w:widowControl w:val="0"/>
      <w:suppressLineNumbers/>
    </w:pPr>
    <w:rPr>
      <w:rFonts w:eastAsia="SimSun" w:cs="Mangal"/>
      <w:kern w:val="2"/>
    </w:rPr>
  </w:style>
  <w:style w:type="paragraph" w:customStyle="1" w:styleId="Standard">
    <w:name w:val="Standard"/>
    <w:qFormat/>
    <w:rsid w:val="00AD11E9"/>
    <w:pPr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unhideWhenUsed/>
    <w:rsid w:val="00CC6A03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character" w:styleId="nfase">
    <w:name w:val="Emphasis"/>
    <w:basedOn w:val="Fontepargpadro"/>
    <w:uiPriority w:val="20"/>
    <w:qFormat/>
    <w:rsid w:val="00CC6A03"/>
    <w:rPr>
      <w:i/>
      <w:iCs/>
    </w:rPr>
  </w:style>
  <w:style w:type="table" w:styleId="Tabelacomgrade">
    <w:name w:val="Table Grid"/>
    <w:basedOn w:val="Tabelanormal"/>
    <w:uiPriority w:val="59"/>
    <w:rsid w:val="00D32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0D2B8D"/>
    <w:rPr>
      <w:b/>
      <w:bCs/>
    </w:rPr>
  </w:style>
  <w:style w:type="paragraph" w:styleId="PargrafodaLista">
    <w:name w:val="List Paragraph"/>
    <w:basedOn w:val="Normal"/>
    <w:uiPriority w:val="34"/>
    <w:qFormat/>
    <w:rsid w:val="00474852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 w:bidi="ar-SA"/>
    </w:rPr>
  </w:style>
  <w:style w:type="paragraph" w:customStyle="1" w:styleId="LO-normal">
    <w:name w:val="LO-normal"/>
    <w:qFormat/>
    <w:rsid w:val="00203A74"/>
    <w:pPr>
      <w:suppressAutoHyphens/>
    </w:pPr>
    <w:rPr>
      <w:rFonts w:ascii="Calibri" w:eastAsia="Calibri" w:hAnsi="Calibri" w:cs="Calibri"/>
      <w:color w:val="00000A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A12D50"/>
    <w:rPr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5F07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5F07"/>
    <w:rPr>
      <w:rFonts w:ascii="Tahoma" w:eastAsia="N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1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92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90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96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37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245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59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4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59826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111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588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429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371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0842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0711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6839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882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92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5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54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4896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46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7071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6415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02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535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872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040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615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21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28077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5" w:color="1010FF"/>
            <w:bottom w:val="none" w:sz="0" w:space="0" w:color="auto"/>
            <w:right w:val="none" w:sz="0" w:space="0" w:color="auto"/>
          </w:divBdr>
          <w:divsChild>
            <w:div w:id="69435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268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1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0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20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3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0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124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8784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242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584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2152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341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345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812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585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6105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0099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0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457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7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8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2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iegia.meneses\Documents\Subs&#237;dios\SUBS&#205;DIOS%20Licita&#231;&#245;e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SUBSÍDIOS Licitações</Template>
  <TotalTime>5</TotalTime>
  <Pages>1</Pages>
  <Words>32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petiegia.meneses</dc:creator>
  <cp:lastModifiedBy>petiegia.meneses</cp:lastModifiedBy>
  <cp:revision>7</cp:revision>
  <cp:lastPrinted>2022-12-21T20:49:00Z</cp:lastPrinted>
  <dcterms:created xsi:type="dcterms:W3CDTF">2025-09-15T11:25:00Z</dcterms:created>
  <dcterms:modified xsi:type="dcterms:W3CDTF">2026-01-15T19:25:00Z</dcterms:modified>
</cp:coreProperties>
</file>