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06B08" w14:textId="172C26E8" w:rsidR="001661A7" w:rsidRPr="00027E6D" w:rsidRDefault="001661A7" w:rsidP="00984A2E">
      <w:pPr>
        <w:jc w:val="center"/>
        <w:rPr>
          <w:rFonts w:ascii="Arial" w:hAnsi="Arial" w:cs="Arial"/>
          <w:b/>
        </w:rPr>
      </w:pPr>
      <w:r w:rsidRPr="00984A2E">
        <w:rPr>
          <w:rFonts w:ascii="Arial" w:hAnsi="Arial" w:cs="Arial"/>
          <w:b/>
          <w:color w:val="000000" w:themeColor="text1"/>
        </w:rPr>
        <w:t xml:space="preserve">PROCESSO </w:t>
      </w:r>
      <w:r w:rsidRPr="00027E6D">
        <w:rPr>
          <w:rFonts w:ascii="Arial" w:hAnsi="Arial" w:cs="Arial"/>
          <w:b/>
        </w:rPr>
        <w:t xml:space="preserve">ADMINISTRATIVO N° </w:t>
      </w:r>
      <w:r w:rsidR="00CF2AC0">
        <w:rPr>
          <w:rFonts w:ascii="Arial" w:hAnsi="Arial" w:cs="Arial"/>
          <w:b/>
        </w:rPr>
        <w:t>218</w:t>
      </w:r>
      <w:r w:rsidRPr="00027E6D">
        <w:rPr>
          <w:rFonts w:ascii="Arial" w:hAnsi="Arial" w:cs="Arial"/>
          <w:b/>
        </w:rPr>
        <w:t>/202</w:t>
      </w:r>
      <w:r w:rsidR="008B0504" w:rsidRPr="00027E6D">
        <w:rPr>
          <w:rFonts w:ascii="Arial" w:hAnsi="Arial" w:cs="Arial"/>
          <w:b/>
        </w:rPr>
        <w:t>5</w:t>
      </w:r>
    </w:p>
    <w:p w14:paraId="11A6F9FC" w14:textId="4F401282" w:rsidR="001661A7" w:rsidRPr="00027E6D" w:rsidRDefault="001661A7" w:rsidP="00984A2E">
      <w:pPr>
        <w:jc w:val="center"/>
        <w:rPr>
          <w:rFonts w:ascii="Arial" w:hAnsi="Arial" w:cs="Arial"/>
          <w:b/>
        </w:rPr>
      </w:pPr>
      <w:r w:rsidRPr="00027E6D">
        <w:rPr>
          <w:rFonts w:ascii="Arial" w:hAnsi="Arial" w:cs="Arial"/>
          <w:b/>
        </w:rPr>
        <w:t xml:space="preserve">INEXIGIBILIDADE N°. </w:t>
      </w:r>
      <w:r w:rsidR="00EB2DA7" w:rsidRPr="00027E6D">
        <w:rPr>
          <w:rFonts w:ascii="Arial" w:hAnsi="Arial" w:cs="Arial"/>
          <w:b/>
        </w:rPr>
        <w:t>0</w:t>
      </w:r>
      <w:r w:rsidR="00CF2AC0">
        <w:rPr>
          <w:rFonts w:ascii="Arial" w:hAnsi="Arial" w:cs="Arial"/>
          <w:b/>
        </w:rPr>
        <w:t>22</w:t>
      </w:r>
      <w:r w:rsidRPr="00027E6D">
        <w:rPr>
          <w:rFonts w:ascii="Arial" w:hAnsi="Arial" w:cs="Arial"/>
          <w:b/>
        </w:rPr>
        <w:t>/202</w:t>
      </w:r>
      <w:r w:rsidR="008B0504" w:rsidRPr="00027E6D">
        <w:rPr>
          <w:rFonts w:ascii="Arial" w:hAnsi="Arial" w:cs="Arial"/>
          <w:b/>
        </w:rPr>
        <w:t>5</w:t>
      </w:r>
    </w:p>
    <w:p w14:paraId="4DD0F790" w14:textId="77777777" w:rsidR="001661A7" w:rsidRPr="00984A2E" w:rsidRDefault="001661A7" w:rsidP="001661A7">
      <w:pPr>
        <w:rPr>
          <w:rFonts w:ascii="Arial" w:hAnsi="Arial" w:cs="Arial"/>
          <w:color w:val="000000" w:themeColor="text1"/>
        </w:rPr>
      </w:pPr>
    </w:p>
    <w:p w14:paraId="64B61FEF" w14:textId="1037076E" w:rsidR="00EC31E3" w:rsidRPr="000A3BE0" w:rsidRDefault="001661A7" w:rsidP="00EC31E3">
      <w:pPr>
        <w:spacing w:line="276" w:lineRule="auto"/>
        <w:contextualSpacing/>
        <w:jc w:val="both"/>
        <w:rPr>
          <w:rFonts w:ascii="Arial" w:hAnsi="Arial" w:cs="Arial"/>
        </w:rPr>
      </w:pPr>
      <w:r w:rsidRPr="001661A7">
        <w:rPr>
          <w:rFonts w:ascii="Arial" w:hAnsi="Arial" w:cs="Arial"/>
          <w:b/>
        </w:rPr>
        <w:t>OBJETO:</w:t>
      </w:r>
      <w:r w:rsidRPr="001661A7">
        <w:rPr>
          <w:rFonts w:ascii="Arial" w:hAnsi="Arial" w:cs="Arial"/>
        </w:rPr>
        <w:t xml:space="preserve"> </w:t>
      </w:r>
      <w:r w:rsidR="00B1415B" w:rsidRPr="000E7DB6">
        <w:rPr>
          <w:rFonts w:ascii="Arial" w:hAnsi="Arial" w:cs="Arial"/>
        </w:rPr>
        <w:t>Contratação da</w:t>
      </w:r>
      <w:r w:rsidR="00F73E62">
        <w:rPr>
          <w:rFonts w:ascii="Arial" w:hAnsi="Arial" w:cs="Arial"/>
        </w:rPr>
        <w:t xml:space="preserve"> Cantora Priscila </w:t>
      </w:r>
      <w:proofErr w:type="spellStart"/>
      <w:r w:rsidR="00F73E62">
        <w:rPr>
          <w:rFonts w:ascii="Arial" w:hAnsi="Arial" w:cs="Arial"/>
        </w:rPr>
        <w:t>Goldini</w:t>
      </w:r>
      <w:proofErr w:type="spellEnd"/>
      <w:r w:rsidR="00F73E62">
        <w:rPr>
          <w:rFonts w:ascii="Arial" w:hAnsi="Arial" w:cs="Arial"/>
        </w:rPr>
        <w:t xml:space="preserve"> e</w:t>
      </w:r>
      <w:r w:rsidR="00B1415B" w:rsidRPr="000E7DB6">
        <w:rPr>
          <w:rFonts w:ascii="Arial" w:hAnsi="Arial" w:cs="Arial"/>
        </w:rPr>
        <w:t xml:space="preserve"> </w:t>
      </w:r>
      <w:r w:rsidR="00B1415B">
        <w:rPr>
          <w:rFonts w:ascii="Arial" w:hAnsi="Arial" w:cs="Arial"/>
        </w:rPr>
        <w:t xml:space="preserve">Banda </w:t>
      </w:r>
      <w:r w:rsidR="00B1415B" w:rsidRPr="000E7DB6">
        <w:rPr>
          <w:rFonts w:ascii="Arial" w:hAnsi="Arial" w:cs="Arial"/>
        </w:rPr>
        <w:t>para apresentação pública n</w:t>
      </w:r>
      <w:r w:rsidR="00F73E62">
        <w:rPr>
          <w:rFonts w:ascii="Arial" w:hAnsi="Arial" w:cs="Arial"/>
        </w:rPr>
        <w:t>a</w:t>
      </w:r>
      <w:r w:rsidR="00B1415B" w:rsidRPr="000E7DB6">
        <w:rPr>
          <w:rFonts w:ascii="Arial" w:hAnsi="Arial" w:cs="Arial"/>
        </w:rPr>
        <w:t xml:space="preserve"> "</w:t>
      </w:r>
      <w:r w:rsidR="00F73E62" w:rsidRPr="00F73E62">
        <w:rPr>
          <w:rFonts w:ascii="Arial" w:hAnsi="Arial" w:cs="Arial"/>
        </w:rPr>
        <w:t>27ª Festa de Vaqueiros e Fazendeiros</w:t>
      </w:r>
      <w:r w:rsidR="00B1415B" w:rsidRPr="000E7DB6">
        <w:rPr>
          <w:rFonts w:ascii="Arial" w:hAnsi="Arial" w:cs="Arial"/>
        </w:rPr>
        <w:t>" de Gavião-B</w:t>
      </w:r>
      <w:r w:rsidR="00FF1187">
        <w:rPr>
          <w:rFonts w:ascii="Arial" w:hAnsi="Arial" w:cs="Arial"/>
        </w:rPr>
        <w:t>A.</w:t>
      </w:r>
      <w:r w:rsidR="00B1415B" w:rsidRPr="000E7DB6">
        <w:rPr>
          <w:rFonts w:ascii="Arial" w:hAnsi="Arial" w:cs="Arial"/>
        </w:rPr>
        <w:t xml:space="preserve"> </w:t>
      </w:r>
    </w:p>
    <w:p w14:paraId="39F3FEBF" w14:textId="77777777" w:rsidR="001661A7" w:rsidRDefault="001661A7" w:rsidP="00EC31E3">
      <w:pPr>
        <w:jc w:val="both"/>
        <w:rPr>
          <w:rFonts w:ascii="Arial" w:hAnsi="Arial" w:cs="Arial"/>
        </w:rPr>
      </w:pPr>
    </w:p>
    <w:p w14:paraId="6080C6F1" w14:textId="77777777" w:rsidR="00AD7489" w:rsidRPr="001661A7" w:rsidRDefault="00AD7489" w:rsidP="0024147B">
      <w:pPr>
        <w:spacing w:line="276" w:lineRule="auto"/>
        <w:contextualSpacing/>
        <w:jc w:val="both"/>
        <w:rPr>
          <w:rFonts w:ascii="Arial" w:hAnsi="Arial" w:cs="Arial"/>
        </w:rPr>
      </w:pPr>
    </w:p>
    <w:p w14:paraId="475CF86C" w14:textId="77777777" w:rsidR="001661A7" w:rsidRDefault="001661A7" w:rsidP="001661A7">
      <w:pPr>
        <w:jc w:val="center"/>
        <w:rPr>
          <w:rFonts w:ascii="Arial" w:hAnsi="Arial" w:cs="Arial"/>
          <w:b/>
          <w:u w:val="single"/>
        </w:rPr>
      </w:pPr>
      <w:r w:rsidRPr="001661A7">
        <w:rPr>
          <w:rFonts w:ascii="Arial" w:hAnsi="Arial" w:cs="Arial"/>
          <w:b/>
          <w:u w:val="single"/>
        </w:rPr>
        <w:t>TERMO DE AUTORIZAÇÃO DE CONTRATACÃO DIRETA</w:t>
      </w:r>
    </w:p>
    <w:p w14:paraId="54B31E26" w14:textId="77777777" w:rsidR="001661A7" w:rsidRDefault="001661A7" w:rsidP="001661A7">
      <w:pPr>
        <w:jc w:val="center"/>
        <w:rPr>
          <w:rFonts w:ascii="Arial" w:hAnsi="Arial" w:cs="Arial"/>
          <w:b/>
          <w:u w:val="single"/>
        </w:rPr>
      </w:pPr>
    </w:p>
    <w:p w14:paraId="76988C9D" w14:textId="3A9C1F14" w:rsidR="001661A7" w:rsidRPr="00883815" w:rsidRDefault="001661A7" w:rsidP="00984A2E">
      <w:pPr>
        <w:spacing w:line="276" w:lineRule="auto"/>
        <w:jc w:val="both"/>
        <w:rPr>
          <w:rFonts w:ascii="Arial" w:hAnsi="Arial" w:cs="Arial"/>
        </w:rPr>
      </w:pPr>
      <w:r w:rsidRPr="001661A7">
        <w:rPr>
          <w:rFonts w:ascii="Arial" w:hAnsi="Arial" w:cs="Arial"/>
        </w:rPr>
        <w:t>Conforme Processo Administrativo licitatório tramitado no âmbito da Secretaria d</w:t>
      </w:r>
      <w:r w:rsidR="00101A08">
        <w:rPr>
          <w:rFonts w:ascii="Arial" w:hAnsi="Arial" w:cs="Arial"/>
        </w:rPr>
        <w:t>a</w:t>
      </w:r>
      <w:r w:rsidRPr="001661A7">
        <w:rPr>
          <w:rFonts w:ascii="Arial" w:hAnsi="Arial" w:cs="Arial"/>
        </w:rPr>
        <w:t xml:space="preserve"> Administração, autorizo a </w:t>
      </w:r>
      <w:r w:rsidR="008859DC">
        <w:rPr>
          <w:rFonts w:ascii="Arial" w:hAnsi="Arial" w:cs="Arial"/>
        </w:rPr>
        <w:t>c</w:t>
      </w:r>
      <w:r w:rsidRPr="001661A7">
        <w:rPr>
          <w:rFonts w:ascii="Arial" w:hAnsi="Arial" w:cs="Arial"/>
        </w:rPr>
        <w:t>elebração de Con</w:t>
      </w:r>
      <w:r w:rsidR="008859DC">
        <w:rPr>
          <w:rFonts w:ascii="Arial" w:hAnsi="Arial" w:cs="Arial"/>
        </w:rPr>
        <w:t>trato</w:t>
      </w:r>
      <w:r w:rsidRPr="001661A7">
        <w:rPr>
          <w:rFonts w:ascii="Arial" w:hAnsi="Arial" w:cs="Arial"/>
        </w:rPr>
        <w:t xml:space="preserve"> </w:t>
      </w:r>
      <w:r w:rsidR="008859DC">
        <w:rPr>
          <w:rFonts w:ascii="Arial" w:hAnsi="Arial" w:cs="Arial"/>
        </w:rPr>
        <w:t xml:space="preserve">para apresentação </w:t>
      </w:r>
      <w:r w:rsidR="00EB2DA7" w:rsidRPr="000E7DB6">
        <w:rPr>
          <w:rFonts w:ascii="Arial" w:hAnsi="Arial" w:cs="Arial"/>
        </w:rPr>
        <w:t xml:space="preserve">da </w:t>
      </w:r>
      <w:r w:rsidR="00F73E62" w:rsidRPr="00F73E62">
        <w:rPr>
          <w:rFonts w:ascii="Arial" w:hAnsi="Arial" w:cs="Arial"/>
        </w:rPr>
        <w:t xml:space="preserve">Cantora Priscila </w:t>
      </w:r>
      <w:proofErr w:type="spellStart"/>
      <w:r w:rsidR="00F73E62" w:rsidRPr="00F73E62">
        <w:rPr>
          <w:rFonts w:ascii="Arial" w:hAnsi="Arial" w:cs="Arial"/>
        </w:rPr>
        <w:t>Goldini</w:t>
      </w:r>
      <w:proofErr w:type="spellEnd"/>
      <w:r w:rsidR="00F73E62" w:rsidRPr="00F73E62">
        <w:rPr>
          <w:rFonts w:ascii="Arial" w:hAnsi="Arial" w:cs="Arial"/>
        </w:rPr>
        <w:t xml:space="preserve"> e Banda</w:t>
      </w:r>
      <w:r w:rsidR="00EB2DA7">
        <w:rPr>
          <w:rFonts w:ascii="Arial" w:hAnsi="Arial" w:cs="Arial"/>
        </w:rPr>
        <w:t>,</w:t>
      </w:r>
      <w:r w:rsidRPr="00883815">
        <w:rPr>
          <w:rFonts w:ascii="Arial" w:hAnsi="Arial" w:cs="Arial"/>
        </w:rPr>
        <w:t xml:space="preserve"> por meio da modalidade de Inexigibilidade de Licitação.</w:t>
      </w:r>
    </w:p>
    <w:p w14:paraId="55576A0E" w14:textId="77777777" w:rsidR="001661A7" w:rsidRPr="00883815" w:rsidRDefault="001661A7" w:rsidP="001661A7">
      <w:pPr>
        <w:spacing w:line="276" w:lineRule="auto"/>
        <w:jc w:val="both"/>
        <w:rPr>
          <w:rFonts w:ascii="Arial" w:hAnsi="Arial" w:cs="Arial"/>
        </w:rPr>
      </w:pPr>
    </w:p>
    <w:p w14:paraId="158C8137" w14:textId="0B4E07D3" w:rsidR="007F175A" w:rsidRDefault="00C4676A" w:rsidP="001661A7">
      <w:pPr>
        <w:spacing w:line="276" w:lineRule="auto"/>
        <w:jc w:val="both"/>
        <w:rPr>
          <w:rFonts w:ascii="Arial" w:hAnsi="Arial" w:cs="Arial"/>
        </w:rPr>
      </w:pPr>
      <w:r w:rsidRPr="00C4676A">
        <w:rPr>
          <w:rFonts w:ascii="Arial" w:hAnsi="Arial" w:cs="Arial"/>
          <w:b/>
        </w:rPr>
        <w:t>CONSIDERANDO</w:t>
      </w:r>
      <w:r w:rsidRPr="00C4676A">
        <w:rPr>
          <w:rFonts w:ascii="Arial" w:hAnsi="Arial" w:cs="Arial"/>
        </w:rPr>
        <w:t xml:space="preserve"> que a Celebração d</w:t>
      </w:r>
      <w:r w:rsidR="007F175A">
        <w:rPr>
          <w:rFonts w:ascii="Arial" w:hAnsi="Arial" w:cs="Arial"/>
        </w:rPr>
        <w:t>o</w:t>
      </w:r>
      <w:r w:rsidRPr="00C4676A">
        <w:rPr>
          <w:rFonts w:ascii="Arial" w:hAnsi="Arial" w:cs="Arial"/>
        </w:rPr>
        <w:t xml:space="preserve"> </w:t>
      </w:r>
      <w:r w:rsidR="007F175A">
        <w:rPr>
          <w:rFonts w:ascii="Arial" w:hAnsi="Arial" w:cs="Arial"/>
        </w:rPr>
        <w:t>contrato</w:t>
      </w:r>
      <w:r w:rsidR="00F76502">
        <w:rPr>
          <w:rFonts w:ascii="Arial" w:hAnsi="Arial" w:cs="Arial"/>
        </w:rPr>
        <w:t xml:space="preserve"> </w:t>
      </w:r>
      <w:r w:rsidRPr="00C4676A">
        <w:rPr>
          <w:rFonts w:ascii="Arial" w:hAnsi="Arial" w:cs="Arial"/>
        </w:rPr>
        <w:t xml:space="preserve">entre a </w:t>
      </w:r>
      <w:r w:rsidR="007F175A">
        <w:rPr>
          <w:rFonts w:ascii="Arial" w:hAnsi="Arial" w:cs="Arial"/>
        </w:rPr>
        <w:t xml:space="preserve">empresa </w:t>
      </w:r>
      <w:r w:rsidR="007F175A" w:rsidRPr="007F175A">
        <w:rPr>
          <w:rFonts w:ascii="Arial" w:hAnsi="Arial" w:cs="Arial"/>
        </w:rPr>
        <w:t xml:space="preserve">cessionária </w:t>
      </w:r>
      <w:r w:rsidR="00EB2DA7">
        <w:rPr>
          <w:rFonts w:ascii="Arial" w:hAnsi="Arial" w:cs="Arial"/>
        </w:rPr>
        <w:t>da</w:t>
      </w:r>
      <w:r w:rsidR="00B1415B">
        <w:rPr>
          <w:rFonts w:ascii="Arial" w:hAnsi="Arial" w:cs="Arial"/>
        </w:rPr>
        <w:t xml:space="preserve"> </w:t>
      </w:r>
      <w:r w:rsidR="00EB2DA7">
        <w:rPr>
          <w:rFonts w:ascii="Arial" w:hAnsi="Arial" w:cs="Arial"/>
        </w:rPr>
        <w:t>banda</w:t>
      </w:r>
      <w:r w:rsidR="007F175A">
        <w:rPr>
          <w:rFonts w:ascii="Arial" w:hAnsi="Arial" w:cs="Arial"/>
        </w:rPr>
        <w:t xml:space="preserve"> </w:t>
      </w:r>
      <w:r w:rsidRPr="00C4676A">
        <w:rPr>
          <w:rFonts w:ascii="Arial" w:hAnsi="Arial" w:cs="Arial"/>
        </w:rPr>
        <w:t xml:space="preserve">e a Prefeitura de </w:t>
      </w:r>
      <w:r>
        <w:rPr>
          <w:rFonts w:ascii="Arial" w:hAnsi="Arial" w:cs="Arial"/>
        </w:rPr>
        <w:t>Gavião</w:t>
      </w:r>
      <w:r w:rsidRPr="00C4676A">
        <w:rPr>
          <w:rFonts w:ascii="Arial" w:hAnsi="Arial" w:cs="Arial"/>
        </w:rPr>
        <w:t>-BA</w:t>
      </w:r>
      <w:r>
        <w:rPr>
          <w:rFonts w:ascii="Arial" w:hAnsi="Arial" w:cs="Arial"/>
        </w:rPr>
        <w:t>,</w:t>
      </w:r>
      <w:r w:rsidRPr="00C4676A">
        <w:rPr>
          <w:rFonts w:ascii="Arial" w:hAnsi="Arial" w:cs="Arial"/>
        </w:rPr>
        <w:t xml:space="preserve"> tem o objetivo de representar </w:t>
      </w:r>
      <w:r w:rsidR="007F175A" w:rsidRPr="00386A51">
        <w:rPr>
          <w:rFonts w:ascii="Arial" w:hAnsi="Arial" w:cs="Arial"/>
          <w:bCs/>
        </w:rPr>
        <w:t>o interesse públi</w:t>
      </w:r>
      <w:r w:rsidR="007F175A">
        <w:rPr>
          <w:rFonts w:ascii="Arial" w:hAnsi="Arial" w:cs="Arial"/>
          <w:bCs/>
        </w:rPr>
        <w:t xml:space="preserve">co na realização de eventos que </w:t>
      </w:r>
      <w:r w:rsidR="007F175A" w:rsidRPr="00736AC9">
        <w:rPr>
          <w:rFonts w:ascii="Arial" w:hAnsi="Arial" w:cs="Arial"/>
        </w:rPr>
        <w:t>promov</w:t>
      </w:r>
      <w:r w:rsidR="007F175A">
        <w:rPr>
          <w:rFonts w:ascii="Arial" w:hAnsi="Arial" w:cs="Arial"/>
        </w:rPr>
        <w:t>am</w:t>
      </w:r>
      <w:r w:rsidR="007F175A" w:rsidRPr="00736AC9">
        <w:rPr>
          <w:rFonts w:ascii="Arial" w:hAnsi="Arial" w:cs="Arial"/>
        </w:rPr>
        <w:t xml:space="preserve"> o bem-estar social e cultural, contribuindo para a valorização do povo da nossa cidade e região, objetivando </w:t>
      </w:r>
      <w:r w:rsidR="00A375E8">
        <w:rPr>
          <w:rFonts w:ascii="Arial" w:hAnsi="Arial" w:cs="Arial"/>
        </w:rPr>
        <w:t>o</w:t>
      </w:r>
      <w:r w:rsidR="007F175A" w:rsidRPr="00736AC9">
        <w:rPr>
          <w:rFonts w:ascii="Arial" w:hAnsi="Arial" w:cs="Arial"/>
        </w:rPr>
        <w:t xml:space="preserve"> tradicional </w:t>
      </w:r>
      <w:r w:rsidR="00A375E8">
        <w:rPr>
          <w:rFonts w:ascii="Arial" w:hAnsi="Arial" w:cs="Arial"/>
        </w:rPr>
        <w:t>evento</w:t>
      </w:r>
      <w:r w:rsidR="007F175A">
        <w:rPr>
          <w:rFonts w:ascii="Arial" w:hAnsi="Arial" w:cs="Arial"/>
        </w:rPr>
        <w:t>,</w:t>
      </w:r>
      <w:r w:rsidR="007F175A" w:rsidRPr="00736AC9">
        <w:rPr>
          <w:rFonts w:ascii="Arial" w:hAnsi="Arial" w:cs="Arial"/>
        </w:rPr>
        <w:t xml:space="preserve"> </w:t>
      </w:r>
      <w:r w:rsidR="007F175A">
        <w:rPr>
          <w:rFonts w:ascii="Arial" w:hAnsi="Arial" w:cs="Arial"/>
        </w:rPr>
        <w:t>f</w:t>
      </w:r>
      <w:r w:rsidR="007F175A" w:rsidRPr="00736AC9">
        <w:rPr>
          <w:rFonts w:ascii="Arial" w:hAnsi="Arial" w:cs="Arial"/>
        </w:rPr>
        <w:t xml:space="preserve">azendo </w:t>
      </w:r>
      <w:r w:rsidR="007F175A">
        <w:rPr>
          <w:rFonts w:ascii="Arial" w:hAnsi="Arial" w:cs="Arial"/>
        </w:rPr>
        <w:t xml:space="preserve">assim </w:t>
      </w:r>
      <w:r w:rsidR="007F175A" w:rsidRPr="00736AC9">
        <w:rPr>
          <w:rFonts w:ascii="Arial" w:hAnsi="Arial" w:cs="Arial"/>
        </w:rPr>
        <w:t xml:space="preserve">necessária a </w:t>
      </w:r>
      <w:r w:rsidR="007F175A">
        <w:rPr>
          <w:rFonts w:ascii="Arial" w:hAnsi="Arial" w:cs="Arial"/>
        </w:rPr>
        <w:t>apresentação de artistas renomados e reconhecidos pela ótima qualidade de shows.</w:t>
      </w:r>
    </w:p>
    <w:p w14:paraId="4A45E48F" w14:textId="77777777" w:rsidR="00C4676A" w:rsidRDefault="00C4676A" w:rsidP="001661A7">
      <w:pPr>
        <w:spacing w:line="276" w:lineRule="auto"/>
        <w:jc w:val="both"/>
        <w:rPr>
          <w:rFonts w:ascii="Arial" w:hAnsi="Arial" w:cs="Arial"/>
        </w:rPr>
      </w:pPr>
    </w:p>
    <w:p w14:paraId="765E2A06" w14:textId="75D3DE28" w:rsidR="00C4676A" w:rsidRDefault="00C4676A" w:rsidP="001661A7">
      <w:pPr>
        <w:spacing w:line="276" w:lineRule="auto"/>
        <w:jc w:val="both"/>
        <w:rPr>
          <w:rFonts w:ascii="Arial" w:hAnsi="Arial" w:cs="Arial"/>
        </w:rPr>
      </w:pPr>
      <w:r w:rsidRPr="00C4676A">
        <w:rPr>
          <w:rFonts w:ascii="Arial" w:hAnsi="Arial" w:cs="Arial"/>
          <w:b/>
        </w:rPr>
        <w:t>CONSIDERANDO</w:t>
      </w:r>
      <w:r w:rsidRPr="00C4676A">
        <w:rPr>
          <w:rFonts w:ascii="Arial" w:hAnsi="Arial" w:cs="Arial"/>
        </w:rPr>
        <w:t xml:space="preserve"> a fundamentação do processo conforme o artigo 72 e 74</w:t>
      </w:r>
      <w:r w:rsidR="00F27955">
        <w:rPr>
          <w:rFonts w:ascii="Arial" w:hAnsi="Arial" w:cs="Arial"/>
        </w:rPr>
        <w:t>,</w:t>
      </w:r>
      <w:r w:rsidRPr="00C4676A">
        <w:rPr>
          <w:rFonts w:ascii="Arial" w:hAnsi="Arial" w:cs="Arial"/>
        </w:rPr>
        <w:t xml:space="preserve"> </w:t>
      </w:r>
      <w:r w:rsidR="007323AD">
        <w:rPr>
          <w:rFonts w:ascii="Arial" w:hAnsi="Arial" w:cs="Arial"/>
        </w:rPr>
        <w:t>II, da</w:t>
      </w:r>
      <w:r w:rsidRPr="00C4676A">
        <w:rPr>
          <w:rFonts w:ascii="Arial" w:hAnsi="Arial" w:cs="Arial"/>
        </w:rPr>
        <w:t xml:space="preserve"> Lei Federal 14.133/2021 </w:t>
      </w:r>
      <w:r w:rsidRPr="004A3792">
        <w:rPr>
          <w:rFonts w:ascii="Arial" w:hAnsi="Arial" w:cs="Arial"/>
        </w:rPr>
        <w:t xml:space="preserve">e </w:t>
      </w:r>
      <w:r w:rsidRPr="005A0E5E">
        <w:rPr>
          <w:rFonts w:ascii="Arial" w:hAnsi="Arial" w:cs="Arial"/>
        </w:rPr>
        <w:t>decreto</w:t>
      </w:r>
      <w:r>
        <w:rPr>
          <w:rFonts w:ascii="Arial" w:hAnsi="Arial" w:cs="Arial"/>
        </w:rPr>
        <w:t xml:space="preserve"> municipal nº 49 de 28 de dezembro </w:t>
      </w:r>
      <w:r w:rsidR="007323AD">
        <w:rPr>
          <w:rFonts w:ascii="Arial" w:hAnsi="Arial" w:cs="Arial"/>
        </w:rPr>
        <w:t xml:space="preserve">de </w:t>
      </w:r>
      <w:r w:rsidR="007323AD" w:rsidRPr="004A3792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157F0D7C" w14:textId="77777777" w:rsidR="00F27955" w:rsidRDefault="00F27955" w:rsidP="001661A7">
      <w:pPr>
        <w:spacing w:line="276" w:lineRule="auto"/>
        <w:jc w:val="both"/>
        <w:rPr>
          <w:rFonts w:ascii="Arial" w:hAnsi="Arial" w:cs="Arial"/>
        </w:rPr>
      </w:pPr>
    </w:p>
    <w:p w14:paraId="463517B4" w14:textId="77777777" w:rsidR="00F27955" w:rsidRDefault="00784990" w:rsidP="00784990">
      <w:pPr>
        <w:spacing w:line="276" w:lineRule="auto"/>
        <w:jc w:val="both"/>
        <w:rPr>
          <w:rFonts w:ascii="Arial" w:hAnsi="Arial" w:cs="Arial"/>
        </w:rPr>
      </w:pPr>
      <w:r w:rsidRPr="00784990">
        <w:rPr>
          <w:rFonts w:ascii="Arial" w:hAnsi="Arial" w:cs="Arial"/>
          <w:b/>
        </w:rPr>
        <w:t>CONSIDERANDO</w:t>
      </w:r>
      <w:r w:rsidRPr="00784990">
        <w:rPr>
          <w:rFonts w:ascii="Arial" w:hAnsi="Arial" w:cs="Arial"/>
        </w:rPr>
        <w:t xml:space="preserve"> que o Parecer Jurídico faz as ressalvas necessárias e atesta que foram cumpridas as exigências legais e os requisitos mínimos para a contratação.</w:t>
      </w:r>
    </w:p>
    <w:p w14:paraId="7DDB1D11" w14:textId="77777777" w:rsidR="00784990" w:rsidRDefault="00784990" w:rsidP="00784990">
      <w:pPr>
        <w:spacing w:line="276" w:lineRule="auto"/>
        <w:jc w:val="both"/>
        <w:rPr>
          <w:rFonts w:ascii="Arial" w:hAnsi="Arial" w:cs="Arial"/>
        </w:rPr>
      </w:pPr>
    </w:p>
    <w:p w14:paraId="59F71CB8" w14:textId="515325AF" w:rsidR="00784990" w:rsidRDefault="00951468" w:rsidP="00784990">
      <w:pPr>
        <w:spacing w:line="276" w:lineRule="auto"/>
        <w:jc w:val="both"/>
        <w:rPr>
          <w:rFonts w:ascii="Arial" w:hAnsi="Arial" w:cs="Arial"/>
        </w:rPr>
      </w:pPr>
      <w:r w:rsidRPr="00951468">
        <w:rPr>
          <w:rFonts w:ascii="Arial" w:hAnsi="Arial" w:cs="Arial"/>
        </w:rPr>
        <w:t xml:space="preserve">Determino, no uso das atribuições que me foram conferidas, em especial ao disposto no Art. 72, inciso VIII da Lei Federal 14.133/2021, autorizo a contratação mediante inexigibilidade nº </w:t>
      </w:r>
      <w:r w:rsidR="004C6325">
        <w:rPr>
          <w:rFonts w:ascii="Arial" w:hAnsi="Arial" w:cs="Arial"/>
        </w:rPr>
        <w:t>0</w:t>
      </w:r>
      <w:r w:rsidR="001B2710">
        <w:rPr>
          <w:rFonts w:ascii="Arial" w:hAnsi="Arial" w:cs="Arial"/>
        </w:rPr>
        <w:t>22</w:t>
      </w:r>
      <w:r w:rsidRPr="002603B4">
        <w:rPr>
          <w:rFonts w:ascii="Arial" w:hAnsi="Arial" w:cs="Arial"/>
        </w:rPr>
        <w:t>/</w:t>
      </w:r>
      <w:r w:rsidRPr="00951468">
        <w:rPr>
          <w:rFonts w:ascii="Arial" w:hAnsi="Arial" w:cs="Arial"/>
        </w:rPr>
        <w:t>202</w:t>
      </w:r>
      <w:r w:rsidR="004C6325">
        <w:rPr>
          <w:rFonts w:ascii="Arial" w:hAnsi="Arial" w:cs="Arial"/>
        </w:rPr>
        <w:t>5</w:t>
      </w:r>
      <w:r w:rsidRPr="00951468">
        <w:rPr>
          <w:rFonts w:ascii="Arial" w:hAnsi="Arial" w:cs="Arial"/>
        </w:rPr>
        <w:t>, nos termos descritos abaixo:</w:t>
      </w:r>
    </w:p>
    <w:p w14:paraId="7815AF4F" w14:textId="77777777" w:rsidR="00951468" w:rsidRDefault="00951468" w:rsidP="00784990">
      <w:pPr>
        <w:spacing w:line="276" w:lineRule="auto"/>
        <w:jc w:val="both"/>
        <w:rPr>
          <w:rFonts w:ascii="Arial" w:hAnsi="Arial" w:cs="Arial"/>
        </w:rPr>
      </w:pPr>
    </w:p>
    <w:p w14:paraId="72F35C30" w14:textId="368B9D90" w:rsidR="00DA198A" w:rsidRPr="00CF2AC0" w:rsidRDefault="00EC31E3" w:rsidP="00DA198A">
      <w:pPr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Objeto: Contratação </w:t>
      </w:r>
      <w:r w:rsidR="00EB2DA7" w:rsidRPr="00CF2AC0">
        <w:rPr>
          <w:rFonts w:ascii="Arial" w:hAnsi="Arial" w:cs="Arial"/>
        </w:rPr>
        <w:t xml:space="preserve">da </w:t>
      </w:r>
      <w:r w:rsidR="00F73E62" w:rsidRPr="00CF2AC0">
        <w:rPr>
          <w:rFonts w:ascii="Arial" w:hAnsi="Arial" w:cs="Arial"/>
        </w:rPr>
        <w:t xml:space="preserve">Cantora Priscila </w:t>
      </w:r>
      <w:proofErr w:type="spellStart"/>
      <w:r w:rsidR="00F73E62" w:rsidRPr="00CF2AC0">
        <w:rPr>
          <w:rFonts w:ascii="Arial" w:hAnsi="Arial" w:cs="Arial"/>
        </w:rPr>
        <w:t>Goldini</w:t>
      </w:r>
      <w:proofErr w:type="spellEnd"/>
      <w:r w:rsidR="00F73E62" w:rsidRPr="00CF2AC0">
        <w:rPr>
          <w:rFonts w:ascii="Arial" w:hAnsi="Arial" w:cs="Arial"/>
        </w:rPr>
        <w:t xml:space="preserve"> e Banda </w:t>
      </w:r>
      <w:r w:rsidR="004C6325" w:rsidRPr="00CF2AC0">
        <w:rPr>
          <w:rFonts w:ascii="Arial" w:hAnsi="Arial" w:cs="Arial"/>
        </w:rPr>
        <w:t xml:space="preserve">o show </w:t>
      </w:r>
      <w:r w:rsidRPr="00CF2AC0">
        <w:rPr>
          <w:rFonts w:ascii="Arial" w:hAnsi="Arial" w:cs="Arial"/>
        </w:rPr>
        <w:t xml:space="preserve">será na </w:t>
      </w:r>
      <w:r w:rsidR="00EB2DA7" w:rsidRPr="00CF2AC0">
        <w:rPr>
          <w:rFonts w:ascii="Arial" w:hAnsi="Arial" w:cs="Arial"/>
        </w:rPr>
        <w:t>noite</w:t>
      </w:r>
      <w:r w:rsidRPr="00CF2AC0">
        <w:rPr>
          <w:rFonts w:ascii="Arial" w:hAnsi="Arial" w:cs="Arial"/>
        </w:rPr>
        <w:t xml:space="preserve"> d</w:t>
      </w:r>
      <w:r w:rsidR="00F73E62" w:rsidRPr="00CF2AC0">
        <w:rPr>
          <w:rFonts w:ascii="Arial" w:hAnsi="Arial" w:cs="Arial"/>
        </w:rPr>
        <w:t xml:space="preserve">o dia </w:t>
      </w:r>
      <w:r w:rsidR="00EB2DA7" w:rsidRPr="00CF2AC0">
        <w:rPr>
          <w:rFonts w:ascii="Arial" w:hAnsi="Arial" w:cs="Arial"/>
        </w:rPr>
        <w:t>2</w:t>
      </w:r>
      <w:r w:rsidR="00F73E62" w:rsidRPr="00CF2AC0">
        <w:rPr>
          <w:rFonts w:ascii="Arial" w:hAnsi="Arial" w:cs="Arial"/>
        </w:rPr>
        <w:t>2</w:t>
      </w:r>
      <w:r w:rsidRPr="00CF2AC0">
        <w:rPr>
          <w:rFonts w:ascii="Arial" w:hAnsi="Arial" w:cs="Arial"/>
        </w:rPr>
        <w:t>/</w:t>
      </w:r>
      <w:r w:rsidR="00F73E62" w:rsidRPr="00CF2AC0">
        <w:rPr>
          <w:rFonts w:ascii="Arial" w:hAnsi="Arial" w:cs="Arial"/>
        </w:rPr>
        <w:t>11</w:t>
      </w:r>
      <w:r w:rsidR="004C6325" w:rsidRPr="00CF2AC0">
        <w:rPr>
          <w:rFonts w:ascii="Arial" w:hAnsi="Arial" w:cs="Arial"/>
        </w:rPr>
        <w:t>/</w:t>
      </w:r>
      <w:r w:rsidRPr="00CF2AC0">
        <w:rPr>
          <w:rFonts w:ascii="Arial" w:hAnsi="Arial" w:cs="Arial"/>
        </w:rPr>
        <w:t>202</w:t>
      </w:r>
      <w:r w:rsidR="004C6325" w:rsidRPr="00CF2AC0">
        <w:rPr>
          <w:rFonts w:ascii="Arial" w:hAnsi="Arial" w:cs="Arial"/>
        </w:rPr>
        <w:t>5</w:t>
      </w:r>
      <w:r w:rsidRPr="00CF2AC0">
        <w:rPr>
          <w:rFonts w:ascii="Arial" w:hAnsi="Arial" w:cs="Arial"/>
        </w:rPr>
        <w:t xml:space="preserve"> às </w:t>
      </w:r>
      <w:r w:rsidR="00CD3D11" w:rsidRPr="00CF2AC0">
        <w:rPr>
          <w:rFonts w:ascii="Arial" w:hAnsi="Arial" w:cs="Arial"/>
        </w:rPr>
        <w:t>2</w:t>
      </w:r>
      <w:r w:rsidR="005B3C08">
        <w:rPr>
          <w:rFonts w:ascii="Arial" w:hAnsi="Arial" w:cs="Arial"/>
        </w:rPr>
        <w:t>3h30min</w:t>
      </w:r>
      <w:r w:rsidRPr="00CF2AC0">
        <w:rPr>
          <w:rFonts w:ascii="Arial" w:hAnsi="Arial" w:cs="Arial"/>
        </w:rPr>
        <w:t>, n</w:t>
      </w:r>
      <w:r w:rsidR="00CF2AC0" w:rsidRPr="00CF2AC0">
        <w:rPr>
          <w:rFonts w:ascii="Arial" w:hAnsi="Arial" w:cs="Arial"/>
        </w:rPr>
        <w:t>o Parque de Vaquejada José Paulo da Cunha</w:t>
      </w:r>
      <w:r w:rsidRPr="00CF2AC0">
        <w:rPr>
          <w:rFonts w:ascii="Arial" w:hAnsi="Arial" w:cs="Arial"/>
        </w:rPr>
        <w:t>, situada no Centro de Gavião-Ba,</w:t>
      </w:r>
      <w:r w:rsidR="00DA198A" w:rsidRPr="00CF2AC0">
        <w:rPr>
          <w:rFonts w:ascii="Arial" w:hAnsi="Arial" w:cs="Arial"/>
        </w:rPr>
        <w:t xml:space="preserve"> duração do show 01h</w:t>
      </w:r>
      <w:r w:rsidR="00356316" w:rsidRPr="00CF2AC0">
        <w:rPr>
          <w:rFonts w:ascii="Arial" w:hAnsi="Arial" w:cs="Arial"/>
        </w:rPr>
        <w:t>3</w:t>
      </w:r>
      <w:r w:rsidR="00DA198A" w:rsidRPr="00CF2AC0">
        <w:rPr>
          <w:rFonts w:ascii="Arial" w:hAnsi="Arial" w:cs="Arial"/>
        </w:rPr>
        <w:t>0mi</w:t>
      </w:r>
      <w:r w:rsidR="005B3C08">
        <w:rPr>
          <w:rFonts w:ascii="Arial" w:hAnsi="Arial" w:cs="Arial"/>
        </w:rPr>
        <w:t>n</w:t>
      </w:r>
      <w:r w:rsidR="00DA198A" w:rsidRPr="00CF2AC0">
        <w:rPr>
          <w:rFonts w:ascii="Arial" w:hAnsi="Arial" w:cs="Arial"/>
        </w:rPr>
        <w:t>.</w:t>
      </w:r>
    </w:p>
    <w:p w14:paraId="7D248C41" w14:textId="77777777" w:rsidR="00951468" w:rsidRDefault="00951468" w:rsidP="00784990">
      <w:pPr>
        <w:spacing w:line="276" w:lineRule="auto"/>
        <w:jc w:val="both"/>
        <w:rPr>
          <w:rFonts w:ascii="Arial" w:hAnsi="Arial" w:cs="Arial"/>
        </w:rPr>
      </w:pPr>
    </w:p>
    <w:p w14:paraId="7E258C53" w14:textId="19A409EB" w:rsidR="00436DC8" w:rsidRDefault="00951468" w:rsidP="00784990">
      <w:pPr>
        <w:spacing w:line="276" w:lineRule="auto"/>
        <w:jc w:val="both"/>
        <w:rPr>
          <w:rFonts w:ascii="Arial" w:eastAsia="Arial" w:hAnsi="Arial"/>
        </w:rPr>
      </w:pPr>
      <w:r w:rsidRPr="00586FD1">
        <w:rPr>
          <w:rFonts w:ascii="Arial" w:hAnsi="Arial" w:cs="Arial"/>
          <w:b/>
        </w:rPr>
        <w:t>E</w:t>
      </w:r>
      <w:r w:rsidR="00586FD1" w:rsidRPr="00586FD1">
        <w:rPr>
          <w:rFonts w:ascii="Arial" w:hAnsi="Arial" w:cs="Arial"/>
          <w:b/>
        </w:rPr>
        <w:t>mpresa a ser contratada:</w:t>
      </w:r>
      <w:r w:rsidR="00586FD1">
        <w:rPr>
          <w:rFonts w:ascii="Arial" w:hAnsi="Arial" w:cs="Arial"/>
        </w:rPr>
        <w:t xml:space="preserve"> </w:t>
      </w:r>
      <w:r w:rsidR="00CD3D11">
        <w:rPr>
          <w:rFonts w:ascii="Arial" w:eastAsiaTheme="minorHAnsi" w:hAnsi="Arial" w:cs="Arial"/>
          <w:lang w:eastAsia="en-US"/>
        </w:rPr>
        <w:t>XW EVENTOS</w:t>
      </w:r>
      <w:r w:rsidR="00B1415B" w:rsidRPr="00171314">
        <w:rPr>
          <w:rFonts w:ascii="Arial" w:eastAsiaTheme="minorHAnsi" w:hAnsi="Arial" w:cs="Arial"/>
          <w:lang w:eastAsia="en-US"/>
        </w:rPr>
        <w:t xml:space="preserve"> LTDA</w:t>
      </w:r>
      <w:r w:rsidR="00B1415B">
        <w:rPr>
          <w:rFonts w:ascii="Arial" w:eastAsia="Arial" w:hAnsi="Arial"/>
        </w:rPr>
        <w:t xml:space="preserve"> </w:t>
      </w:r>
      <w:r w:rsidR="00356316">
        <w:rPr>
          <w:rFonts w:ascii="Arial" w:eastAsia="Arial" w:hAnsi="Arial"/>
        </w:rPr>
        <w:t>inscrita</w:t>
      </w:r>
      <w:r w:rsidR="00F309B1" w:rsidRPr="00A47F4F">
        <w:rPr>
          <w:rFonts w:ascii="Arial" w:eastAsia="Arial" w:hAnsi="Arial"/>
        </w:rPr>
        <w:t xml:space="preserve"> no CNPJ/MF sob o n° </w:t>
      </w:r>
      <w:r w:rsidR="00CD3D11">
        <w:rPr>
          <w:rFonts w:ascii="Arial" w:eastAsiaTheme="minorHAnsi" w:hAnsi="Arial" w:cs="Arial"/>
          <w:lang w:eastAsia="en-US"/>
        </w:rPr>
        <w:t>58.000.573</w:t>
      </w:r>
      <w:r w:rsidR="00B1415B" w:rsidRPr="00171314">
        <w:rPr>
          <w:rFonts w:ascii="Arial" w:eastAsiaTheme="minorHAnsi" w:hAnsi="Arial" w:cs="Arial"/>
          <w:lang w:eastAsia="en-US"/>
        </w:rPr>
        <w:t>/0001-</w:t>
      </w:r>
      <w:r w:rsidR="00CD3D11">
        <w:rPr>
          <w:rFonts w:ascii="Arial" w:eastAsiaTheme="minorHAnsi" w:hAnsi="Arial" w:cs="Arial"/>
          <w:lang w:eastAsia="en-US"/>
        </w:rPr>
        <w:t>03</w:t>
      </w:r>
    </w:p>
    <w:p w14:paraId="01854FF5" w14:textId="77777777" w:rsidR="00F309B1" w:rsidRDefault="00F309B1" w:rsidP="00784990">
      <w:pPr>
        <w:spacing w:line="276" w:lineRule="auto"/>
        <w:jc w:val="both"/>
        <w:rPr>
          <w:rFonts w:ascii="Arial" w:hAnsi="Arial" w:cs="Arial"/>
        </w:rPr>
      </w:pPr>
    </w:p>
    <w:p w14:paraId="72590A98" w14:textId="2C6F72F7" w:rsidR="00835AE9" w:rsidRPr="00835AE9" w:rsidRDefault="00835AE9" w:rsidP="00784990">
      <w:pPr>
        <w:spacing w:line="276" w:lineRule="auto"/>
        <w:jc w:val="both"/>
        <w:rPr>
          <w:rFonts w:ascii="Arial" w:hAnsi="Arial" w:cs="Arial"/>
        </w:rPr>
      </w:pPr>
      <w:r w:rsidRPr="00835AE9">
        <w:rPr>
          <w:rFonts w:ascii="Arial" w:hAnsi="Arial" w:cs="Arial"/>
          <w:b/>
        </w:rPr>
        <w:t>Valor Global:</w:t>
      </w:r>
      <w:r w:rsidR="00DA198A">
        <w:rPr>
          <w:rFonts w:ascii="Arial" w:hAnsi="Arial" w:cs="Arial"/>
        </w:rPr>
        <w:t xml:space="preserve"> </w:t>
      </w:r>
      <w:r w:rsidR="004C6325" w:rsidRPr="008D6CE2">
        <w:rPr>
          <w:rFonts w:ascii="Arial" w:hAnsi="Arial" w:cs="Arial"/>
        </w:rPr>
        <w:t xml:space="preserve">R$ </w:t>
      </w:r>
      <w:r w:rsidR="00F73E62">
        <w:rPr>
          <w:rFonts w:ascii="Arial" w:hAnsi="Arial" w:cs="Arial"/>
        </w:rPr>
        <w:t>1</w:t>
      </w:r>
      <w:r w:rsidR="004C6325">
        <w:rPr>
          <w:rFonts w:ascii="Arial" w:hAnsi="Arial" w:cs="Arial"/>
        </w:rPr>
        <w:t>0</w:t>
      </w:r>
      <w:r w:rsidR="004C6325" w:rsidRPr="008D6CE2">
        <w:rPr>
          <w:rFonts w:ascii="Arial" w:hAnsi="Arial" w:cs="Arial"/>
        </w:rPr>
        <w:t>.000,00 (</w:t>
      </w:r>
      <w:r w:rsidR="00F73E62">
        <w:rPr>
          <w:rFonts w:ascii="Arial" w:hAnsi="Arial" w:cs="Arial"/>
        </w:rPr>
        <w:t xml:space="preserve">dez </w:t>
      </w:r>
      <w:r w:rsidR="004C6325">
        <w:rPr>
          <w:rFonts w:ascii="Arial" w:hAnsi="Arial" w:cs="Arial"/>
        </w:rPr>
        <w:t>mil reais</w:t>
      </w:r>
      <w:r w:rsidR="004C6325" w:rsidRPr="008D6CE2">
        <w:rPr>
          <w:rFonts w:ascii="Arial" w:hAnsi="Arial" w:cs="Arial"/>
        </w:rPr>
        <w:t>)</w:t>
      </w:r>
    </w:p>
    <w:p w14:paraId="5CF869F2" w14:textId="77777777" w:rsidR="00DA198A" w:rsidRDefault="00DA198A" w:rsidP="00784990">
      <w:pPr>
        <w:spacing w:line="276" w:lineRule="auto"/>
        <w:jc w:val="both"/>
        <w:rPr>
          <w:rFonts w:ascii="Arial" w:hAnsi="Arial" w:cs="Arial"/>
          <w:b/>
        </w:rPr>
      </w:pPr>
    </w:p>
    <w:p w14:paraId="4105508A" w14:textId="6517941F" w:rsidR="00D16854" w:rsidRPr="00EB2DA7" w:rsidRDefault="00835AE9" w:rsidP="00784990">
      <w:pPr>
        <w:spacing w:line="276" w:lineRule="auto"/>
        <w:jc w:val="both"/>
        <w:rPr>
          <w:rFonts w:ascii="Arial" w:hAnsi="Arial" w:cs="Arial"/>
          <w:color w:val="FF0000"/>
        </w:rPr>
      </w:pPr>
      <w:r w:rsidRPr="00835AE9">
        <w:rPr>
          <w:rFonts w:ascii="Arial" w:hAnsi="Arial" w:cs="Arial"/>
          <w:b/>
        </w:rPr>
        <w:t>Vigência do Contrato:</w:t>
      </w:r>
      <w:r w:rsidR="004C6325" w:rsidRPr="00835AE9">
        <w:rPr>
          <w:rFonts w:ascii="Arial" w:hAnsi="Arial" w:cs="Arial"/>
        </w:rPr>
        <w:t xml:space="preserve"> </w:t>
      </w:r>
      <w:r w:rsidR="008747FC">
        <w:rPr>
          <w:rFonts w:ascii="Arial" w:hAnsi="Arial" w:cs="Arial"/>
        </w:rPr>
        <w:t xml:space="preserve">a partir da data da </w:t>
      </w:r>
      <w:r w:rsidR="008747FC" w:rsidRPr="00CF2AC0">
        <w:rPr>
          <w:rFonts w:ascii="Arial" w:hAnsi="Arial" w:cs="Arial"/>
        </w:rPr>
        <w:t>assinatura até 3</w:t>
      </w:r>
      <w:r w:rsidR="00567822">
        <w:rPr>
          <w:rFonts w:ascii="Arial" w:hAnsi="Arial" w:cs="Arial"/>
        </w:rPr>
        <w:t>1</w:t>
      </w:r>
      <w:r w:rsidR="00701B1A" w:rsidRPr="00CF2AC0">
        <w:rPr>
          <w:rFonts w:ascii="Arial" w:hAnsi="Arial" w:cs="Arial"/>
        </w:rPr>
        <w:t xml:space="preserve"> </w:t>
      </w:r>
      <w:r w:rsidR="00356316" w:rsidRPr="00CF2AC0">
        <w:rPr>
          <w:rFonts w:ascii="Arial" w:hAnsi="Arial" w:cs="Arial"/>
        </w:rPr>
        <w:t>de</w:t>
      </w:r>
      <w:r w:rsidR="00CF2AC0" w:rsidRPr="00CF2AC0">
        <w:rPr>
          <w:rFonts w:ascii="Arial" w:hAnsi="Arial" w:cs="Arial"/>
        </w:rPr>
        <w:t xml:space="preserve"> </w:t>
      </w:r>
      <w:r w:rsidR="00567822">
        <w:rPr>
          <w:rFonts w:ascii="Arial" w:hAnsi="Arial" w:cs="Arial"/>
        </w:rPr>
        <w:t>dezembro</w:t>
      </w:r>
      <w:r w:rsidR="008747FC" w:rsidRPr="00CF2AC0">
        <w:rPr>
          <w:rFonts w:ascii="Arial" w:hAnsi="Arial" w:cs="Arial"/>
        </w:rPr>
        <w:t xml:space="preserve"> de 2025</w:t>
      </w:r>
      <w:r w:rsidR="00CB16A1" w:rsidRPr="00CF2AC0">
        <w:rPr>
          <w:rFonts w:ascii="Arial" w:hAnsi="Arial" w:cs="Arial"/>
        </w:rPr>
        <w:t>.</w:t>
      </w:r>
    </w:p>
    <w:p w14:paraId="03EF9FFE" w14:textId="77777777" w:rsidR="00DC21E0" w:rsidRDefault="00DC21E0" w:rsidP="00784990">
      <w:pPr>
        <w:spacing w:line="276" w:lineRule="auto"/>
        <w:jc w:val="both"/>
        <w:rPr>
          <w:rFonts w:ascii="Arial" w:hAnsi="Arial" w:cs="Arial"/>
        </w:rPr>
      </w:pPr>
    </w:p>
    <w:p w14:paraId="1AD98F4B" w14:textId="77777777" w:rsidR="00DC21E0" w:rsidRDefault="00DC21E0" w:rsidP="00784990">
      <w:pPr>
        <w:spacing w:line="276" w:lineRule="auto"/>
        <w:jc w:val="both"/>
        <w:rPr>
          <w:rFonts w:ascii="Arial" w:hAnsi="Arial" w:cs="Arial"/>
        </w:rPr>
      </w:pPr>
      <w:r w:rsidRPr="00DC21E0">
        <w:rPr>
          <w:rFonts w:ascii="Arial" w:hAnsi="Arial" w:cs="Arial"/>
        </w:rPr>
        <w:lastRenderedPageBreak/>
        <w:t>Determino, ainda, que seja dada a devida publicidade legal ao contrato, em atendimento ao preceito do art. 72, parágrafo único da Lei 14.133/21, para que fique à disposição do público em sitio oficial eletrônico.</w:t>
      </w:r>
    </w:p>
    <w:p w14:paraId="275AF6AE" w14:textId="77777777" w:rsidR="00D45B80" w:rsidRDefault="00D45B80" w:rsidP="00784990">
      <w:pPr>
        <w:spacing w:line="276" w:lineRule="auto"/>
        <w:jc w:val="both"/>
        <w:rPr>
          <w:rFonts w:ascii="Arial" w:hAnsi="Arial" w:cs="Arial"/>
        </w:rPr>
      </w:pPr>
    </w:p>
    <w:p w14:paraId="67B64128" w14:textId="77777777" w:rsidR="00D45B80" w:rsidRDefault="00D45B80" w:rsidP="00784990">
      <w:pPr>
        <w:spacing w:line="276" w:lineRule="auto"/>
        <w:jc w:val="both"/>
        <w:rPr>
          <w:rFonts w:ascii="Arial" w:hAnsi="Arial" w:cs="Arial"/>
        </w:rPr>
      </w:pPr>
    </w:p>
    <w:p w14:paraId="55EE9477" w14:textId="1613B9FB" w:rsidR="00D45B80" w:rsidRPr="00CF2AC0" w:rsidRDefault="00D45B80" w:rsidP="00784990">
      <w:pPr>
        <w:spacing w:line="276" w:lineRule="auto"/>
        <w:jc w:val="both"/>
        <w:rPr>
          <w:rFonts w:ascii="Arial" w:hAnsi="Arial" w:cs="Arial"/>
        </w:rPr>
      </w:pPr>
      <w:r w:rsidRPr="00CF2AC0">
        <w:rPr>
          <w:rFonts w:ascii="Arial" w:hAnsi="Arial" w:cs="Arial"/>
        </w:rPr>
        <w:t xml:space="preserve">Gavião/BA, </w:t>
      </w:r>
      <w:r w:rsidR="00050E10">
        <w:rPr>
          <w:rFonts w:ascii="Arial" w:hAnsi="Arial" w:cs="Arial"/>
        </w:rPr>
        <w:t>02</w:t>
      </w:r>
      <w:r w:rsidRPr="00CF2AC0">
        <w:rPr>
          <w:rFonts w:ascii="Arial" w:hAnsi="Arial" w:cs="Arial"/>
        </w:rPr>
        <w:t xml:space="preserve"> de </w:t>
      </w:r>
      <w:r w:rsidR="00050E10">
        <w:rPr>
          <w:rFonts w:ascii="Arial" w:hAnsi="Arial" w:cs="Arial"/>
        </w:rPr>
        <w:t>outubro</w:t>
      </w:r>
      <w:r w:rsidR="00B47EED" w:rsidRPr="00CF2AC0">
        <w:rPr>
          <w:rFonts w:ascii="Arial" w:hAnsi="Arial" w:cs="Arial"/>
        </w:rPr>
        <w:t xml:space="preserve"> </w:t>
      </w:r>
      <w:r w:rsidR="00356316" w:rsidRPr="00CF2AC0">
        <w:rPr>
          <w:rFonts w:ascii="Arial" w:hAnsi="Arial" w:cs="Arial"/>
        </w:rPr>
        <w:t>de 2025</w:t>
      </w:r>
      <w:r w:rsidR="00F3568C">
        <w:rPr>
          <w:rFonts w:ascii="Arial" w:hAnsi="Arial" w:cs="Arial"/>
        </w:rPr>
        <w:t>.</w:t>
      </w:r>
      <w:r w:rsidRPr="00CF2AC0">
        <w:rPr>
          <w:rFonts w:ascii="Arial" w:hAnsi="Arial" w:cs="Arial"/>
        </w:rPr>
        <w:t xml:space="preserve"> </w:t>
      </w:r>
    </w:p>
    <w:p w14:paraId="3CC27984" w14:textId="77777777" w:rsidR="00D45B80" w:rsidRDefault="00D45B80" w:rsidP="00784990">
      <w:pPr>
        <w:spacing w:line="276" w:lineRule="auto"/>
        <w:jc w:val="both"/>
        <w:rPr>
          <w:rFonts w:ascii="Arial" w:hAnsi="Arial" w:cs="Arial"/>
        </w:rPr>
      </w:pPr>
    </w:p>
    <w:p w14:paraId="0BBC8018" w14:textId="77777777" w:rsidR="00D45B80" w:rsidRDefault="00D45B80" w:rsidP="00784990">
      <w:pPr>
        <w:spacing w:line="276" w:lineRule="auto"/>
        <w:jc w:val="both"/>
        <w:rPr>
          <w:rFonts w:ascii="Arial" w:hAnsi="Arial" w:cs="Arial"/>
        </w:rPr>
      </w:pPr>
    </w:p>
    <w:p w14:paraId="598AC29A" w14:textId="77777777" w:rsidR="00D45B80" w:rsidRDefault="00D45B80" w:rsidP="00784990">
      <w:pPr>
        <w:spacing w:line="276" w:lineRule="auto"/>
        <w:jc w:val="both"/>
        <w:rPr>
          <w:rFonts w:ascii="Arial" w:hAnsi="Arial" w:cs="Arial"/>
        </w:rPr>
      </w:pPr>
    </w:p>
    <w:p w14:paraId="3B587C64" w14:textId="77777777" w:rsidR="00D45B80" w:rsidRDefault="00D45B80" w:rsidP="00784990">
      <w:pPr>
        <w:spacing w:line="276" w:lineRule="auto"/>
        <w:jc w:val="both"/>
        <w:rPr>
          <w:rFonts w:ascii="Arial" w:hAnsi="Arial" w:cs="Arial"/>
        </w:rPr>
      </w:pPr>
    </w:p>
    <w:p w14:paraId="4CA8D820" w14:textId="77777777" w:rsidR="00D45B80" w:rsidRPr="00F3568C" w:rsidRDefault="00D45B80" w:rsidP="004B4297">
      <w:pPr>
        <w:spacing w:line="276" w:lineRule="auto"/>
        <w:jc w:val="center"/>
        <w:rPr>
          <w:rFonts w:ascii="Arial" w:hAnsi="Arial" w:cs="Arial"/>
          <w:b/>
          <w:bCs/>
        </w:rPr>
      </w:pPr>
      <w:r w:rsidRPr="00F3568C">
        <w:rPr>
          <w:rFonts w:ascii="Arial" w:hAnsi="Arial" w:cs="Arial"/>
          <w:b/>
          <w:bCs/>
        </w:rPr>
        <w:t xml:space="preserve">Laurindo </w:t>
      </w:r>
      <w:proofErr w:type="spellStart"/>
      <w:r w:rsidRPr="00F3568C">
        <w:rPr>
          <w:rFonts w:ascii="Arial" w:hAnsi="Arial" w:cs="Arial"/>
          <w:b/>
          <w:bCs/>
        </w:rPr>
        <w:t>Nasário</w:t>
      </w:r>
      <w:proofErr w:type="spellEnd"/>
      <w:r w:rsidRPr="00F3568C">
        <w:rPr>
          <w:rFonts w:ascii="Arial" w:hAnsi="Arial" w:cs="Arial"/>
          <w:b/>
          <w:bCs/>
        </w:rPr>
        <w:t xml:space="preserve"> da Silva</w:t>
      </w:r>
    </w:p>
    <w:p w14:paraId="04782EA0" w14:textId="3C1D1EBD" w:rsidR="00D45B80" w:rsidRPr="00F3568C" w:rsidRDefault="00D45B80" w:rsidP="004B429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  <w:r w:rsidRPr="00F3568C">
        <w:rPr>
          <w:rFonts w:ascii="Arial" w:hAnsi="Arial" w:cs="Arial"/>
          <w:b/>
          <w:bCs/>
        </w:rPr>
        <w:t>Prefeito</w:t>
      </w:r>
      <w:r w:rsidR="007E36C6" w:rsidRPr="00F3568C">
        <w:rPr>
          <w:rFonts w:ascii="Arial" w:hAnsi="Arial" w:cs="Arial"/>
          <w:b/>
          <w:bCs/>
        </w:rPr>
        <w:t xml:space="preserve"> Municipal</w:t>
      </w:r>
    </w:p>
    <w:sectPr w:rsidR="00D45B80" w:rsidRPr="00F3568C" w:rsidSect="000509F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701" w:right="1417" w:bottom="1134" w:left="1276" w:header="0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D9038" w14:textId="77777777" w:rsidR="00271197" w:rsidRDefault="00271197" w:rsidP="00B9217A">
      <w:r>
        <w:separator/>
      </w:r>
    </w:p>
  </w:endnote>
  <w:endnote w:type="continuationSeparator" w:id="0">
    <w:p w14:paraId="4E16B1F8" w14:textId="77777777" w:rsidR="00271197" w:rsidRDefault="00271197" w:rsidP="00B92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cised901 BT">
    <w:altName w:val="Trebuchet MS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b w:val="0"/>
        <w:sz w:val="24"/>
      </w:rPr>
      <w:id w:val="1807201601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b w:val="0"/>
            <w:sz w:val="2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993EBCE" w14:textId="77777777" w:rsidR="00C57657" w:rsidRDefault="00C57657" w:rsidP="004141BF">
            <w:pPr>
              <w:pStyle w:val="Ttulo1"/>
              <w:ind w:right="274"/>
            </w:pPr>
          </w:p>
          <w:p w14:paraId="4ACA16C7" w14:textId="77777777" w:rsidR="00C57657" w:rsidRDefault="00C57657" w:rsidP="00C57657">
            <w:pPr>
              <w:pStyle w:val="Rodap"/>
              <w:jc w:val="center"/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86A466C" wp14:editId="001C7B6C">
                  <wp:extent cx="5476875" cy="28575"/>
                  <wp:effectExtent l="0" t="0" r="9525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687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89B12" w14:textId="77777777" w:rsidR="00C57657" w:rsidRPr="00DF2142" w:rsidRDefault="00C57657" w:rsidP="00C57657">
            <w:pPr>
              <w:pStyle w:val="Rodap"/>
              <w:jc w:val="center"/>
              <w:rPr>
                <w:rFonts w:ascii="Arial" w:hAnsi="Arial" w:cs="Arial"/>
                <w:sz w:val="20"/>
              </w:rPr>
            </w:pPr>
            <w:r w:rsidRPr="00DF2142">
              <w:rPr>
                <w:rFonts w:ascii="Arial" w:hAnsi="Arial" w:cs="Arial"/>
                <w:sz w:val="20"/>
              </w:rPr>
              <w:t>Av. Lomanto Junior S/N, Centro Gavião – Bahia – CEP. 44.650-000</w:t>
            </w:r>
          </w:p>
          <w:p w14:paraId="21C1E605" w14:textId="77777777" w:rsidR="00C57657" w:rsidRPr="00DF2142" w:rsidRDefault="00C57657" w:rsidP="00C57657">
            <w:pPr>
              <w:jc w:val="center"/>
              <w:rPr>
                <w:rFonts w:ascii="Arial" w:hAnsi="Arial" w:cs="Arial"/>
                <w:sz w:val="20"/>
              </w:rPr>
            </w:pPr>
            <w:r w:rsidRPr="00DF2142">
              <w:rPr>
                <w:rFonts w:ascii="Arial" w:hAnsi="Arial" w:cs="Arial"/>
                <w:sz w:val="20"/>
              </w:rPr>
              <w:t>CNPJ. 13.233.036/0001-67 – Fone: 75 3682-2151</w:t>
            </w:r>
          </w:p>
          <w:p w14:paraId="26A2178C" w14:textId="77777777" w:rsidR="00C57657" w:rsidRPr="00DF2142" w:rsidRDefault="00C57657" w:rsidP="00C57657">
            <w:pPr>
              <w:jc w:val="center"/>
              <w:rPr>
                <w:rFonts w:ascii="Arial" w:hAnsi="Arial" w:cs="Arial"/>
                <w:sz w:val="20"/>
              </w:rPr>
            </w:pPr>
            <w:hyperlink r:id="rId2" w:history="1">
              <w:r w:rsidRPr="00DF2142">
                <w:rPr>
                  <w:rStyle w:val="Hyperlink"/>
                  <w:rFonts w:ascii="Arial" w:hAnsi="Arial" w:cs="Arial"/>
                  <w:sz w:val="20"/>
                </w:rPr>
                <w:t>http://www.gaviao.ba.gov.br</w:t>
              </w:r>
            </w:hyperlink>
          </w:p>
          <w:p w14:paraId="336E2582" w14:textId="77777777" w:rsidR="00C57657" w:rsidRPr="00DF2142" w:rsidRDefault="00C57657" w:rsidP="00C57657">
            <w:pPr>
              <w:jc w:val="center"/>
              <w:rPr>
                <w:rFonts w:ascii="Arial" w:hAnsi="Arial" w:cs="Arial"/>
                <w:sz w:val="20"/>
              </w:rPr>
            </w:pPr>
            <w:r w:rsidRPr="00DF2142">
              <w:rPr>
                <w:rFonts w:ascii="Arial" w:hAnsi="Arial" w:cs="Arial"/>
                <w:sz w:val="20"/>
              </w:rPr>
              <w:t>prefeitura@gaviao.ba.gov.br</w:t>
            </w:r>
          </w:p>
          <w:p w14:paraId="23A1C94A" w14:textId="77777777" w:rsidR="003F462F" w:rsidRPr="00C57657" w:rsidRDefault="00C57657" w:rsidP="00C57657">
            <w:pPr>
              <w:pStyle w:val="Rodap"/>
              <w:jc w:val="right"/>
            </w:pPr>
            <w:r>
              <w:t xml:space="preserve">Página </w:t>
            </w:r>
            <w:r w:rsidR="004E63DD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E63DD">
              <w:rPr>
                <w:b/>
                <w:bCs/>
              </w:rPr>
              <w:fldChar w:fldCharType="separate"/>
            </w:r>
            <w:r w:rsidR="00C97E23">
              <w:rPr>
                <w:b/>
                <w:bCs/>
                <w:noProof/>
              </w:rPr>
              <w:t>1</w:t>
            </w:r>
            <w:r w:rsidR="004E63DD">
              <w:rPr>
                <w:b/>
                <w:bCs/>
              </w:rPr>
              <w:fldChar w:fldCharType="end"/>
            </w:r>
            <w:r>
              <w:t xml:space="preserve"> de </w:t>
            </w:r>
            <w:r w:rsidR="004E63DD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E63DD">
              <w:rPr>
                <w:b/>
                <w:bCs/>
              </w:rPr>
              <w:fldChar w:fldCharType="separate"/>
            </w:r>
            <w:r w:rsidR="00C97E23">
              <w:rPr>
                <w:b/>
                <w:bCs/>
                <w:noProof/>
              </w:rPr>
              <w:t>2</w:t>
            </w:r>
            <w:r w:rsidR="004E63DD"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94153" w14:textId="77777777" w:rsidR="00271197" w:rsidRDefault="00271197" w:rsidP="00B9217A">
      <w:r>
        <w:separator/>
      </w:r>
    </w:p>
  </w:footnote>
  <w:footnote w:type="continuationSeparator" w:id="0">
    <w:p w14:paraId="33A3ABF4" w14:textId="77777777" w:rsidR="00271197" w:rsidRDefault="00271197" w:rsidP="00B92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AB435" w14:textId="77777777" w:rsidR="003F462F" w:rsidRDefault="00000000">
    <w:pPr>
      <w:pStyle w:val="Cabealho"/>
    </w:pPr>
    <w:r>
      <w:rPr>
        <w:noProof/>
      </w:rPr>
      <w:pict w14:anchorId="41500B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7907" o:spid="_x0000_s1026" type="#_x0000_t75" style="position:absolute;margin-left:0;margin-top:0;width:453.5pt;height:385.4pt;z-index:-251655168;mso-position-horizontal:center;mso-position-horizontal-relative:margin;mso-position-vertical:center;mso-position-vertical-relative:margin" o:allowincell="f">
          <v:imagedata r:id="rId1" o:title="gavião 2" gain="19661f" blacklevel="22938f"/>
          <w10:wrap anchorx="margin" anchory="margin"/>
        </v:shape>
      </w:pict>
    </w:r>
  </w:p>
  <w:p w14:paraId="51302520" w14:textId="77777777" w:rsidR="003F462F" w:rsidRDefault="005A2052"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13B42" w14:textId="77777777" w:rsidR="00805868" w:rsidRDefault="00AB363B" w:rsidP="00805868">
    <w:pPr>
      <w:rPr>
        <w:rFonts w:ascii="Book Antiqua" w:hAnsi="Book Antiqua" w:cs="Arial"/>
        <w:b/>
        <w:spacing w:val="100"/>
        <w:sz w:val="32"/>
        <w:szCs w:val="32"/>
      </w:rPr>
    </w:pPr>
    <w:r w:rsidRPr="009D5F95">
      <w:rPr>
        <w:rFonts w:ascii="Book Antiqua" w:hAnsi="Book Antiqua" w:cs="Arial"/>
        <w:noProof/>
        <w:spacing w:val="100"/>
        <w:sz w:val="32"/>
        <w:szCs w:val="32"/>
      </w:rPr>
      <w:drawing>
        <wp:anchor distT="0" distB="0" distL="114300" distR="114300" simplePos="0" relativeHeight="251659776" behindDoc="1" locked="0" layoutInCell="1" allowOverlap="1" wp14:anchorId="36DE768C" wp14:editId="0F76B77F">
          <wp:simplePos x="0" y="0"/>
          <wp:positionH relativeFrom="margin">
            <wp:posOffset>-127635</wp:posOffset>
          </wp:positionH>
          <wp:positionV relativeFrom="margin">
            <wp:posOffset>-962025</wp:posOffset>
          </wp:positionV>
          <wp:extent cx="783590" cy="723900"/>
          <wp:effectExtent l="0" t="0" r="0" b="0"/>
          <wp:wrapNone/>
          <wp:docPr id="71" name="Imagem 71" descr="marca_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marca_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5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05868">
      <w:rPr>
        <w:rFonts w:ascii="Book Antiqua" w:hAnsi="Book Antiqua" w:cs="Arial"/>
        <w:b/>
        <w:spacing w:val="100"/>
        <w:sz w:val="32"/>
        <w:szCs w:val="32"/>
      </w:rPr>
      <w:t xml:space="preserve">   </w:t>
    </w:r>
  </w:p>
  <w:p w14:paraId="4B0B3C1A" w14:textId="77777777" w:rsidR="00805868" w:rsidRPr="009D5F95" w:rsidRDefault="00805868" w:rsidP="00805868">
    <w:pPr>
      <w:rPr>
        <w:rFonts w:ascii="Book Antiqua" w:hAnsi="Book Antiqua" w:cs="Arial"/>
        <w:b/>
        <w:spacing w:val="100"/>
        <w:sz w:val="32"/>
        <w:szCs w:val="32"/>
      </w:rPr>
    </w:pPr>
    <w:r>
      <w:rPr>
        <w:rFonts w:ascii="Book Antiqua" w:hAnsi="Book Antiqua" w:cs="Arial"/>
        <w:b/>
        <w:spacing w:val="100"/>
        <w:sz w:val="32"/>
        <w:szCs w:val="32"/>
      </w:rPr>
      <w:t xml:space="preserve">   </w:t>
    </w:r>
    <w:r w:rsidR="00AB363B">
      <w:rPr>
        <w:rFonts w:ascii="Book Antiqua" w:hAnsi="Book Antiqua" w:cs="Arial"/>
        <w:b/>
        <w:spacing w:val="100"/>
        <w:sz w:val="32"/>
        <w:szCs w:val="32"/>
      </w:rPr>
      <w:t xml:space="preserve">   </w:t>
    </w:r>
    <w:r w:rsidRPr="009D5F95">
      <w:rPr>
        <w:rFonts w:ascii="Book Antiqua" w:hAnsi="Book Antiqua" w:cs="Arial"/>
        <w:b/>
        <w:spacing w:val="100"/>
        <w:sz w:val="32"/>
        <w:szCs w:val="32"/>
      </w:rPr>
      <w:t>ESTADO DA BAHIA</w:t>
    </w:r>
  </w:p>
  <w:p w14:paraId="090D854B" w14:textId="77777777" w:rsidR="00410EEF" w:rsidRDefault="00805868" w:rsidP="004141BF">
    <w:pPr>
      <w:pStyle w:val="Ttulo1"/>
      <w:tabs>
        <w:tab w:val="center" w:pos="4399"/>
        <w:tab w:val="right" w:pos="8798"/>
      </w:tabs>
      <w:ind w:right="274"/>
      <w:rPr>
        <w:rFonts w:ascii="Book Antiqua" w:hAnsi="Book Antiqua" w:cs="Arial"/>
        <w:spacing w:val="100"/>
        <w:sz w:val="32"/>
        <w:szCs w:val="32"/>
      </w:rPr>
    </w:pPr>
    <w:r>
      <w:rPr>
        <w:rFonts w:ascii="Book Antiqua" w:hAnsi="Book Antiqua" w:cs="Arial"/>
        <w:spacing w:val="100"/>
        <w:sz w:val="32"/>
        <w:szCs w:val="32"/>
      </w:rPr>
      <w:t xml:space="preserve">   </w:t>
    </w:r>
    <w:r w:rsidR="00AB363B">
      <w:rPr>
        <w:rFonts w:ascii="Book Antiqua" w:hAnsi="Book Antiqua" w:cs="Arial"/>
        <w:spacing w:val="100"/>
        <w:sz w:val="32"/>
        <w:szCs w:val="32"/>
      </w:rPr>
      <w:t xml:space="preserve">   </w:t>
    </w:r>
    <w:r w:rsidRPr="009D5F95">
      <w:rPr>
        <w:rFonts w:ascii="Book Antiqua" w:hAnsi="Book Antiqua" w:cs="Arial"/>
        <w:spacing w:val="100"/>
        <w:sz w:val="32"/>
        <w:szCs w:val="32"/>
      </w:rPr>
      <w:t>PREFEITURA DE GAVIÃO</w:t>
    </w:r>
  </w:p>
  <w:p w14:paraId="66BF4B89" w14:textId="77777777" w:rsidR="003F462F" w:rsidRPr="00DF2142" w:rsidRDefault="00410EEF" w:rsidP="004141BF">
    <w:pPr>
      <w:pStyle w:val="Ttulo1"/>
      <w:tabs>
        <w:tab w:val="center" w:pos="4399"/>
        <w:tab w:val="right" w:pos="8798"/>
      </w:tabs>
      <w:ind w:right="274"/>
      <w:rPr>
        <w:rFonts w:ascii="Arial" w:hAnsi="Arial" w:cs="Arial"/>
        <w:sz w:val="36"/>
        <w:szCs w:val="36"/>
      </w:rPr>
    </w:pPr>
    <w:r>
      <w:rPr>
        <w:rFonts w:ascii="Book Antiqua" w:hAnsi="Book Antiqua" w:cs="Arial"/>
        <w:spacing w:val="100"/>
        <w:sz w:val="32"/>
        <w:szCs w:val="32"/>
      </w:rPr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66685" w14:textId="77777777" w:rsidR="003F462F" w:rsidRDefault="00000000">
    <w:pPr>
      <w:pStyle w:val="Cabealho"/>
    </w:pPr>
    <w:r>
      <w:rPr>
        <w:noProof/>
      </w:rPr>
      <w:pict w14:anchorId="5FB79E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7906" o:spid="_x0000_s1025" type="#_x0000_t75" style="position:absolute;margin-left:0;margin-top:0;width:453.5pt;height:385.4pt;z-index:-251656192;mso-position-horizontal:center;mso-position-horizontal-relative:margin;mso-position-vertical:center;mso-position-vertical-relative:margin" o:allowincell="f">
          <v:imagedata r:id="rId1" o:title="gavião 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49F6"/>
    <w:multiLevelType w:val="hybridMultilevel"/>
    <w:tmpl w:val="3C108C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D3D40"/>
    <w:multiLevelType w:val="hybridMultilevel"/>
    <w:tmpl w:val="B1CC7BC4"/>
    <w:lvl w:ilvl="0" w:tplc="35BE32A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0B57"/>
    <w:multiLevelType w:val="hybridMultilevel"/>
    <w:tmpl w:val="105881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E38E0"/>
    <w:multiLevelType w:val="multilevel"/>
    <w:tmpl w:val="C35AD932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  <w:b/>
        <w:color w:val="auto"/>
      </w:rPr>
    </w:lvl>
    <w:lvl w:ilvl="1">
      <w:numFmt w:val="decimal"/>
      <w:lvlText w:val="%1.%2.0."/>
      <w:lvlJc w:val="left"/>
      <w:pPr>
        <w:ind w:left="765" w:hanging="76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auto"/>
      </w:rPr>
    </w:lvl>
  </w:abstractNum>
  <w:abstractNum w:abstractNumId="4" w15:restartNumberingAfterBreak="0">
    <w:nsid w:val="327B62D6"/>
    <w:multiLevelType w:val="hybridMultilevel"/>
    <w:tmpl w:val="248EE0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2C2535"/>
    <w:multiLevelType w:val="hybridMultilevel"/>
    <w:tmpl w:val="D36C813E"/>
    <w:lvl w:ilvl="0" w:tplc="8482F5B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B774F5"/>
    <w:multiLevelType w:val="hybridMultilevel"/>
    <w:tmpl w:val="05FAA1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427F0F"/>
    <w:multiLevelType w:val="hybridMultilevel"/>
    <w:tmpl w:val="E8E0823C"/>
    <w:lvl w:ilvl="0" w:tplc="56EABC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656399">
    <w:abstractNumId w:val="3"/>
  </w:num>
  <w:num w:numId="2" w16cid:durableId="610861858">
    <w:abstractNumId w:val="2"/>
  </w:num>
  <w:num w:numId="3" w16cid:durableId="1137377949">
    <w:abstractNumId w:val="6"/>
  </w:num>
  <w:num w:numId="4" w16cid:durableId="758140888">
    <w:abstractNumId w:val="4"/>
  </w:num>
  <w:num w:numId="5" w16cid:durableId="1209492175">
    <w:abstractNumId w:val="7"/>
  </w:num>
  <w:num w:numId="6" w16cid:durableId="196085128">
    <w:abstractNumId w:val="1"/>
  </w:num>
  <w:num w:numId="7" w16cid:durableId="682130606">
    <w:abstractNumId w:val="5"/>
  </w:num>
  <w:num w:numId="8" w16cid:durableId="310522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41BF"/>
    <w:rsid w:val="00005054"/>
    <w:rsid w:val="000057E2"/>
    <w:rsid w:val="000122D4"/>
    <w:rsid w:val="00021C01"/>
    <w:rsid w:val="00024918"/>
    <w:rsid w:val="00027E6D"/>
    <w:rsid w:val="00031FFB"/>
    <w:rsid w:val="0003621D"/>
    <w:rsid w:val="00041440"/>
    <w:rsid w:val="000509F8"/>
    <w:rsid w:val="00050E10"/>
    <w:rsid w:val="00062F7A"/>
    <w:rsid w:val="00067F17"/>
    <w:rsid w:val="00072125"/>
    <w:rsid w:val="000821AA"/>
    <w:rsid w:val="0008616B"/>
    <w:rsid w:val="000940EA"/>
    <w:rsid w:val="000971B4"/>
    <w:rsid w:val="000A2D21"/>
    <w:rsid w:val="000B31AB"/>
    <w:rsid w:val="000B7807"/>
    <w:rsid w:val="000F2CB7"/>
    <w:rsid w:val="000F44EB"/>
    <w:rsid w:val="000F569E"/>
    <w:rsid w:val="00100011"/>
    <w:rsid w:val="0010113E"/>
    <w:rsid w:val="00101A08"/>
    <w:rsid w:val="00103870"/>
    <w:rsid w:val="00111A2E"/>
    <w:rsid w:val="00112E17"/>
    <w:rsid w:val="00115947"/>
    <w:rsid w:val="00127F38"/>
    <w:rsid w:val="00131A04"/>
    <w:rsid w:val="00132C1F"/>
    <w:rsid w:val="00133283"/>
    <w:rsid w:val="00147769"/>
    <w:rsid w:val="00151338"/>
    <w:rsid w:val="00154033"/>
    <w:rsid w:val="001573B1"/>
    <w:rsid w:val="00162168"/>
    <w:rsid w:val="001641DB"/>
    <w:rsid w:val="00165480"/>
    <w:rsid w:val="00165F8E"/>
    <w:rsid w:val="001661A7"/>
    <w:rsid w:val="001676A7"/>
    <w:rsid w:val="0017198A"/>
    <w:rsid w:val="00174354"/>
    <w:rsid w:val="00177B37"/>
    <w:rsid w:val="00182996"/>
    <w:rsid w:val="00194670"/>
    <w:rsid w:val="00194F96"/>
    <w:rsid w:val="00197D22"/>
    <w:rsid w:val="001A7C4B"/>
    <w:rsid w:val="001B0D5F"/>
    <w:rsid w:val="001B21C5"/>
    <w:rsid w:val="001B2710"/>
    <w:rsid w:val="001B7411"/>
    <w:rsid w:val="001C4F27"/>
    <w:rsid w:val="001C7E35"/>
    <w:rsid w:val="001E4B1E"/>
    <w:rsid w:val="001F66D6"/>
    <w:rsid w:val="0020202D"/>
    <w:rsid w:val="0020276D"/>
    <w:rsid w:val="0020352E"/>
    <w:rsid w:val="002045D9"/>
    <w:rsid w:val="0020479D"/>
    <w:rsid w:val="002071E5"/>
    <w:rsid w:val="00210115"/>
    <w:rsid w:val="0021422D"/>
    <w:rsid w:val="002156D9"/>
    <w:rsid w:val="00221EFC"/>
    <w:rsid w:val="00224DB0"/>
    <w:rsid w:val="00236FDC"/>
    <w:rsid w:val="002403D9"/>
    <w:rsid w:val="0024147B"/>
    <w:rsid w:val="00242BCB"/>
    <w:rsid w:val="002452E5"/>
    <w:rsid w:val="00246A9D"/>
    <w:rsid w:val="00246EAD"/>
    <w:rsid w:val="002603B4"/>
    <w:rsid w:val="00260903"/>
    <w:rsid w:val="00266279"/>
    <w:rsid w:val="00271197"/>
    <w:rsid w:val="00273D8C"/>
    <w:rsid w:val="00275340"/>
    <w:rsid w:val="00292DB3"/>
    <w:rsid w:val="002944AC"/>
    <w:rsid w:val="0029473E"/>
    <w:rsid w:val="00297D2A"/>
    <w:rsid w:val="002A136A"/>
    <w:rsid w:val="002A2E38"/>
    <w:rsid w:val="002A35A7"/>
    <w:rsid w:val="002A5609"/>
    <w:rsid w:val="002A5B6D"/>
    <w:rsid w:val="002A7B9E"/>
    <w:rsid w:val="002C024E"/>
    <w:rsid w:val="002C039B"/>
    <w:rsid w:val="002C3133"/>
    <w:rsid w:val="002C7864"/>
    <w:rsid w:val="002D3543"/>
    <w:rsid w:val="002D7E1C"/>
    <w:rsid w:val="002E04D7"/>
    <w:rsid w:val="002E37C8"/>
    <w:rsid w:val="0030060C"/>
    <w:rsid w:val="00300CC2"/>
    <w:rsid w:val="00300E78"/>
    <w:rsid w:val="003038AB"/>
    <w:rsid w:val="00304D77"/>
    <w:rsid w:val="003064A8"/>
    <w:rsid w:val="00307919"/>
    <w:rsid w:val="0031705C"/>
    <w:rsid w:val="003268AF"/>
    <w:rsid w:val="00326939"/>
    <w:rsid w:val="003275D4"/>
    <w:rsid w:val="0033790E"/>
    <w:rsid w:val="003455A1"/>
    <w:rsid w:val="00347BE3"/>
    <w:rsid w:val="00352773"/>
    <w:rsid w:val="00353A36"/>
    <w:rsid w:val="00356316"/>
    <w:rsid w:val="00366815"/>
    <w:rsid w:val="00372AED"/>
    <w:rsid w:val="00374B12"/>
    <w:rsid w:val="0037552C"/>
    <w:rsid w:val="00375BE3"/>
    <w:rsid w:val="00386A51"/>
    <w:rsid w:val="00392567"/>
    <w:rsid w:val="0039579C"/>
    <w:rsid w:val="003A54F3"/>
    <w:rsid w:val="003B1275"/>
    <w:rsid w:val="003B28A2"/>
    <w:rsid w:val="003B4B54"/>
    <w:rsid w:val="003C14A7"/>
    <w:rsid w:val="003C50BA"/>
    <w:rsid w:val="003C79FE"/>
    <w:rsid w:val="003E4A07"/>
    <w:rsid w:val="003F2018"/>
    <w:rsid w:val="003F23DD"/>
    <w:rsid w:val="003F247D"/>
    <w:rsid w:val="003F462F"/>
    <w:rsid w:val="003F579D"/>
    <w:rsid w:val="00404735"/>
    <w:rsid w:val="00410EEF"/>
    <w:rsid w:val="004141BF"/>
    <w:rsid w:val="00416C74"/>
    <w:rsid w:val="00417842"/>
    <w:rsid w:val="004322FA"/>
    <w:rsid w:val="00433BA7"/>
    <w:rsid w:val="00436DC8"/>
    <w:rsid w:val="0044098A"/>
    <w:rsid w:val="00444550"/>
    <w:rsid w:val="0044486F"/>
    <w:rsid w:val="004531FF"/>
    <w:rsid w:val="00455173"/>
    <w:rsid w:val="004601CF"/>
    <w:rsid w:val="00465ECE"/>
    <w:rsid w:val="0047490F"/>
    <w:rsid w:val="00484BFF"/>
    <w:rsid w:val="00486D5D"/>
    <w:rsid w:val="00490A60"/>
    <w:rsid w:val="00495597"/>
    <w:rsid w:val="00495D06"/>
    <w:rsid w:val="00497317"/>
    <w:rsid w:val="004977CE"/>
    <w:rsid w:val="004A2326"/>
    <w:rsid w:val="004A3792"/>
    <w:rsid w:val="004B3399"/>
    <w:rsid w:val="004B4297"/>
    <w:rsid w:val="004B6382"/>
    <w:rsid w:val="004C4DFB"/>
    <w:rsid w:val="004C6325"/>
    <w:rsid w:val="004D44F5"/>
    <w:rsid w:val="004E5880"/>
    <w:rsid w:val="004E63DD"/>
    <w:rsid w:val="004F2773"/>
    <w:rsid w:val="0050553B"/>
    <w:rsid w:val="00506DFF"/>
    <w:rsid w:val="00512D34"/>
    <w:rsid w:val="005152EF"/>
    <w:rsid w:val="005165E4"/>
    <w:rsid w:val="00527734"/>
    <w:rsid w:val="00527B22"/>
    <w:rsid w:val="00535762"/>
    <w:rsid w:val="00536329"/>
    <w:rsid w:val="0054118A"/>
    <w:rsid w:val="0054260A"/>
    <w:rsid w:val="00551331"/>
    <w:rsid w:val="005554A6"/>
    <w:rsid w:val="00555A28"/>
    <w:rsid w:val="005563BB"/>
    <w:rsid w:val="00567822"/>
    <w:rsid w:val="005753BD"/>
    <w:rsid w:val="00576336"/>
    <w:rsid w:val="00586FD1"/>
    <w:rsid w:val="005875DF"/>
    <w:rsid w:val="00587909"/>
    <w:rsid w:val="00595077"/>
    <w:rsid w:val="005A0E5E"/>
    <w:rsid w:val="005A19FC"/>
    <w:rsid w:val="005A2052"/>
    <w:rsid w:val="005B079B"/>
    <w:rsid w:val="005B299B"/>
    <w:rsid w:val="005B3C08"/>
    <w:rsid w:val="005B4D18"/>
    <w:rsid w:val="005C2284"/>
    <w:rsid w:val="005C506A"/>
    <w:rsid w:val="005D79DB"/>
    <w:rsid w:val="005F02F1"/>
    <w:rsid w:val="005F1434"/>
    <w:rsid w:val="005F4942"/>
    <w:rsid w:val="005F77B4"/>
    <w:rsid w:val="00604552"/>
    <w:rsid w:val="00623EB1"/>
    <w:rsid w:val="00625189"/>
    <w:rsid w:val="00634F86"/>
    <w:rsid w:val="00635199"/>
    <w:rsid w:val="006362F2"/>
    <w:rsid w:val="00636875"/>
    <w:rsid w:val="006370E2"/>
    <w:rsid w:val="00650B43"/>
    <w:rsid w:val="0065664C"/>
    <w:rsid w:val="0066349C"/>
    <w:rsid w:val="00675B38"/>
    <w:rsid w:val="006912E4"/>
    <w:rsid w:val="0069560C"/>
    <w:rsid w:val="006A1046"/>
    <w:rsid w:val="006A206E"/>
    <w:rsid w:val="006B0813"/>
    <w:rsid w:val="006B308E"/>
    <w:rsid w:val="006B4439"/>
    <w:rsid w:val="006C3D7B"/>
    <w:rsid w:val="006D172B"/>
    <w:rsid w:val="006D4742"/>
    <w:rsid w:val="006D7DCF"/>
    <w:rsid w:val="006F1C3C"/>
    <w:rsid w:val="006F5F35"/>
    <w:rsid w:val="00701B1A"/>
    <w:rsid w:val="00701BDA"/>
    <w:rsid w:val="00704908"/>
    <w:rsid w:val="0070780C"/>
    <w:rsid w:val="00723912"/>
    <w:rsid w:val="00731D70"/>
    <w:rsid w:val="007323AD"/>
    <w:rsid w:val="00743D4A"/>
    <w:rsid w:val="00751B06"/>
    <w:rsid w:val="00752317"/>
    <w:rsid w:val="007529A6"/>
    <w:rsid w:val="0075325A"/>
    <w:rsid w:val="00757147"/>
    <w:rsid w:val="0076150E"/>
    <w:rsid w:val="00763393"/>
    <w:rsid w:val="007663F7"/>
    <w:rsid w:val="00777210"/>
    <w:rsid w:val="00777BF8"/>
    <w:rsid w:val="00784990"/>
    <w:rsid w:val="00785274"/>
    <w:rsid w:val="00786A82"/>
    <w:rsid w:val="007A41D7"/>
    <w:rsid w:val="007A4E30"/>
    <w:rsid w:val="007A526C"/>
    <w:rsid w:val="007B0082"/>
    <w:rsid w:val="007C6B5E"/>
    <w:rsid w:val="007D26D5"/>
    <w:rsid w:val="007E36C6"/>
    <w:rsid w:val="007F15DB"/>
    <w:rsid w:val="007F175A"/>
    <w:rsid w:val="007F6696"/>
    <w:rsid w:val="00803203"/>
    <w:rsid w:val="00803BCB"/>
    <w:rsid w:val="00805868"/>
    <w:rsid w:val="008060E7"/>
    <w:rsid w:val="008065F1"/>
    <w:rsid w:val="008175C3"/>
    <w:rsid w:val="008205E3"/>
    <w:rsid w:val="00820FE3"/>
    <w:rsid w:val="00821778"/>
    <w:rsid w:val="0082416B"/>
    <w:rsid w:val="00830680"/>
    <w:rsid w:val="008335DC"/>
    <w:rsid w:val="00834182"/>
    <w:rsid w:val="00835AE9"/>
    <w:rsid w:val="0083632D"/>
    <w:rsid w:val="00847673"/>
    <w:rsid w:val="0085492E"/>
    <w:rsid w:val="00857C43"/>
    <w:rsid w:val="00857F21"/>
    <w:rsid w:val="00871DE0"/>
    <w:rsid w:val="00872CCC"/>
    <w:rsid w:val="008747FC"/>
    <w:rsid w:val="00877078"/>
    <w:rsid w:val="00881E37"/>
    <w:rsid w:val="00883815"/>
    <w:rsid w:val="008859DC"/>
    <w:rsid w:val="00886451"/>
    <w:rsid w:val="00890E0B"/>
    <w:rsid w:val="008956C0"/>
    <w:rsid w:val="008959F1"/>
    <w:rsid w:val="0089653F"/>
    <w:rsid w:val="008A2A65"/>
    <w:rsid w:val="008B0504"/>
    <w:rsid w:val="008B14FB"/>
    <w:rsid w:val="008B616D"/>
    <w:rsid w:val="008C18D8"/>
    <w:rsid w:val="008C726C"/>
    <w:rsid w:val="008E67A6"/>
    <w:rsid w:val="008F6749"/>
    <w:rsid w:val="008F7047"/>
    <w:rsid w:val="00907BC2"/>
    <w:rsid w:val="00911975"/>
    <w:rsid w:val="00912FC8"/>
    <w:rsid w:val="0093091D"/>
    <w:rsid w:val="0093144F"/>
    <w:rsid w:val="00935BA3"/>
    <w:rsid w:val="00936874"/>
    <w:rsid w:val="0094559C"/>
    <w:rsid w:val="00947B1F"/>
    <w:rsid w:val="00951468"/>
    <w:rsid w:val="00955025"/>
    <w:rsid w:val="00955149"/>
    <w:rsid w:val="0096538C"/>
    <w:rsid w:val="00966985"/>
    <w:rsid w:val="0098052B"/>
    <w:rsid w:val="00982609"/>
    <w:rsid w:val="0098292D"/>
    <w:rsid w:val="00984A2E"/>
    <w:rsid w:val="009952C8"/>
    <w:rsid w:val="009A65C5"/>
    <w:rsid w:val="009A7C05"/>
    <w:rsid w:val="009B3916"/>
    <w:rsid w:val="009B3FA6"/>
    <w:rsid w:val="009B5441"/>
    <w:rsid w:val="009B5675"/>
    <w:rsid w:val="009B708B"/>
    <w:rsid w:val="009C49D7"/>
    <w:rsid w:val="009D177C"/>
    <w:rsid w:val="009D2B26"/>
    <w:rsid w:val="009D3960"/>
    <w:rsid w:val="009D4094"/>
    <w:rsid w:val="009D4F66"/>
    <w:rsid w:val="009E7C10"/>
    <w:rsid w:val="009F64D4"/>
    <w:rsid w:val="009F756E"/>
    <w:rsid w:val="00A05CD8"/>
    <w:rsid w:val="00A119B7"/>
    <w:rsid w:val="00A1638E"/>
    <w:rsid w:val="00A24F67"/>
    <w:rsid w:val="00A2719D"/>
    <w:rsid w:val="00A32FCF"/>
    <w:rsid w:val="00A34274"/>
    <w:rsid w:val="00A36268"/>
    <w:rsid w:val="00A375E8"/>
    <w:rsid w:val="00A45E16"/>
    <w:rsid w:val="00A63DF3"/>
    <w:rsid w:val="00A66ED2"/>
    <w:rsid w:val="00A72B19"/>
    <w:rsid w:val="00A8123F"/>
    <w:rsid w:val="00A82941"/>
    <w:rsid w:val="00A85FDD"/>
    <w:rsid w:val="00A9311A"/>
    <w:rsid w:val="00A963AE"/>
    <w:rsid w:val="00AB053A"/>
    <w:rsid w:val="00AB0836"/>
    <w:rsid w:val="00AB363B"/>
    <w:rsid w:val="00AD0E00"/>
    <w:rsid w:val="00AD7489"/>
    <w:rsid w:val="00AE006D"/>
    <w:rsid w:val="00AE3737"/>
    <w:rsid w:val="00AE4A10"/>
    <w:rsid w:val="00AF188C"/>
    <w:rsid w:val="00AF7C9C"/>
    <w:rsid w:val="00B0644F"/>
    <w:rsid w:val="00B1415B"/>
    <w:rsid w:val="00B15760"/>
    <w:rsid w:val="00B16006"/>
    <w:rsid w:val="00B1744E"/>
    <w:rsid w:val="00B23924"/>
    <w:rsid w:val="00B26782"/>
    <w:rsid w:val="00B3526D"/>
    <w:rsid w:val="00B45611"/>
    <w:rsid w:val="00B47685"/>
    <w:rsid w:val="00B47EED"/>
    <w:rsid w:val="00B50C0F"/>
    <w:rsid w:val="00B52516"/>
    <w:rsid w:val="00B62AAF"/>
    <w:rsid w:val="00B72EB1"/>
    <w:rsid w:val="00B73E4A"/>
    <w:rsid w:val="00B75F04"/>
    <w:rsid w:val="00B76C8C"/>
    <w:rsid w:val="00B87B17"/>
    <w:rsid w:val="00B90364"/>
    <w:rsid w:val="00B9217A"/>
    <w:rsid w:val="00B94B5F"/>
    <w:rsid w:val="00BA6C1E"/>
    <w:rsid w:val="00BB6BD9"/>
    <w:rsid w:val="00BB7AFB"/>
    <w:rsid w:val="00BC61A6"/>
    <w:rsid w:val="00BD0FA5"/>
    <w:rsid w:val="00BD3680"/>
    <w:rsid w:val="00BE006E"/>
    <w:rsid w:val="00BE53E3"/>
    <w:rsid w:val="00BF1FCC"/>
    <w:rsid w:val="00BF5965"/>
    <w:rsid w:val="00BF5E0A"/>
    <w:rsid w:val="00BF712C"/>
    <w:rsid w:val="00C14CD0"/>
    <w:rsid w:val="00C17C81"/>
    <w:rsid w:val="00C236B0"/>
    <w:rsid w:val="00C260B0"/>
    <w:rsid w:val="00C26D99"/>
    <w:rsid w:val="00C37E68"/>
    <w:rsid w:val="00C46702"/>
    <w:rsid w:val="00C4676A"/>
    <w:rsid w:val="00C56D84"/>
    <w:rsid w:val="00C57657"/>
    <w:rsid w:val="00C65EB7"/>
    <w:rsid w:val="00C7224D"/>
    <w:rsid w:val="00C724B7"/>
    <w:rsid w:val="00C852CA"/>
    <w:rsid w:val="00C85A4C"/>
    <w:rsid w:val="00C85B4B"/>
    <w:rsid w:val="00C97E23"/>
    <w:rsid w:val="00CA13A7"/>
    <w:rsid w:val="00CA5BDA"/>
    <w:rsid w:val="00CA7583"/>
    <w:rsid w:val="00CB16A1"/>
    <w:rsid w:val="00CC7A10"/>
    <w:rsid w:val="00CD06A4"/>
    <w:rsid w:val="00CD1F3E"/>
    <w:rsid w:val="00CD3D11"/>
    <w:rsid w:val="00CD51FD"/>
    <w:rsid w:val="00CE484E"/>
    <w:rsid w:val="00CF000F"/>
    <w:rsid w:val="00CF2AC0"/>
    <w:rsid w:val="00CF3495"/>
    <w:rsid w:val="00CF4657"/>
    <w:rsid w:val="00D00479"/>
    <w:rsid w:val="00D00694"/>
    <w:rsid w:val="00D030BE"/>
    <w:rsid w:val="00D03BDF"/>
    <w:rsid w:val="00D10F71"/>
    <w:rsid w:val="00D16854"/>
    <w:rsid w:val="00D27AEB"/>
    <w:rsid w:val="00D3029A"/>
    <w:rsid w:val="00D305BD"/>
    <w:rsid w:val="00D31F0F"/>
    <w:rsid w:val="00D32A68"/>
    <w:rsid w:val="00D349F7"/>
    <w:rsid w:val="00D354DD"/>
    <w:rsid w:val="00D42BCA"/>
    <w:rsid w:val="00D45B80"/>
    <w:rsid w:val="00D51107"/>
    <w:rsid w:val="00D56F30"/>
    <w:rsid w:val="00D61309"/>
    <w:rsid w:val="00D63D6B"/>
    <w:rsid w:val="00D659ED"/>
    <w:rsid w:val="00D67ABE"/>
    <w:rsid w:val="00D7426F"/>
    <w:rsid w:val="00D828A4"/>
    <w:rsid w:val="00D86419"/>
    <w:rsid w:val="00D92880"/>
    <w:rsid w:val="00D933DA"/>
    <w:rsid w:val="00D94A9E"/>
    <w:rsid w:val="00D96F25"/>
    <w:rsid w:val="00DA0425"/>
    <w:rsid w:val="00DA198A"/>
    <w:rsid w:val="00DA20AE"/>
    <w:rsid w:val="00DA499A"/>
    <w:rsid w:val="00DB2C36"/>
    <w:rsid w:val="00DB49C3"/>
    <w:rsid w:val="00DB6BA6"/>
    <w:rsid w:val="00DC1316"/>
    <w:rsid w:val="00DC1CE6"/>
    <w:rsid w:val="00DC21E0"/>
    <w:rsid w:val="00E00577"/>
    <w:rsid w:val="00E00766"/>
    <w:rsid w:val="00E12EAF"/>
    <w:rsid w:val="00E153A4"/>
    <w:rsid w:val="00E15AAA"/>
    <w:rsid w:val="00E16602"/>
    <w:rsid w:val="00E17803"/>
    <w:rsid w:val="00E2085E"/>
    <w:rsid w:val="00E2102B"/>
    <w:rsid w:val="00E232B5"/>
    <w:rsid w:val="00E25D3D"/>
    <w:rsid w:val="00E26C0F"/>
    <w:rsid w:val="00E27F90"/>
    <w:rsid w:val="00E32D87"/>
    <w:rsid w:val="00E43C99"/>
    <w:rsid w:val="00E51506"/>
    <w:rsid w:val="00E53FC0"/>
    <w:rsid w:val="00E74EA2"/>
    <w:rsid w:val="00E80E78"/>
    <w:rsid w:val="00E818E3"/>
    <w:rsid w:val="00E92BD1"/>
    <w:rsid w:val="00E94098"/>
    <w:rsid w:val="00E95635"/>
    <w:rsid w:val="00EA3FFE"/>
    <w:rsid w:val="00EA6A42"/>
    <w:rsid w:val="00EB2DA7"/>
    <w:rsid w:val="00EB318E"/>
    <w:rsid w:val="00EC2DA4"/>
    <w:rsid w:val="00EC31E3"/>
    <w:rsid w:val="00ED44D6"/>
    <w:rsid w:val="00EE58C9"/>
    <w:rsid w:val="00EF19C7"/>
    <w:rsid w:val="00F065BA"/>
    <w:rsid w:val="00F1657F"/>
    <w:rsid w:val="00F26B7A"/>
    <w:rsid w:val="00F27955"/>
    <w:rsid w:val="00F309B1"/>
    <w:rsid w:val="00F3343D"/>
    <w:rsid w:val="00F3568C"/>
    <w:rsid w:val="00F3602A"/>
    <w:rsid w:val="00F40D96"/>
    <w:rsid w:val="00F50839"/>
    <w:rsid w:val="00F62637"/>
    <w:rsid w:val="00F66005"/>
    <w:rsid w:val="00F71F15"/>
    <w:rsid w:val="00F72208"/>
    <w:rsid w:val="00F73E62"/>
    <w:rsid w:val="00F74B47"/>
    <w:rsid w:val="00F76502"/>
    <w:rsid w:val="00F85129"/>
    <w:rsid w:val="00F930B9"/>
    <w:rsid w:val="00FA15B2"/>
    <w:rsid w:val="00FA188D"/>
    <w:rsid w:val="00FA4F68"/>
    <w:rsid w:val="00FB393F"/>
    <w:rsid w:val="00FB57F9"/>
    <w:rsid w:val="00FB6392"/>
    <w:rsid w:val="00FC6578"/>
    <w:rsid w:val="00FD141B"/>
    <w:rsid w:val="00FD1CDC"/>
    <w:rsid w:val="00FE79CB"/>
    <w:rsid w:val="00FF1187"/>
    <w:rsid w:val="00FF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5A11E"/>
  <w15:docId w15:val="{8C451CA9-63F3-4E71-8CF2-E9DD3BE9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038AB"/>
    <w:pPr>
      <w:keepNext/>
      <w:outlineLvl w:val="0"/>
    </w:pPr>
    <w:rPr>
      <w:rFonts w:ascii="Incised901 BT" w:hAnsi="Incised901 BT"/>
      <w:b/>
      <w:sz w:val="3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038AB"/>
    <w:rPr>
      <w:rFonts w:ascii="Incised901 BT" w:eastAsia="Times New Roman" w:hAnsi="Incised901 BT" w:cs="Times New Roman"/>
      <w:b/>
      <w:sz w:val="38"/>
      <w:szCs w:val="20"/>
      <w:lang w:eastAsia="pt-BR"/>
    </w:rPr>
  </w:style>
  <w:style w:type="paragraph" w:styleId="Cabealho">
    <w:name w:val="header"/>
    <w:basedOn w:val="Normal"/>
    <w:link w:val="CabealhoChar"/>
    <w:rsid w:val="003038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8A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038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038A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3038A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25D3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1780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780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6451"/>
    <w:rPr>
      <w:color w:val="605E5C"/>
      <w:shd w:val="clear" w:color="auto" w:fill="E1DFDD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141BF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141BF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4141BF"/>
    <w:rPr>
      <w:sz w:val="16"/>
      <w:szCs w:val="16"/>
    </w:rPr>
  </w:style>
  <w:style w:type="table" w:styleId="Tabelacomgrade">
    <w:name w:val="Table Grid"/>
    <w:basedOn w:val="Tabelanormal"/>
    <w:uiPriority w:val="59"/>
    <w:rsid w:val="00414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6F25"/>
    <w:pPr>
      <w:spacing w:after="0"/>
    </w:pPr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6F2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4B3399"/>
    <w:pPr>
      <w:spacing w:after="0" w:line="240" w:lineRule="auto"/>
    </w:pPr>
  </w:style>
  <w:style w:type="paragraph" w:styleId="Subttulo">
    <w:name w:val="Subtitle"/>
    <w:basedOn w:val="Normal"/>
    <w:next w:val="Normal"/>
    <w:link w:val="SubttuloChar"/>
    <w:uiPriority w:val="11"/>
    <w:qFormat/>
    <w:rsid w:val="004B3399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4B339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8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aviao.ba.gov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tcfi\OneDrive\Documentos\Modelos%20Personalizados%20do%20Office\ORGANIZA&#199;&#213;ES\Timbre%20-%20Gavi&#227;o%20-%202020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C148D-D888-4D55-857C-2AA901C1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- Gavião - 2020</Template>
  <TotalTime>633</TotalTime>
  <Pages>2</Pages>
  <Words>343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Tadeu Carneiro Filho</dc:creator>
  <cp:lastModifiedBy>Rosemauri Santos</cp:lastModifiedBy>
  <cp:revision>249</cp:revision>
  <cp:lastPrinted>2025-02-24T18:51:00Z</cp:lastPrinted>
  <dcterms:created xsi:type="dcterms:W3CDTF">2023-11-30T19:05:00Z</dcterms:created>
  <dcterms:modified xsi:type="dcterms:W3CDTF">2025-10-03T18:29:00Z</dcterms:modified>
</cp:coreProperties>
</file>