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A938B" w14:textId="1FF19823" w:rsidR="00FA3387" w:rsidRPr="009C2A3A" w:rsidRDefault="00FA3387" w:rsidP="00FA3387">
      <w:pPr>
        <w:jc w:val="center"/>
        <w:rPr>
          <w:b/>
          <w:sz w:val="24"/>
          <w:szCs w:val="24"/>
        </w:rPr>
      </w:pPr>
      <w:r w:rsidRPr="009C2A3A">
        <w:rPr>
          <w:b/>
          <w:sz w:val="24"/>
          <w:szCs w:val="24"/>
        </w:rPr>
        <w:t xml:space="preserve">PROCESSO ADMINISTRATIVO Nº </w:t>
      </w:r>
      <w:r w:rsidR="004913C4">
        <w:rPr>
          <w:b/>
          <w:sz w:val="24"/>
          <w:szCs w:val="24"/>
        </w:rPr>
        <w:t>14</w:t>
      </w:r>
      <w:r w:rsidRPr="009C2A3A">
        <w:rPr>
          <w:b/>
          <w:sz w:val="24"/>
          <w:szCs w:val="24"/>
        </w:rPr>
        <w:t>/202</w:t>
      </w:r>
      <w:r w:rsidR="004913C4">
        <w:rPr>
          <w:b/>
          <w:sz w:val="24"/>
          <w:szCs w:val="24"/>
        </w:rPr>
        <w:t>6</w:t>
      </w:r>
    </w:p>
    <w:p w14:paraId="5C96C10B" w14:textId="6AC1660C" w:rsidR="00FA3387" w:rsidRPr="004913C4" w:rsidRDefault="00FA3387" w:rsidP="00FA3387">
      <w:pPr>
        <w:jc w:val="center"/>
        <w:rPr>
          <w:b/>
          <w:sz w:val="24"/>
          <w:szCs w:val="24"/>
        </w:rPr>
      </w:pPr>
      <w:r w:rsidRPr="004913C4">
        <w:rPr>
          <w:b/>
          <w:sz w:val="24"/>
          <w:szCs w:val="24"/>
        </w:rPr>
        <w:t>ANEXO II</w:t>
      </w:r>
      <w:r w:rsidR="004913C4" w:rsidRPr="004913C4">
        <w:rPr>
          <w:b/>
          <w:sz w:val="24"/>
          <w:szCs w:val="24"/>
        </w:rPr>
        <w:t>I</w:t>
      </w:r>
    </w:p>
    <w:p w14:paraId="1E78A1DC" w14:textId="77777777" w:rsidR="00FA3387" w:rsidRPr="004913C4" w:rsidRDefault="00FA3387" w:rsidP="00FA3387">
      <w:pPr>
        <w:jc w:val="center"/>
        <w:rPr>
          <w:b/>
          <w:bCs/>
          <w:color w:val="FF0000"/>
          <w:sz w:val="24"/>
          <w:szCs w:val="24"/>
        </w:rPr>
      </w:pPr>
      <w:r w:rsidRPr="004913C4">
        <w:rPr>
          <w:b/>
          <w:bCs/>
          <w:color w:val="FF0000"/>
          <w:sz w:val="24"/>
          <w:szCs w:val="24"/>
        </w:rPr>
        <w:t>(Confeccionar em papel timbrado da empresa)</w:t>
      </w:r>
    </w:p>
    <w:p w14:paraId="5FDBDDDE" w14:textId="66FBEB3D" w:rsidR="00FA3387" w:rsidRPr="004913C4" w:rsidRDefault="00FA0936" w:rsidP="00FA3387">
      <w:pPr>
        <w:jc w:val="center"/>
        <w:rPr>
          <w:b/>
          <w:bCs/>
          <w:sz w:val="24"/>
          <w:szCs w:val="24"/>
        </w:rPr>
      </w:pPr>
      <w:r w:rsidRPr="004913C4">
        <w:rPr>
          <w:b/>
          <w:bCs/>
          <w:sz w:val="24"/>
          <w:szCs w:val="24"/>
        </w:rPr>
        <w:t xml:space="preserve">MODELO PARA </w:t>
      </w:r>
      <w:r w:rsidR="00FA3387" w:rsidRPr="004913C4">
        <w:rPr>
          <w:b/>
          <w:bCs/>
          <w:sz w:val="24"/>
          <w:szCs w:val="24"/>
        </w:rPr>
        <w:t>PROPOSTA DE PREÇOS</w:t>
      </w:r>
    </w:p>
    <w:p w14:paraId="6E13E09A" w14:textId="77777777" w:rsidR="00DF0379" w:rsidRPr="004913C4" w:rsidRDefault="00DF0379" w:rsidP="00DF0379">
      <w:pPr>
        <w:spacing w:after="120"/>
        <w:rPr>
          <w:sz w:val="24"/>
          <w:szCs w:val="24"/>
        </w:rPr>
      </w:pPr>
      <w:r w:rsidRPr="004913C4">
        <w:rPr>
          <w:sz w:val="24"/>
          <w:szCs w:val="24"/>
        </w:rPr>
        <w:t>Ao</w:t>
      </w:r>
    </w:p>
    <w:p w14:paraId="0B9C682A" w14:textId="77777777" w:rsidR="00DF0379" w:rsidRPr="004913C4" w:rsidRDefault="00DF0379" w:rsidP="00DF0379">
      <w:pPr>
        <w:spacing w:after="120"/>
        <w:rPr>
          <w:sz w:val="24"/>
          <w:szCs w:val="24"/>
        </w:rPr>
      </w:pPr>
      <w:r w:rsidRPr="004913C4">
        <w:rPr>
          <w:sz w:val="24"/>
          <w:szCs w:val="24"/>
        </w:rPr>
        <w:t>Conselho Regional dos Representantes Comerciais no Estado da Bahia - Core-BA</w:t>
      </w:r>
    </w:p>
    <w:p w14:paraId="52C95EBA" w14:textId="2FBCDDBF" w:rsidR="00F51CE1" w:rsidRDefault="00FA3387" w:rsidP="003131E8">
      <w:pPr>
        <w:spacing w:before="100" w:beforeAutospacing="1" w:after="100" w:afterAutospacing="1"/>
        <w:jc w:val="both"/>
        <w:rPr>
          <w:sz w:val="24"/>
          <w:szCs w:val="24"/>
        </w:rPr>
      </w:pPr>
      <w:r w:rsidRPr="004913C4">
        <w:rPr>
          <w:sz w:val="24"/>
          <w:szCs w:val="24"/>
        </w:rPr>
        <w:t>A empresa _____</w:t>
      </w:r>
      <w:r w:rsidR="00DF0379" w:rsidRPr="004913C4">
        <w:rPr>
          <w:sz w:val="24"/>
          <w:szCs w:val="24"/>
        </w:rPr>
        <w:t>________________________</w:t>
      </w:r>
      <w:r w:rsidRPr="004913C4">
        <w:rPr>
          <w:sz w:val="24"/>
          <w:szCs w:val="24"/>
        </w:rPr>
        <w:t>____________, CNPJ nº ___________________, estabelecida na ________________________</w:t>
      </w:r>
      <w:r w:rsidR="00DF0379" w:rsidRPr="004913C4">
        <w:rPr>
          <w:sz w:val="24"/>
          <w:szCs w:val="24"/>
        </w:rPr>
        <w:t>_________________________</w:t>
      </w:r>
      <w:r w:rsidRPr="004913C4">
        <w:rPr>
          <w:sz w:val="24"/>
          <w:szCs w:val="24"/>
        </w:rPr>
        <w:t xml:space="preserve">_, vem apresentar proposta de preços para os fins de participação da Dispensa Eletrônica nº </w:t>
      </w:r>
      <w:sdt>
        <w:sdtPr>
          <w:rPr>
            <w:sz w:val="24"/>
            <w:szCs w:val="24"/>
          </w:rPr>
          <w:alias w:val="Assunto"/>
          <w:tag w:val=""/>
          <w:id w:val="1721320691"/>
          <w:placeholder>
            <w:docPart w:val="69EB5601BEDB47758CBE8BAAD21E4970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6185B">
            <w:rPr>
              <w:sz w:val="24"/>
              <w:szCs w:val="24"/>
            </w:rPr>
            <w:t>10</w:t>
          </w:r>
          <w:r w:rsidR="00DF0379" w:rsidRPr="004913C4">
            <w:rPr>
              <w:sz w:val="24"/>
              <w:szCs w:val="24"/>
            </w:rPr>
            <w:t>/202</w:t>
          </w:r>
          <w:r w:rsidR="0086185B">
            <w:rPr>
              <w:sz w:val="24"/>
              <w:szCs w:val="24"/>
            </w:rPr>
            <w:t>6</w:t>
          </w:r>
        </w:sdtContent>
      </w:sdt>
      <w:r w:rsidRPr="004913C4">
        <w:rPr>
          <w:sz w:val="24"/>
          <w:szCs w:val="24"/>
        </w:rPr>
        <w:t xml:space="preserve">, </w:t>
      </w:r>
      <w:r w:rsidR="00E54EBC" w:rsidRPr="004913C4">
        <w:rPr>
          <w:sz w:val="24"/>
          <w:szCs w:val="24"/>
        </w:rPr>
        <w:t xml:space="preserve">cujo objeto é </w:t>
      </w:r>
      <w:r w:rsidR="00DF0379" w:rsidRPr="004913C4">
        <w:rPr>
          <w:sz w:val="24"/>
          <w:szCs w:val="24"/>
        </w:rPr>
        <w:t xml:space="preserve">a </w:t>
      </w:r>
      <w:r w:rsidR="0086185B">
        <w:rPr>
          <w:sz w:val="24"/>
          <w:szCs w:val="24"/>
        </w:rPr>
        <w:t>c</w:t>
      </w:r>
      <w:r w:rsidR="0086185B" w:rsidRPr="0086185B">
        <w:rPr>
          <w:sz w:val="24"/>
          <w:szCs w:val="24"/>
        </w:rPr>
        <w:t>ontratação de empresa para a aquisição de   toner compatível Tl410x Elgin Pantum M6700dw P3010dw - impressoras modelos Pantum M6700DW e P3010DW, sob demanda, para as seccionais do Core-BA</w:t>
      </w:r>
      <w:r w:rsidR="00DF0379" w:rsidRPr="004913C4">
        <w:rPr>
          <w:sz w:val="24"/>
          <w:szCs w:val="24"/>
        </w:rPr>
        <w:t xml:space="preserve">, </w:t>
      </w:r>
      <w:r w:rsidRPr="004913C4">
        <w:rPr>
          <w:sz w:val="24"/>
          <w:szCs w:val="24"/>
        </w:rPr>
        <w:t xml:space="preserve">conforme condições e especificações descritas </w:t>
      </w:r>
      <w:r w:rsidR="00E54EBC" w:rsidRPr="004913C4">
        <w:rPr>
          <w:sz w:val="24"/>
          <w:szCs w:val="24"/>
        </w:rPr>
        <w:t xml:space="preserve">no Termo de Referência e </w:t>
      </w:r>
      <w:r w:rsidRPr="004913C4">
        <w:rPr>
          <w:sz w:val="24"/>
          <w:szCs w:val="24"/>
        </w:rPr>
        <w:t>a seguir:</w:t>
      </w: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1195"/>
        <w:gridCol w:w="699"/>
        <w:gridCol w:w="1972"/>
        <w:gridCol w:w="1336"/>
        <w:gridCol w:w="1181"/>
        <w:gridCol w:w="1335"/>
        <w:gridCol w:w="7"/>
        <w:gridCol w:w="1631"/>
      </w:tblGrid>
      <w:tr w:rsidR="003131E8" w14:paraId="2CF8C2CF" w14:textId="77777777" w:rsidTr="003131E8">
        <w:tc>
          <w:tcPr>
            <w:tcW w:w="1195" w:type="dxa"/>
          </w:tcPr>
          <w:p w14:paraId="025F8935" w14:textId="77777777" w:rsidR="003131E8" w:rsidRPr="00233AD7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233AD7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699" w:type="dxa"/>
          </w:tcPr>
          <w:p w14:paraId="261F6277" w14:textId="77777777" w:rsidR="003131E8" w:rsidRPr="00233AD7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233AD7">
              <w:rPr>
                <w:b/>
                <w:sz w:val="20"/>
                <w:szCs w:val="20"/>
              </w:rPr>
              <w:t>QTD</w:t>
            </w:r>
          </w:p>
        </w:tc>
        <w:tc>
          <w:tcPr>
            <w:tcW w:w="1972" w:type="dxa"/>
          </w:tcPr>
          <w:p w14:paraId="1D112928" w14:textId="77777777" w:rsidR="003131E8" w:rsidRPr="00233AD7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233AD7">
              <w:rPr>
                <w:b/>
                <w:sz w:val="20"/>
                <w:szCs w:val="20"/>
              </w:rPr>
              <w:t>ESPECIFICAÇÕES</w:t>
            </w:r>
          </w:p>
        </w:tc>
        <w:tc>
          <w:tcPr>
            <w:tcW w:w="1336" w:type="dxa"/>
          </w:tcPr>
          <w:p w14:paraId="3664974F" w14:textId="77777777" w:rsidR="003131E8" w:rsidRPr="00233AD7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233AD7">
              <w:rPr>
                <w:b/>
                <w:sz w:val="20"/>
                <w:szCs w:val="20"/>
              </w:rPr>
              <w:t>CATMAT</w:t>
            </w:r>
          </w:p>
        </w:tc>
        <w:tc>
          <w:tcPr>
            <w:tcW w:w="1181" w:type="dxa"/>
          </w:tcPr>
          <w:p w14:paraId="4C0D78E1" w14:textId="77777777" w:rsidR="003131E8" w:rsidRPr="00233AD7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233AD7">
              <w:rPr>
                <w:b/>
                <w:sz w:val="20"/>
                <w:szCs w:val="20"/>
              </w:rPr>
              <w:t>UNIDADE  MEDIDA</w:t>
            </w:r>
          </w:p>
        </w:tc>
        <w:tc>
          <w:tcPr>
            <w:tcW w:w="1342" w:type="dxa"/>
            <w:gridSpan w:val="2"/>
          </w:tcPr>
          <w:p w14:paraId="3BE33F02" w14:textId="77777777" w:rsidR="003131E8" w:rsidRPr="00233AD7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233AD7">
              <w:rPr>
                <w:b/>
                <w:sz w:val="20"/>
                <w:szCs w:val="20"/>
              </w:rPr>
              <w:t>VALOR UNITÁRIO ESTIMADO</w:t>
            </w:r>
          </w:p>
        </w:tc>
        <w:tc>
          <w:tcPr>
            <w:tcW w:w="1631" w:type="dxa"/>
          </w:tcPr>
          <w:p w14:paraId="17F4FF74" w14:textId="77777777" w:rsidR="003131E8" w:rsidRPr="00233AD7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233AD7">
              <w:rPr>
                <w:b/>
                <w:sz w:val="20"/>
                <w:szCs w:val="20"/>
              </w:rPr>
              <w:t>VALOR TOTAL ESTIMADO</w:t>
            </w:r>
          </w:p>
        </w:tc>
      </w:tr>
      <w:tr w:rsidR="003131E8" w14:paraId="3D840B0A" w14:textId="77777777" w:rsidTr="00B805C3">
        <w:trPr>
          <w:trHeight w:val="1602"/>
        </w:trPr>
        <w:tc>
          <w:tcPr>
            <w:tcW w:w="1195" w:type="dxa"/>
          </w:tcPr>
          <w:p w14:paraId="5E56457B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2EB4680F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5A08E243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B805C3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699" w:type="dxa"/>
          </w:tcPr>
          <w:p w14:paraId="21DD03E0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36EA728E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5B3984AE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B805C3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972" w:type="dxa"/>
          </w:tcPr>
          <w:p w14:paraId="5484444C" w14:textId="3FD03FC2" w:rsidR="003131E8" w:rsidRPr="00B805C3" w:rsidRDefault="003131E8" w:rsidP="00B805C3">
            <w:pPr>
              <w:pStyle w:val="Padro"/>
              <w:spacing w:before="119" w:after="0" w:line="105" w:lineRule="atLeast"/>
              <w:jc w:val="both"/>
              <w:rPr>
                <w:rFonts w:ascii="Times New Roman" w:hAnsi="Times New Roman" w:cs="Times New Roman"/>
                <w:caps/>
                <w:color w:val="auto"/>
                <w:sz w:val="20"/>
                <w:szCs w:val="20"/>
              </w:rPr>
            </w:pPr>
            <w:r w:rsidRPr="00B805C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TONER COMPATÍVEL TL410X ELGIN PANTUM M6700DW P3010DW</w:t>
            </w:r>
          </w:p>
        </w:tc>
        <w:tc>
          <w:tcPr>
            <w:tcW w:w="1336" w:type="dxa"/>
          </w:tcPr>
          <w:p w14:paraId="713CEA7A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48FC467A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11288F6A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B805C3">
              <w:rPr>
                <w:bCs/>
                <w:sz w:val="20"/>
                <w:szCs w:val="20"/>
              </w:rPr>
              <w:t>18048</w:t>
            </w:r>
          </w:p>
        </w:tc>
        <w:tc>
          <w:tcPr>
            <w:tcW w:w="1181" w:type="dxa"/>
          </w:tcPr>
          <w:p w14:paraId="5C1287DC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4DF2DF28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7967F25F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B805C3">
              <w:rPr>
                <w:bCs/>
                <w:sz w:val="20"/>
                <w:szCs w:val="20"/>
              </w:rPr>
              <w:t>Unidade</w:t>
            </w:r>
          </w:p>
        </w:tc>
        <w:tc>
          <w:tcPr>
            <w:tcW w:w="1342" w:type="dxa"/>
            <w:gridSpan w:val="2"/>
          </w:tcPr>
          <w:p w14:paraId="23CA157C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1AA6E9FA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106ACA94" w14:textId="6444DEE2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B805C3">
              <w:rPr>
                <w:bCs/>
                <w:sz w:val="20"/>
                <w:szCs w:val="20"/>
              </w:rPr>
              <w:t>R$ XX,XX</w:t>
            </w:r>
          </w:p>
        </w:tc>
        <w:tc>
          <w:tcPr>
            <w:tcW w:w="1631" w:type="dxa"/>
          </w:tcPr>
          <w:p w14:paraId="4C3714DA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2CA26A0D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0EDFDF3E" w14:textId="7827DEFC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B805C3">
              <w:rPr>
                <w:bCs/>
                <w:sz w:val="20"/>
                <w:szCs w:val="20"/>
              </w:rPr>
              <w:t xml:space="preserve">R$ XX,XX </w:t>
            </w:r>
          </w:p>
        </w:tc>
      </w:tr>
      <w:tr w:rsidR="003131E8" w14:paraId="21838D66" w14:textId="77777777" w:rsidTr="00B805C3">
        <w:trPr>
          <w:trHeight w:val="1461"/>
        </w:trPr>
        <w:tc>
          <w:tcPr>
            <w:tcW w:w="1195" w:type="dxa"/>
          </w:tcPr>
          <w:p w14:paraId="0DA85D58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0F11C33A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377B3BC6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B805C3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699" w:type="dxa"/>
          </w:tcPr>
          <w:p w14:paraId="0DB0DB26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54D3E777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6063B5F1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B805C3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972" w:type="dxa"/>
          </w:tcPr>
          <w:p w14:paraId="1887AE56" w14:textId="16D90791" w:rsidR="003131E8" w:rsidRPr="00B805C3" w:rsidRDefault="003131E8" w:rsidP="00B805C3">
            <w:pPr>
              <w:pStyle w:val="Padro"/>
              <w:spacing w:before="119" w:after="0" w:line="105" w:lineRule="atLeas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805C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CILINDRO COMPATÍVEL TL410X ELGIN PANTUM M6700DW P3010DW</w:t>
            </w:r>
          </w:p>
        </w:tc>
        <w:tc>
          <w:tcPr>
            <w:tcW w:w="1336" w:type="dxa"/>
          </w:tcPr>
          <w:p w14:paraId="2837D975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019E2A89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2BD272C2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B805C3">
              <w:rPr>
                <w:bCs/>
                <w:sz w:val="20"/>
                <w:szCs w:val="20"/>
              </w:rPr>
              <w:t>617901</w:t>
            </w:r>
          </w:p>
        </w:tc>
        <w:tc>
          <w:tcPr>
            <w:tcW w:w="1181" w:type="dxa"/>
          </w:tcPr>
          <w:p w14:paraId="43893DAA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030F8927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060D45A2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B805C3">
              <w:rPr>
                <w:bCs/>
                <w:sz w:val="20"/>
                <w:szCs w:val="20"/>
              </w:rPr>
              <w:t>Unidade</w:t>
            </w:r>
          </w:p>
        </w:tc>
        <w:tc>
          <w:tcPr>
            <w:tcW w:w="1342" w:type="dxa"/>
            <w:gridSpan w:val="2"/>
          </w:tcPr>
          <w:p w14:paraId="46350EA0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7C7EF87D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2E0FC54D" w14:textId="496887A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B805C3">
              <w:rPr>
                <w:bCs/>
                <w:sz w:val="20"/>
                <w:szCs w:val="20"/>
              </w:rPr>
              <w:t>R$ XX,XX</w:t>
            </w:r>
          </w:p>
        </w:tc>
        <w:tc>
          <w:tcPr>
            <w:tcW w:w="1631" w:type="dxa"/>
          </w:tcPr>
          <w:p w14:paraId="2E10F869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5C169B06" w14:textId="77777777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6A462EF0" w14:textId="28C8DC0F" w:rsidR="003131E8" w:rsidRPr="00B805C3" w:rsidRDefault="003131E8" w:rsidP="00911E2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B805C3">
              <w:rPr>
                <w:bCs/>
                <w:sz w:val="20"/>
                <w:szCs w:val="20"/>
              </w:rPr>
              <w:t>R$ XX,XX</w:t>
            </w:r>
          </w:p>
        </w:tc>
      </w:tr>
      <w:tr w:rsidR="003131E8" w14:paraId="7657F7F8" w14:textId="77777777" w:rsidTr="003131E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5"/>
          <w:wBefore w:w="6383" w:type="dxa"/>
          <w:trHeight w:val="100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3E39" w14:textId="77777777" w:rsidR="003131E8" w:rsidRPr="00B805C3" w:rsidRDefault="003131E8" w:rsidP="00911E25">
            <w:pPr>
              <w:pStyle w:val="PargrafodaLista"/>
              <w:autoSpaceDE w:val="0"/>
              <w:autoSpaceDN w:val="0"/>
              <w:adjustRightInd w:val="0"/>
              <w:spacing w:before="100" w:beforeAutospacing="1" w:after="100" w:afterAutospacing="1"/>
              <w:ind w:left="0"/>
              <w:jc w:val="both"/>
              <w:rPr>
                <w:sz w:val="20"/>
                <w:szCs w:val="20"/>
              </w:rPr>
            </w:pPr>
            <w:r w:rsidRPr="00B805C3">
              <w:rPr>
                <w:sz w:val="20"/>
                <w:szCs w:val="20"/>
              </w:rPr>
              <w:t>TOTAL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E514" w14:textId="15E497A0" w:rsidR="003131E8" w:rsidRPr="00B805C3" w:rsidRDefault="003131E8" w:rsidP="00911E25">
            <w:pPr>
              <w:pStyle w:val="PargrafodaLista"/>
              <w:autoSpaceDE w:val="0"/>
              <w:autoSpaceDN w:val="0"/>
              <w:adjustRightInd w:val="0"/>
              <w:spacing w:before="100" w:beforeAutospacing="1" w:after="100" w:afterAutospacing="1"/>
              <w:ind w:left="0"/>
              <w:jc w:val="both"/>
              <w:rPr>
                <w:sz w:val="20"/>
                <w:szCs w:val="20"/>
              </w:rPr>
            </w:pPr>
            <w:r w:rsidRPr="00B805C3">
              <w:rPr>
                <w:bCs/>
                <w:sz w:val="20"/>
                <w:szCs w:val="20"/>
              </w:rPr>
              <w:t>R$ XX,XX</w:t>
            </w:r>
          </w:p>
        </w:tc>
      </w:tr>
    </w:tbl>
    <w:p w14:paraId="15255204" w14:textId="427850E0" w:rsidR="00FA3387" w:rsidRPr="008975E6" w:rsidRDefault="00DF0379" w:rsidP="00FA3387">
      <w:pPr>
        <w:jc w:val="both"/>
        <w:rPr>
          <w:sz w:val="24"/>
          <w:szCs w:val="24"/>
        </w:rPr>
      </w:pPr>
      <w:r w:rsidRPr="008975E6">
        <w:rPr>
          <w:sz w:val="24"/>
          <w:szCs w:val="24"/>
        </w:rPr>
        <w:t>Declaramos que estamos cientes de que:</w:t>
      </w:r>
    </w:p>
    <w:p w14:paraId="53C8186D" w14:textId="1BC9D7C5" w:rsidR="00FA3387" w:rsidRPr="008975E6" w:rsidRDefault="00DF0379" w:rsidP="00DF0379">
      <w:pPr>
        <w:pStyle w:val="PargrafodaLista"/>
        <w:numPr>
          <w:ilvl w:val="0"/>
          <w:numId w:val="18"/>
        </w:numPr>
        <w:jc w:val="both"/>
      </w:pPr>
      <w:r w:rsidRPr="008975E6">
        <w:t>O p</w:t>
      </w:r>
      <w:r w:rsidR="00FA3387" w:rsidRPr="008975E6">
        <w:t xml:space="preserve">razo de validade da proposta </w:t>
      </w:r>
      <w:r w:rsidR="00E54EBC" w:rsidRPr="008975E6">
        <w:t xml:space="preserve">é </w:t>
      </w:r>
      <w:r w:rsidR="00FA3387" w:rsidRPr="008975E6">
        <w:t>de no mínimo 60 (sessenta) dias;</w:t>
      </w:r>
    </w:p>
    <w:p w14:paraId="3E5DF78C" w14:textId="2CC8ABDA" w:rsidR="00FA3387" w:rsidRPr="008975E6" w:rsidRDefault="00DF0379" w:rsidP="00DF0379">
      <w:pPr>
        <w:pStyle w:val="PargrafodaLista"/>
        <w:numPr>
          <w:ilvl w:val="0"/>
          <w:numId w:val="18"/>
        </w:numPr>
        <w:jc w:val="both"/>
      </w:pPr>
      <w:r w:rsidRPr="008975E6">
        <w:t>A f</w:t>
      </w:r>
      <w:r w:rsidR="00FA3387" w:rsidRPr="008975E6">
        <w:t>orma de pagamento será em até 10 (dez) dias após o atesto da nota fiscal.</w:t>
      </w:r>
    </w:p>
    <w:p w14:paraId="35EE898E" w14:textId="224DB96F" w:rsidR="00FA3387" w:rsidRPr="008975E6" w:rsidRDefault="00FA3387" w:rsidP="00DF0379">
      <w:pPr>
        <w:pStyle w:val="PargrafodaLista"/>
        <w:numPr>
          <w:ilvl w:val="0"/>
          <w:numId w:val="18"/>
        </w:numPr>
        <w:jc w:val="both"/>
      </w:pPr>
      <w:r w:rsidRPr="008975E6">
        <w:t>O prazo de entrega é de 1</w:t>
      </w:r>
      <w:r w:rsidR="00F51CE1" w:rsidRPr="008975E6">
        <w:t>0</w:t>
      </w:r>
      <w:r w:rsidRPr="008975E6">
        <w:t xml:space="preserve"> (</w:t>
      </w:r>
      <w:r w:rsidR="00F51CE1" w:rsidRPr="008975E6">
        <w:t>dez</w:t>
      </w:r>
      <w:r w:rsidRPr="008975E6">
        <w:t xml:space="preserve">) dias </w:t>
      </w:r>
      <w:r w:rsidR="008975E6">
        <w:t>corridos</w:t>
      </w:r>
      <w:r w:rsidRPr="008975E6">
        <w:t xml:space="preserve">, contados </w:t>
      </w:r>
      <w:r w:rsidR="008975E6">
        <w:t>a partir do</w:t>
      </w:r>
      <w:r w:rsidRPr="008975E6">
        <w:t xml:space="preserve"> envio da Ordem de Fornecimento</w:t>
      </w:r>
      <w:r w:rsidR="00DF0379" w:rsidRPr="008975E6">
        <w:t xml:space="preserve"> (OF)</w:t>
      </w:r>
      <w:r w:rsidR="00FA0936" w:rsidRPr="008975E6">
        <w:t>.</w:t>
      </w:r>
    </w:p>
    <w:p w14:paraId="0A0989AE" w14:textId="5BC3D5B0" w:rsidR="00DF0379" w:rsidRPr="008975E6" w:rsidRDefault="00DF0379" w:rsidP="00DF0379">
      <w:pPr>
        <w:pStyle w:val="PargrafodaLista"/>
        <w:numPr>
          <w:ilvl w:val="0"/>
          <w:numId w:val="18"/>
        </w:numPr>
        <w:jc w:val="both"/>
      </w:pPr>
      <w:r w:rsidRPr="008975E6">
        <w:t>O prazo de garantia contratual dos bens, complementar à garantia legal, é de, no mínimo,</w:t>
      </w:r>
      <w:r w:rsidR="000609B3">
        <w:t xml:space="preserve"> 06</w:t>
      </w:r>
      <w:r w:rsidRPr="008975E6">
        <w:t xml:space="preserve"> (</w:t>
      </w:r>
      <w:r w:rsidR="000609B3">
        <w:t>seis</w:t>
      </w:r>
      <w:r w:rsidRPr="008975E6">
        <w:t>) meses</w:t>
      </w:r>
      <w:r w:rsidR="00E54EBC" w:rsidRPr="008975E6">
        <w:t>.</w:t>
      </w:r>
    </w:p>
    <w:p w14:paraId="1B1FE24E" w14:textId="59D0F70B" w:rsidR="00FA3387" w:rsidRPr="008975E6" w:rsidRDefault="00DF0379" w:rsidP="00DF0379">
      <w:pPr>
        <w:pStyle w:val="PargrafodaLista"/>
        <w:numPr>
          <w:ilvl w:val="0"/>
          <w:numId w:val="18"/>
        </w:numPr>
        <w:jc w:val="both"/>
      </w:pPr>
      <w:r w:rsidRPr="008975E6">
        <w:t>O</w:t>
      </w:r>
      <w:r w:rsidR="00FA3387" w:rsidRPr="008975E6">
        <w:t>s preços contidos na proposta incluem todos os custos e despesas, tais como: impostos, fretes, embalagens, seguros, implantação e demais encargos.</w:t>
      </w:r>
    </w:p>
    <w:p w14:paraId="2E8F0930" w14:textId="3387C14A" w:rsidR="00DF0379" w:rsidRDefault="00DF0379" w:rsidP="00DF0379">
      <w:pPr>
        <w:pStyle w:val="PargrafodaLista"/>
        <w:numPr>
          <w:ilvl w:val="0"/>
          <w:numId w:val="18"/>
        </w:numPr>
        <w:jc w:val="both"/>
      </w:pPr>
      <w:r w:rsidRPr="008975E6">
        <w:t>Vamos cumprir todas as condições, obrigações e prazos contidos no Termo de Referência d</w:t>
      </w:r>
      <w:r w:rsidR="00B805C3">
        <w:t xml:space="preserve">o Processo Administrativo n° 14/2026 </w:t>
      </w:r>
      <w:r w:rsidRPr="008975E6">
        <w:t>do Core-BA.</w:t>
      </w:r>
    </w:p>
    <w:p w14:paraId="3E6C9F8F" w14:textId="77777777" w:rsidR="008975E6" w:rsidRDefault="008975E6" w:rsidP="008975E6">
      <w:pPr>
        <w:pStyle w:val="PargrafodaLista"/>
        <w:ind w:left="720"/>
        <w:jc w:val="both"/>
      </w:pPr>
    </w:p>
    <w:p w14:paraId="68D873DD" w14:textId="46CC4315" w:rsidR="003131E8" w:rsidRDefault="00DF0379" w:rsidP="008975E6">
      <w:pPr>
        <w:tabs>
          <w:tab w:val="left" w:pos="5670"/>
        </w:tabs>
        <w:jc w:val="center"/>
        <w:rPr>
          <w:sz w:val="22"/>
          <w:szCs w:val="22"/>
        </w:rPr>
      </w:pPr>
      <w:r w:rsidRPr="008975E6">
        <w:rPr>
          <w:sz w:val="22"/>
          <w:szCs w:val="22"/>
        </w:rPr>
        <w:t>......................</w:t>
      </w:r>
      <w:r w:rsidR="00FA3387" w:rsidRPr="008975E6">
        <w:rPr>
          <w:sz w:val="22"/>
          <w:szCs w:val="22"/>
        </w:rPr>
        <w:t xml:space="preserve">, .............de ................................. de </w:t>
      </w:r>
      <w:r w:rsidR="008975E6">
        <w:rPr>
          <w:sz w:val="22"/>
          <w:szCs w:val="22"/>
        </w:rPr>
        <w:t>2026.</w:t>
      </w:r>
    </w:p>
    <w:p w14:paraId="75B3C7C3" w14:textId="77777777" w:rsidR="00B805C3" w:rsidRDefault="00B805C3" w:rsidP="008975E6">
      <w:pPr>
        <w:tabs>
          <w:tab w:val="left" w:pos="5670"/>
        </w:tabs>
        <w:jc w:val="center"/>
        <w:rPr>
          <w:sz w:val="22"/>
          <w:szCs w:val="22"/>
        </w:rPr>
      </w:pPr>
    </w:p>
    <w:p w14:paraId="7CFD0F86" w14:textId="2FBFCE2D" w:rsidR="00FA3387" w:rsidRPr="008975E6" w:rsidRDefault="00FA3387" w:rsidP="008975E6">
      <w:pPr>
        <w:tabs>
          <w:tab w:val="left" w:pos="5670"/>
        </w:tabs>
        <w:jc w:val="center"/>
        <w:rPr>
          <w:sz w:val="22"/>
          <w:szCs w:val="22"/>
        </w:rPr>
      </w:pPr>
      <w:r w:rsidRPr="008975E6">
        <w:rPr>
          <w:sz w:val="22"/>
          <w:szCs w:val="22"/>
        </w:rPr>
        <w:t>____________________________________________________</w:t>
      </w:r>
    </w:p>
    <w:p w14:paraId="577AF35F" w14:textId="77777777" w:rsidR="00B805C3" w:rsidRDefault="00FA3387" w:rsidP="00B805C3">
      <w:pPr>
        <w:jc w:val="center"/>
        <w:rPr>
          <w:sz w:val="22"/>
          <w:szCs w:val="22"/>
        </w:rPr>
      </w:pPr>
      <w:r w:rsidRPr="008975E6">
        <w:rPr>
          <w:sz w:val="22"/>
          <w:szCs w:val="22"/>
        </w:rPr>
        <w:t>Assinatura</w:t>
      </w:r>
      <w:r w:rsidR="00DF0379" w:rsidRPr="008975E6">
        <w:rPr>
          <w:sz w:val="22"/>
          <w:szCs w:val="22"/>
        </w:rPr>
        <w:t xml:space="preserve"> do responsável </w:t>
      </w:r>
    </w:p>
    <w:p w14:paraId="5947AEBD" w14:textId="0D036D0B" w:rsidR="00B805C3" w:rsidRPr="00B805C3" w:rsidRDefault="00B805C3" w:rsidP="00B805C3">
      <w:pPr>
        <w:jc w:val="center"/>
        <w:rPr>
          <w:sz w:val="22"/>
          <w:szCs w:val="22"/>
        </w:rPr>
      </w:pPr>
      <w:r w:rsidRPr="00B805C3">
        <w:rPr>
          <w:sz w:val="22"/>
          <w:szCs w:val="22"/>
        </w:rPr>
        <w:t>Nome:</w:t>
      </w:r>
    </w:p>
    <w:p w14:paraId="134975C1" w14:textId="2E076426" w:rsidR="00FA3387" w:rsidRPr="008975E6" w:rsidRDefault="00B805C3" w:rsidP="00B805C3">
      <w:pPr>
        <w:jc w:val="center"/>
        <w:rPr>
          <w:sz w:val="22"/>
          <w:szCs w:val="22"/>
        </w:rPr>
      </w:pPr>
      <w:r w:rsidRPr="00B805C3">
        <w:rPr>
          <w:sz w:val="22"/>
          <w:szCs w:val="22"/>
        </w:rPr>
        <w:t>CPF:</w:t>
      </w:r>
    </w:p>
    <w:sectPr w:rsidR="00FA3387" w:rsidRPr="008975E6" w:rsidSect="00F51CE1">
      <w:headerReference w:type="even" r:id="rId8"/>
      <w:headerReference w:type="default" r:id="rId9"/>
      <w:footerReference w:type="default" r:id="rId10"/>
      <w:headerReference w:type="first" r:id="rId11"/>
      <w:pgSz w:w="11905" w:h="16837" w:code="9"/>
      <w:pgMar w:top="1702" w:right="1132" w:bottom="709" w:left="1276" w:header="567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827B5" w14:textId="77777777" w:rsidR="003E554B" w:rsidRDefault="003E554B">
      <w:r>
        <w:separator/>
      </w:r>
    </w:p>
  </w:endnote>
  <w:endnote w:type="continuationSeparator" w:id="0">
    <w:p w14:paraId="283D54E5" w14:textId="77777777" w:rsidR="003E554B" w:rsidRDefault="003E5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 Spranq eco sans">
    <w:altName w:val="Times New Roman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, 宋体"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EF587" w14:textId="67D143D2" w:rsidR="00C32AB8" w:rsidRPr="000047EB" w:rsidRDefault="00A9121F" w:rsidP="00A9121F">
    <w:pPr>
      <w:pStyle w:val="Rodap"/>
      <w:tabs>
        <w:tab w:val="clear" w:pos="4252"/>
        <w:tab w:val="clear" w:pos="8504"/>
      </w:tabs>
      <w:ind w:right="-711" w:hanging="709"/>
      <w:rPr>
        <w:rFonts w:ascii="Garamond" w:hAnsi="Garamond"/>
        <w:b/>
        <w:w w:val="70"/>
      </w:rPr>
    </w:pPr>
    <w:r w:rsidRPr="000047EB">
      <w:rPr>
        <w:rFonts w:ascii="Garamond" w:hAnsi="Garamond"/>
        <w:b/>
        <w:w w:val="70"/>
      </w:rPr>
      <w:t xml:space="preserve"> </w:t>
    </w:r>
  </w:p>
  <w:p w14:paraId="12FE259F" w14:textId="77777777" w:rsidR="00AC5A0C" w:rsidRDefault="00AC5A0C" w:rsidP="00AC5A0C">
    <w:pPr>
      <w:ind w:left="426" w:right="-711" w:hanging="426"/>
      <w:jc w:val="center"/>
      <w:rPr>
        <w:rFonts w:ascii="Garamond" w:hAnsi="Garamond"/>
        <w:b/>
        <w:w w:val="70"/>
        <w:sz w:val="15"/>
        <w:szCs w:val="15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14A83" w14:textId="77777777" w:rsidR="003E554B" w:rsidRDefault="003E554B">
      <w:r>
        <w:separator/>
      </w:r>
    </w:p>
  </w:footnote>
  <w:footnote w:type="continuationSeparator" w:id="0">
    <w:p w14:paraId="68FB763F" w14:textId="77777777" w:rsidR="003E554B" w:rsidRDefault="003E55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81924" w14:textId="77777777" w:rsidR="007526D2" w:rsidRDefault="00000000">
    <w:pPr>
      <w:pStyle w:val="Cabealho"/>
    </w:pPr>
    <w:r>
      <w:rPr>
        <w:noProof/>
      </w:rPr>
      <w:pict w14:anchorId="302711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4" o:spid="_x0000_s1038" type="#_x0000_t75" style="position:absolute;margin-left:0;margin-top:0;width:481.7pt;height:482.9pt;z-index:-251657728;mso-position-horizontal:center;mso-position-horizontal-relative:margin;mso-position-vertical:center;mso-position-vertical-relative:margin" o:allowincell="f">
          <v:imagedata r:id="rId1" o:title="395px-Coat_of_arms_of_Brazi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6BFF" w14:textId="4578984B" w:rsidR="00173552" w:rsidRPr="00A9121F" w:rsidRDefault="00A9121F" w:rsidP="00A9121F">
    <w:pPr>
      <w:widowControl w:val="0"/>
      <w:tabs>
        <w:tab w:val="left" w:pos="1701"/>
        <w:tab w:val="left" w:pos="2235"/>
        <w:tab w:val="left" w:pos="2410"/>
        <w:tab w:val="center" w:pos="3897"/>
      </w:tabs>
      <w:autoSpaceDE w:val="0"/>
      <w:autoSpaceDN w:val="0"/>
      <w:adjustRightInd w:val="0"/>
      <w:ind w:hanging="426"/>
      <w:jc w:val="center"/>
      <w:rPr>
        <w:rFonts w:ascii="Arial" w:hAnsi="Arial" w:cs="Arial"/>
        <w:b/>
        <w:bCs/>
        <w:sz w:val="56"/>
        <w:szCs w:val="56"/>
      </w:rPr>
    </w:pPr>
    <w:r w:rsidRPr="00A9121F">
      <w:rPr>
        <w:b/>
        <w:bCs/>
        <w:noProof/>
        <w:sz w:val="56"/>
        <w:szCs w:val="56"/>
      </w:rPr>
      <w:t>TIMBRADO DO FORNECEDOR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C725D" w14:textId="77777777" w:rsidR="007526D2" w:rsidRDefault="00000000">
    <w:pPr>
      <w:pStyle w:val="Cabealho"/>
    </w:pPr>
    <w:r>
      <w:rPr>
        <w:noProof/>
      </w:rPr>
      <w:pict w14:anchorId="295AD7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3" o:spid="_x0000_s1037" type="#_x0000_t75" style="position:absolute;margin-left:0;margin-top:0;width:481.7pt;height:482.9pt;z-index:-251658752;mso-position-horizontal:center;mso-position-horizontal-relative:margin;mso-position-vertical:center;mso-position-vertical-relative:margin" o:allowincell="f">
          <v:imagedata r:id="rId1" o:title="395px-Coat_of_arms_of_Brazil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9ED83752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FE0D59"/>
    <w:multiLevelType w:val="multilevel"/>
    <w:tmpl w:val="02A6E428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2" w15:restartNumberingAfterBreak="0">
    <w:nsid w:val="1DC82C74"/>
    <w:multiLevelType w:val="hybridMultilevel"/>
    <w:tmpl w:val="AE8002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2458B"/>
    <w:multiLevelType w:val="multilevel"/>
    <w:tmpl w:val="9E9A0036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5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440" w:hanging="2160"/>
      </w:pPr>
      <w:rPr>
        <w:rFonts w:hint="default"/>
      </w:rPr>
    </w:lvl>
  </w:abstractNum>
  <w:abstractNum w:abstractNumId="4" w15:restartNumberingAfterBreak="0">
    <w:nsid w:val="233B3659"/>
    <w:multiLevelType w:val="multilevel"/>
    <w:tmpl w:val="8C82F8A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5" w15:restartNumberingAfterBreak="0">
    <w:nsid w:val="2B1170CF"/>
    <w:multiLevelType w:val="hybridMultilevel"/>
    <w:tmpl w:val="DB38AC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B6655"/>
    <w:multiLevelType w:val="hybridMultilevel"/>
    <w:tmpl w:val="9264A838"/>
    <w:lvl w:ilvl="0" w:tplc="381014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E5A9D"/>
    <w:multiLevelType w:val="multilevel"/>
    <w:tmpl w:val="3AE0225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8" w15:restartNumberingAfterBreak="0">
    <w:nsid w:val="3A202E6B"/>
    <w:multiLevelType w:val="multilevel"/>
    <w:tmpl w:val="417A3E2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333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3A3F50A9"/>
    <w:multiLevelType w:val="multilevel"/>
    <w:tmpl w:val="392C9968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10" w15:restartNumberingAfterBreak="0">
    <w:nsid w:val="3DE777E0"/>
    <w:multiLevelType w:val="hybridMultilevel"/>
    <w:tmpl w:val="39E472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D70650"/>
    <w:multiLevelType w:val="multilevel"/>
    <w:tmpl w:val="0DC82C7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449A10E2"/>
    <w:multiLevelType w:val="multilevel"/>
    <w:tmpl w:val="129AF0B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3" w15:restartNumberingAfterBreak="0">
    <w:nsid w:val="4B9B4730"/>
    <w:multiLevelType w:val="multilevel"/>
    <w:tmpl w:val="55E22152"/>
    <w:lvl w:ilvl="0">
      <w:start w:val="1"/>
      <w:numFmt w:val="decimal"/>
      <w:pStyle w:val="Ttulo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2%1.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2%1.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567929D9"/>
    <w:multiLevelType w:val="multilevel"/>
    <w:tmpl w:val="75244A4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569C739A"/>
    <w:multiLevelType w:val="multilevel"/>
    <w:tmpl w:val="01661B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578D7387"/>
    <w:multiLevelType w:val="multilevel"/>
    <w:tmpl w:val="95DA389A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7" w15:restartNumberingAfterBreak="0">
    <w:nsid w:val="691F284C"/>
    <w:multiLevelType w:val="hybridMultilevel"/>
    <w:tmpl w:val="2F68F06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7912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1141748">
    <w:abstractNumId w:val="0"/>
    <w:lvlOverride w:ilvl="0">
      <w:startOverride w:val="1"/>
    </w:lvlOverride>
  </w:num>
  <w:num w:numId="3" w16cid:durableId="1709377534">
    <w:abstractNumId w:val="14"/>
  </w:num>
  <w:num w:numId="4" w16cid:durableId="625357668">
    <w:abstractNumId w:val="8"/>
  </w:num>
  <w:num w:numId="5" w16cid:durableId="725881446">
    <w:abstractNumId w:val="11"/>
  </w:num>
  <w:num w:numId="6" w16cid:durableId="517429555">
    <w:abstractNumId w:val="7"/>
  </w:num>
  <w:num w:numId="7" w16cid:durableId="1061447624">
    <w:abstractNumId w:val="12"/>
  </w:num>
  <w:num w:numId="8" w16cid:durableId="784085273">
    <w:abstractNumId w:val="16"/>
  </w:num>
  <w:num w:numId="9" w16cid:durableId="2037267233">
    <w:abstractNumId w:val="3"/>
  </w:num>
  <w:num w:numId="10" w16cid:durableId="1551723780">
    <w:abstractNumId w:val="1"/>
  </w:num>
  <w:num w:numId="11" w16cid:durableId="1032656208">
    <w:abstractNumId w:val="4"/>
  </w:num>
  <w:num w:numId="12" w16cid:durableId="760217743">
    <w:abstractNumId w:val="9"/>
  </w:num>
  <w:num w:numId="13" w16cid:durableId="25303085">
    <w:abstractNumId w:val="15"/>
  </w:num>
  <w:num w:numId="14" w16cid:durableId="1557427262">
    <w:abstractNumId w:val="10"/>
  </w:num>
  <w:num w:numId="15" w16cid:durableId="893542544">
    <w:abstractNumId w:val="5"/>
  </w:num>
  <w:num w:numId="16" w16cid:durableId="1910848520">
    <w:abstractNumId w:val="6"/>
  </w:num>
  <w:num w:numId="17" w16cid:durableId="1197739016">
    <w:abstractNumId w:val="2"/>
  </w:num>
  <w:num w:numId="18" w16cid:durableId="1531645037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CE7"/>
    <w:rsid w:val="0000140C"/>
    <w:rsid w:val="000047EB"/>
    <w:rsid w:val="00005DAD"/>
    <w:rsid w:val="0001091E"/>
    <w:rsid w:val="000129C2"/>
    <w:rsid w:val="0001301A"/>
    <w:rsid w:val="00014906"/>
    <w:rsid w:val="000162B0"/>
    <w:rsid w:val="0001654A"/>
    <w:rsid w:val="00020EBE"/>
    <w:rsid w:val="000217C7"/>
    <w:rsid w:val="0002538E"/>
    <w:rsid w:val="00031BAF"/>
    <w:rsid w:val="00034427"/>
    <w:rsid w:val="00036CED"/>
    <w:rsid w:val="00042F22"/>
    <w:rsid w:val="00050EBD"/>
    <w:rsid w:val="00055548"/>
    <w:rsid w:val="0006004F"/>
    <w:rsid w:val="000609B3"/>
    <w:rsid w:val="000671EA"/>
    <w:rsid w:val="00072463"/>
    <w:rsid w:val="0009141C"/>
    <w:rsid w:val="000A0D54"/>
    <w:rsid w:val="000A625D"/>
    <w:rsid w:val="000B7203"/>
    <w:rsid w:val="000B770B"/>
    <w:rsid w:val="000C2F48"/>
    <w:rsid w:val="000C4F37"/>
    <w:rsid w:val="000D026B"/>
    <w:rsid w:val="000D63F5"/>
    <w:rsid w:val="000E6190"/>
    <w:rsid w:val="000F3648"/>
    <w:rsid w:val="00101855"/>
    <w:rsid w:val="00102C74"/>
    <w:rsid w:val="00105017"/>
    <w:rsid w:val="00105139"/>
    <w:rsid w:val="00120880"/>
    <w:rsid w:val="001219A2"/>
    <w:rsid w:val="001235DB"/>
    <w:rsid w:val="001236D7"/>
    <w:rsid w:val="00134658"/>
    <w:rsid w:val="00135D28"/>
    <w:rsid w:val="00136AD7"/>
    <w:rsid w:val="00142566"/>
    <w:rsid w:val="001619E2"/>
    <w:rsid w:val="001621E2"/>
    <w:rsid w:val="001641CA"/>
    <w:rsid w:val="001676D1"/>
    <w:rsid w:val="001701AE"/>
    <w:rsid w:val="00173552"/>
    <w:rsid w:val="00195D9A"/>
    <w:rsid w:val="001A712F"/>
    <w:rsid w:val="001B3ACB"/>
    <w:rsid w:val="001B4527"/>
    <w:rsid w:val="001B6B04"/>
    <w:rsid w:val="001C32A0"/>
    <w:rsid w:val="001C5D3D"/>
    <w:rsid w:val="001D207D"/>
    <w:rsid w:val="001D4E60"/>
    <w:rsid w:val="001D6908"/>
    <w:rsid w:val="001E23B8"/>
    <w:rsid w:val="001E7F85"/>
    <w:rsid w:val="002052F5"/>
    <w:rsid w:val="00206677"/>
    <w:rsid w:val="002168A5"/>
    <w:rsid w:val="002201AE"/>
    <w:rsid w:val="00227C56"/>
    <w:rsid w:val="0023100F"/>
    <w:rsid w:val="002336BC"/>
    <w:rsid w:val="00233A32"/>
    <w:rsid w:val="00235FDE"/>
    <w:rsid w:val="00240144"/>
    <w:rsid w:val="00243E5B"/>
    <w:rsid w:val="00251D21"/>
    <w:rsid w:val="00253762"/>
    <w:rsid w:val="002621D1"/>
    <w:rsid w:val="00265EEE"/>
    <w:rsid w:val="0026614B"/>
    <w:rsid w:val="00270F9D"/>
    <w:rsid w:val="00271217"/>
    <w:rsid w:val="00271620"/>
    <w:rsid w:val="00287C87"/>
    <w:rsid w:val="00292D0C"/>
    <w:rsid w:val="00296E08"/>
    <w:rsid w:val="002A0FFD"/>
    <w:rsid w:val="002A3EB0"/>
    <w:rsid w:val="002A4A24"/>
    <w:rsid w:val="002B19C4"/>
    <w:rsid w:val="002B34F8"/>
    <w:rsid w:val="002B777C"/>
    <w:rsid w:val="002C084E"/>
    <w:rsid w:val="002C34FE"/>
    <w:rsid w:val="002C6EFE"/>
    <w:rsid w:val="002C71A5"/>
    <w:rsid w:val="002C7791"/>
    <w:rsid w:val="002C7A2E"/>
    <w:rsid w:val="002E0CF5"/>
    <w:rsid w:val="002E71F1"/>
    <w:rsid w:val="002F65C2"/>
    <w:rsid w:val="0030249F"/>
    <w:rsid w:val="0030604D"/>
    <w:rsid w:val="0031233C"/>
    <w:rsid w:val="003131E8"/>
    <w:rsid w:val="00323BE9"/>
    <w:rsid w:val="00330876"/>
    <w:rsid w:val="00331511"/>
    <w:rsid w:val="00334A55"/>
    <w:rsid w:val="0034011A"/>
    <w:rsid w:val="00342673"/>
    <w:rsid w:val="003477CF"/>
    <w:rsid w:val="003638B2"/>
    <w:rsid w:val="00366194"/>
    <w:rsid w:val="00366CF2"/>
    <w:rsid w:val="00374CB4"/>
    <w:rsid w:val="00381E15"/>
    <w:rsid w:val="0038624A"/>
    <w:rsid w:val="003A6843"/>
    <w:rsid w:val="003A6C48"/>
    <w:rsid w:val="003B1724"/>
    <w:rsid w:val="003C0851"/>
    <w:rsid w:val="003C573D"/>
    <w:rsid w:val="003D10A9"/>
    <w:rsid w:val="003E554B"/>
    <w:rsid w:val="003F1B04"/>
    <w:rsid w:val="00412446"/>
    <w:rsid w:val="00413788"/>
    <w:rsid w:val="00415E16"/>
    <w:rsid w:val="00417559"/>
    <w:rsid w:val="00424BFD"/>
    <w:rsid w:val="00425914"/>
    <w:rsid w:val="004326EC"/>
    <w:rsid w:val="00434DE4"/>
    <w:rsid w:val="00435A8B"/>
    <w:rsid w:val="00441DCE"/>
    <w:rsid w:val="004420D9"/>
    <w:rsid w:val="00447D92"/>
    <w:rsid w:val="004658BB"/>
    <w:rsid w:val="00470140"/>
    <w:rsid w:val="0047048C"/>
    <w:rsid w:val="00471179"/>
    <w:rsid w:val="00472729"/>
    <w:rsid w:val="0047465A"/>
    <w:rsid w:val="004759E9"/>
    <w:rsid w:val="0048032F"/>
    <w:rsid w:val="00483C87"/>
    <w:rsid w:val="00484CF9"/>
    <w:rsid w:val="004913C4"/>
    <w:rsid w:val="0049192D"/>
    <w:rsid w:val="00495AC9"/>
    <w:rsid w:val="004A1FF0"/>
    <w:rsid w:val="004A4CE0"/>
    <w:rsid w:val="004A53CC"/>
    <w:rsid w:val="004B200A"/>
    <w:rsid w:val="004B3D32"/>
    <w:rsid w:val="004B4F90"/>
    <w:rsid w:val="004B694F"/>
    <w:rsid w:val="004C0ABE"/>
    <w:rsid w:val="004C7E5B"/>
    <w:rsid w:val="004D1443"/>
    <w:rsid w:val="004D2F10"/>
    <w:rsid w:val="004D2F61"/>
    <w:rsid w:val="004E4C2A"/>
    <w:rsid w:val="004E64A9"/>
    <w:rsid w:val="004F1902"/>
    <w:rsid w:val="004F401D"/>
    <w:rsid w:val="00504009"/>
    <w:rsid w:val="00524DA0"/>
    <w:rsid w:val="0052650E"/>
    <w:rsid w:val="00526564"/>
    <w:rsid w:val="005315F2"/>
    <w:rsid w:val="005325BC"/>
    <w:rsid w:val="005343AF"/>
    <w:rsid w:val="0053604F"/>
    <w:rsid w:val="00536CD4"/>
    <w:rsid w:val="00537E9F"/>
    <w:rsid w:val="00543124"/>
    <w:rsid w:val="00547C07"/>
    <w:rsid w:val="00566013"/>
    <w:rsid w:val="005761E9"/>
    <w:rsid w:val="005923B4"/>
    <w:rsid w:val="00594C0A"/>
    <w:rsid w:val="005962B2"/>
    <w:rsid w:val="00596849"/>
    <w:rsid w:val="005B6275"/>
    <w:rsid w:val="005B79EC"/>
    <w:rsid w:val="005D0894"/>
    <w:rsid w:val="005D3E0E"/>
    <w:rsid w:val="005E4D5E"/>
    <w:rsid w:val="005E5B84"/>
    <w:rsid w:val="00604EE3"/>
    <w:rsid w:val="006060F5"/>
    <w:rsid w:val="00607108"/>
    <w:rsid w:val="006101DB"/>
    <w:rsid w:val="00622F71"/>
    <w:rsid w:val="006259E4"/>
    <w:rsid w:val="00637D6E"/>
    <w:rsid w:val="006424DF"/>
    <w:rsid w:val="006517E9"/>
    <w:rsid w:val="00653D2D"/>
    <w:rsid w:val="00660C56"/>
    <w:rsid w:val="00666723"/>
    <w:rsid w:val="006703E1"/>
    <w:rsid w:val="00690274"/>
    <w:rsid w:val="00690C05"/>
    <w:rsid w:val="00694D20"/>
    <w:rsid w:val="006A3992"/>
    <w:rsid w:val="006A453B"/>
    <w:rsid w:val="006A5191"/>
    <w:rsid w:val="006A5AF3"/>
    <w:rsid w:val="006C3E0B"/>
    <w:rsid w:val="006C66AB"/>
    <w:rsid w:val="006C74B2"/>
    <w:rsid w:val="006D7D14"/>
    <w:rsid w:val="006E35C4"/>
    <w:rsid w:val="006E5897"/>
    <w:rsid w:val="006F75DE"/>
    <w:rsid w:val="00700A59"/>
    <w:rsid w:val="00703096"/>
    <w:rsid w:val="00703978"/>
    <w:rsid w:val="00713694"/>
    <w:rsid w:val="007168B4"/>
    <w:rsid w:val="007317AB"/>
    <w:rsid w:val="00732091"/>
    <w:rsid w:val="007363A4"/>
    <w:rsid w:val="0073696B"/>
    <w:rsid w:val="007430C1"/>
    <w:rsid w:val="0074329E"/>
    <w:rsid w:val="00747812"/>
    <w:rsid w:val="00747A49"/>
    <w:rsid w:val="007526D2"/>
    <w:rsid w:val="007555D5"/>
    <w:rsid w:val="00763B86"/>
    <w:rsid w:val="00765885"/>
    <w:rsid w:val="00766C63"/>
    <w:rsid w:val="00774222"/>
    <w:rsid w:val="007807CB"/>
    <w:rsid w:val="00786DB0"/>
    <w:rsid w:val="00787167"/>
    <w:rsid w:val="007972D7"/>
    <w:rsid w:val="007A3C72"/>
    <w:rsid w:val="007A45C6"/>
    <w:rsid w:val="007A660D"/>
    <w:rsid w:val="007B1304"/>
    <w:rsid w:val="007B4710"/>
    <w:rsid w:val="007C74AD"/>
    <w:rsid w:val="007D00DD"/>
    <w:rsid w:val="007E1617"/>
    <w:rsid w:val="007E4EE0"/>
    <w:rsid w:val="007E7B31"/>
    <w:rsid w:val="007F0E44"/>
    <w:rsid w:val="007F2842"/>
    <w:rsid w:val="007F69C9"/>
    <w:rsid w:val="00800F37"/>
    <w:rsid w:val="0080174B"/>
    <w:rsid w:val="00805FE6"/>
    <w:rsid w:val="00807F60"/>
    <w:rsid w:val="008211D5"/>
    <w:rsid w:val="00821F8D"/>
    <w:rsid w:val="00822277"/>
    <w:rsid w:val="008232A6"/>
    <w:rsid w:val="00823A96"/>
    <w:rsid w:val="00823D22"/>
    <w:rsid w:val="008251B0"/>
    <w:rsid w:val="008252C7"/>
    <w:rsid w:val="00825964"/>
    <w:rsid w:val="008259E0"/>
    <w:rsid w:val="00825AC0"/>
    <w:rsid w:val="008278C1"/>
    <w:rsid w:val="008300D4"/>
    <w:rsid w:val="008306D2"/>
    <w:rsid w:val="00835DEB"/>
    <w:rsid w:val="008367EF"/>
    <w:rsid w:val="00836A70"/>
    <w:rsid w:val="00842899"/>
    <w:rsid w:val="00851992"/>
    <w:rsid w:val="00856C60"/>
    <w:rsid w:val="0086185B"/>
    <w:rsid w:val="0086197B"/>
    <w:rsid w:val="00863F8F"/>
    <w:rsid w:val="008677C2"/>
    <w:rsid w:val="00870374"/>
    <w:rsid w:val="0087069B"/>
    <w:rsid w:val="00870EA7"/>
    <w:rsid w:val="0087621F"/>
    <w:rsid w:val="0087675A"/>
    <w:rsid w:val="00881A41"/>
    <w:rsid w:val="008975E6"/>
    <w:rsid w:val="0089785B"/>
    <w:rsid w:val="008B1D20"/>
    <w:rsid w:val="008B5C70"/>
    <w:rsid w:val="008B724C"/>
    <w:rsid w:val="008D077B"/>
    <w:rsid w:val="008E1DF5"/>
    <w:rsid w:val="008E2148"/>
    <w:rsid w:val="008F7B23"/>
    <w:rsid w:val="009017E4"/>
    <w:rsid w:val="009135BE"/>
    <w:rsid w:val="0091574D"/>
    <w:rsid w:val="00916280"/>
    <w:rsid w:val="00931049"/>
    <w:rsid w:val="009366A3"/>
    <w:rsid w:val="009446C4"/>
    <w:rsid w:val="009626EC"/>
    <w:rsid w:val="009651C8"/>
    <w:rsid w:val="0098125C"/>
    <w:rsid w:val="00982E75"/>
    <w:rsid w:val="00985E38"/>
    <w:rsid w:val="009910ED"/>
    <w:rsid w:val="00994D15"/>
    <w:rsid w:val="009A4DB8"/>
    <w:rsid w:val="009A76AA"/>
    <w:rsid w:val="009B261D"/>
    <w:rsid w:val="009B2D07"/>
    <w:rsid w:val="009B560D"/>
    <w:rsid w:val="009B6966"/>
    <w:rsid w:val="009D06FC"/>
    <w:rsid w:val="009E3542"/>
    <w:rsid w:val="009F4D57"/>
    <w:rsid w:val="00A02165"/>
    <w:rsid w:val="00A13341"/>
    <w:rsid w:val="00A14851"/>
    <w:rsid w:val="00A16E2A"/>
    <w:rsid w:val="00A22DB0"/>
    <w:rsid w:val="00A2445F"/>
    <w:rsid w:val="00A24CB4"/>
    <w:rsid w:val="00A30D77"/>
    <w:rsid w:val="00A33C0A"/>
    <w:rsid w:val="00A36E58"/>
    <w:rsid w:val="00A401A6"/>
    <w:rsid w:val="00A50684"/>
    <w:rsid w:val="00A547B7"/>
    <w:rsid w:val="00A67554"/>
    <w:rsid w:val="00A7085F"/>
    <w:rsid w:val="00A74BFD"/>
    <w:rsid w:val="00A771A7"/>
    <w:rsid w:val="00A80830"/>
    <w:rsid w:val="00A80836"/>
    <w:rsid w:val="00A827DE"/>
    <w:rsid w:val="00A82BA3"/>
    <w:rsid w:val="00A86B37"/>
    <w:rsid w:val="00A9121F"/>
    <w:rsid w:val="00AA13BD"/>
    <w:rsid w:val="00AA4BA6"/>
    <w:rsid w:val="00AA51AE"/>
    <w:rsid w:val="00AC5A0C"/>
    <w:rsid w:val="00AD340F"/>
    <w:rsid w:val="00AD3E06"/>
    <w:rsid w:val="00AE7A97"/>
    <w:rsid w:val="00AF3230"/>
    <w:rsid w:val="00AF34F5"/>
    <w:rsid w:val="00AF4747"/>
    <w:rsid w:val="00B103A7"/>
    <w:rsid w:val="00B219DE"/>
    <w:rsid w:val="00B2636A"/>
    <w:rsid w:val="00B313E3"/>
    <w:rsid w:val="00B342B2"/>
    <w:rsid w:val="00B37CA6"/>
    <w:rsid w:val="00B4117B"/>
    <w:rsid w:val="00B42167"/>
    <w:rsid w:val="00B51F32"/>
    <w:rsid w:val="00B54BB3"/>
    <w:rsid w:val="00B54C30"/>
    <w:rsid w:val="00B56154"/>
    <w:rsid w:val="00B62B5D"/>
    <w:rsid w:val="00B66E70"/>
    <w:rsid w:val="00B70CE0"/>
    <w:rsid w:val="00B71848"/>
    <w:rsid w:val="00B73C3C"/>
    <w:rsid w:val="00B74057"/>
    <w:rsid w:val="00B772A9"/>
    <w:rsid w:val="00B779EF"/>
    <w:rsid w:val="00B805C3"/>
    <w:rsid w:val="00B8075B"/>
    <w:rsid w:val="00B82535"/>
    <w:rsid w:val="00B877FE"/>
    <w:rsid w:val="00B90146"/>
    <w:rsid w:val="00B9378E"/>
    <w:rsid w:val="00BA6681"/>
    <w:rsid w:val="00BB1454"/>
    <w:rsid w:val="00BB5978"/>
    <w:rsid w:val="00BC6E2C"/>
    <w:rsid w:val="00BD0B0B"/>
    <w:rsid w:val="00BD1A08"/>
    <w:rsid w:val="00BD1A2A"/>
    <w:rsid w:val="00BD2713"/>
    <w:rsid w:val="00BD7F3F"/>
    <w:rsid w:val="00BE13C3"/>
    <w:rsid w:val="00BE3590"/>
    <w:rsid w:val="00BF0804"/>
    <w:rsid w:val="00C13B75"/>
    <w:rsid w:val="00C2166E"/>
    <w:rsid w:val="00C32AB8"/>
    <w:rsid w:val="00C4139E"/>
    <w:rsid w:val="00C50B1F"/>
    <w:rsid w:val="00C515BE"/>
    <w:rsid w:val="00C55FDA"/>
    <w:rsid w:val="00C56194"/>
    <w:rsid w:val="00C765CD"/>
    <w:rsid w:val="00C8128E"/>
    <w:rsid w:val="00C85587"/>
    <w:rsid w:val="00C86186"/>
    <w:rsid w:val="00C864B6"/>
    <w:rsid w:val="00C86B12"/>
    <w:rsid w:val="00C90D6E"/>
    <w:rsid w:val="00C9573B"/>
    <w:rsid w:val="00CA4CC9"/>
    <w:rsid w:val="00CA5061"/>
    <w:rsid w:val="00CA650D"/>
    <w:rsid w:val="00CA6794"/>
    <w:rsid w:val="00CA6931"/>
    <w:rsid w:val="00CB0D8D"/>
    <w:rsid w:val="00CC1083"/>
    <w:rsid w:val="00CC4361"/>
    <w:rsid w:val="00CC6E44"/>
    <w:rsid w:val="00CD2CB8"/>
    <w:rsid w:val="00CD47F1"/>
    <w:rsid w:val="00CD53A1"/>
    <w:rsid w:val="00CE2173"/>
    <w:rsid w:val="00CE3632"/>
    <w:rsid w:val="00CF4310"/>
    <w:rsid w:val="00CF4E60"/>
    <w:rsid w:val="00D21A40"/>
    <w:rsid w:val="00D30B6B"/>
    <w:rsid w:val="00D33727"/>
    <w:rsid w:val="00D341AC"/>
    <w:rsid w:val="00D46489"/>
    <w:rsid w:val="00D77586"/>
    <w:rsid w:val="00D854C5"/>
    <w:rsid w:val="00D872AA"/>
    <w:rsid w:val="00D908E0"/>
    <w:rsid w:val="00DA1834"/>
    <w:rsid w:val="00DA2633"/>
    <w:rsid w:val="00DA55C0"/>
    <w:rsid w:val="00DA6F8F"/>
    <w:rsid w:val="00DB16A3"/>
    <w:rsid w:val="00DC1A74"/>
    <w:rsid w:val="00DD3C84"/>
    <w:rsid w:val="00DD5671"/>
    <w:rsid w:val="00DF0379"/>
    <w:rsid w:val="00DF58DB"/>
    <w:rsid w:val="00E0780F"/>
    <w:rsid w:val="00E078A0"/>
    <w:rsid w:val="00E1079B"/>
    <w:rsid w:val="00E10DD6"/>
    <w:rsid w:val="00E13BB8"/>
    <w:rsid w:val="00E2051A"/>
    <w:rsid w:val="00E27A03"/>
    <w:rsid w:val="00E343AE"/>
    <w:rsid w:val="00E36E01"/>
    <w:rsid w:val="00E45A15"/>
    <w:rsid w:val="00E45E5F"/>
    <w:rsid w:val="00E46750"/>
    <w:rsid w:val="00E54EBC"/>
    <w:rsid w:val="00E579C7"/>
    <w:rsid w:val="00E57A48"/>
    <w:rsid w:val="00E64EF6"/>
    <w:rsid w:val="00E76C0E"/>
    <w:rsid w:val="00E83BBC"/>
    <w:rsid w:val="00E865B5"/>
    <w:rsid w:val="00E86AA5"/>
    <w:rsid w:val="00E940C9"/>
    <w:rsid w:val="00EA7026"/>
    <w:rsid w:val="00EB1B6F"/>
    <w:rsid w:val="00EB60FC"/>
    <w:rsid w:val="00EC1354"/>
    <w:rsid w:val="00EC1442"/>
    <w:rsid w:val="00EC5814"/>
    <w:rsid w:val="00ED40D3"/>
    <w:rsid w:val="00EF4042"/>
    <w:rsid w:val="00EF50CB"/>
    <w:rsid w:val="00F02D2E"/>
    <w:rsid w:val="00F04126"/>
    <w:rsid w:val="00F121A0"/>
    <w:rsid w:val="00F13D13"/>
    <w:rsid w:val="00F14DBE"/>
    <w:rsid w:val="00F1764A"/>
    <w:rsid w:val="00F209D2"/>
    <w:rsid w:val="00F23CE7"/>
    <w:rsid w:val="00F305E1"/>
    <w:rsid w:val="00F4638C"/>
    <w:rsid w:val="00F51CE1"/>
    <w:rsid w:val="00F5417F"/>
    <w:rsid w:val="00F57190"/>
    <w:rsid w:val="00F642F6"/>
    <w:rsid w:val="00F64FFD"/>
    <w:rsid w:val="00F850B6"/>
    <w:rsid w:val="00F87DFD"/>
    <w:rsid w:val="00F92A6C"/>
    <w:rsid w:val="00F9567A"/>
    <w:rsid w:val="00FA0936"/>
    <w:rsid w:val="00FA3387"/>
    <w:rsid w:val="00FA4DD8"/>
    <w:rsid w:val="00FB5C4D"/>
    <w:rsid w:val="00FC0053"/>
    <w:rsid w:val="00FC0CD1"/>
    <w:rsid w:val="00FC209B"/>
    <w:rsid w:val="00FD4829"/>
    <w:rsid w:val="00FE2872"/>
    <w:rsid w:val="00FE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7B07228"/>
  <w15:chartTrackingRefBased/>
  <w15:docId w15:val="{66AC86F1-BA0A-4766-BFDE-805D4F63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List Number" w:uiPriority="99"/>
    <w:lsdException w:name="Title" w:qFormat="1"/>
    <w:lsdException w:name="Signature" w:uiPriority="99"/>
    <w:lsdException w:name="Body Text" w:uiPriority="1" w:qFormat="1"/>
    <w:lsdException w:name="Body Text Indent" w:uiPriority="99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3387"/>
  </w:style>
  <w:style w:type="paragraph" w:styleId="Ttulo1">
    <w:name w:val="heading 1"/>
    <w:aliases w:val="EMENTA,2 headline,H1,H11,H12"/>
    <w:basedOn w:val="Normal"/>
    <w:next w:val="Normal"/>
    <w:link w:val="Ttulo1Char"/>
    <w:uiPriority w:val="9"/>
    <w:qFormat/>
    <w:rsid w:val="008232A6"/>
    <w:pPr>
      <w:widowControl w:val="0"/>
      <w:numPr>
        <w:numId w:val="1"/>
      </w:numPr>
      <w:tabs>
        <w:tab w:val="clear" w:pos="360"/>
        <w:tab w:val="left" w:pos="425"/>
      </w:tabs>
      <w:suppressAutoHyphens/>
      <w:spacing w:after="200"/>
      <w:jc w:val="both"/>
      <w:outlineLvl w:val="0"/>
    </w:pPr>
    <w:rPr>
      <w:rFonts w:ascii="Ecofont Spranq eco sans" w:hAnsi="Ecofont Spranq eco sans" w:cs="Arial"/>
      <w:caps/>
      <w:noProof/>
      <w:lang w:eastAsia="en-US"/>
    </w:rPr>
  </w:style>
  <w:style w:type="paragraph" w:styleId="Ttulo2">
    <w:name w:val="heading 2"/>
    <w:aliases w:val="H2,h2,h,A,L2,Paragraaf"/>
    <w:basedOn w:val="Normal"/>
    <w:next w:val="Normal"/>
    <w:link w:val="Ttulo2Char"/>
    <w:unhideWhenUsed/>
    <w:qFormat/>
    <w:rsid w:val="0001301A"/>
    <w:pPr>
      <w:keepNext/>
      <w:ind w:firstLine="4395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232A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8232A6"/>
    <w:pPr>
      <w:keepLines/>
      <w:widowControl w:val="0"/>
      <w:tabs>
        <w:tab w:val="left" w:pos="142"/>
      </w:tabs>
      <w:suppressAutoHyphens/>
      <w:spacing w:after="120"/>
      <w:jc w:val="both"/>
      <w:outlineLvl w:val="3"/>
    </w:pPr>
    <w:rPr>
      <w:rFonts w:ascii="Ecofont Spranq eco sans" w:hAnsi="Ecofont Spranq eco sans"/>
      <w:bCs/>
      <w:noProof/>
      <w:lang w:eastAsia="en-US"/>
    </w:rPr>
  </w:style>
  <w:style w:type="paragraph" w:styleId="Ttulo5">
    <w:name w:val="heading 5"/>
    <w:aliases w:val="H5"/>
    <w:basedOn w:val="Normal"/>
    <w:next w:val="Normal"/>
    <w:link w:val="Ttulo5Char"/>
    <w:autoRedefine/>
    <w:uiPriority w:val="9"/>
    <w:qFormat/>
    <w:rsid w:val="008232A6"/>
    <w:pPr>
      <w:keepLines/>
      <w:widowControl w:val="0"/>
      <w:tabs>
        <w:tab w:val="left" w:pos="142"/>
        <w:tab w:val="left" w:pos="2268"/>
      </w:tabs>
      <w:suppressAutoHyphens/>
      <w:snapToGrid w:val="0"/>
      <w:spacing w:after="120"/>
      <w:jc w:val="both"/>
      <w:outlineLvl w:val="4"/>
    </w:pPr>
    <w:rPr>
      <w:rFonts w:ascii="Ecofont Spranq eco sans" w:hAnsi="Ecofont Spranq eco sans"/>
      <w:noProof/>
      <w:lang w:eastAsia="en-US"/>
    </w:rPr>
  </w:style>
  <w:style w:type="paragraph" w:styleId="Ttulo6">
    <w:name w:val="heading 6"/>
    <w:basedOn w:val="Normal"/>
    <w:next w:val="Normal"/>
    <w:link w:val="Ttulo6Char"/>
    <w:qFormat/>
    <w:rsid w:val="008232A6"/>
    <w:pPr>
      <w:keepNext/>
      <w:widowControl w:val="0"/>
      <w:tabs>
        <w:tab w:val="left" w:pos="142"/>
      </w:tabs>
      <w:suppressAutoHyphens/>
      <w:ind w:right="28"/>
      <w:jc w:val="center"/>
      <w:outlineLvl w:val="5"/>
    </w:pPr>
    <w:rPr>
      <w:rFonts w:ascii="Ecofont Spranq eco sans" w:hAnsi="Ecofont Spranq eco sans" w:cs="Tahoma"/>
      <w:b/>
      <w:noProof/>
      <w:szCs w:val="24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32A6"/>
    <w:pPr>
      <w:widowControl w:val="0"/>
      <w:tabs>
        <w:tab w:val="left" w:pos="142"/>
      </w:tabs>
      <w:suppressAutoHyphens/>
      <w:spacing w:before="240" w:after="60"/>
      <w:jc w:val="both"/>
      <w:outlineLvl w:val="6"/>
    </w:pPr>
    <w:rPr>
      <w:rFonts w:ascii="Cambria" w:hAnsi="Cambria"/>
      <w:noProof/>
      <w:sz w:val="24"/>
      <w:szCs w:val="24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32A6"/>
    <w:pPr>
      <w:tabs>
        <w:tab w:val="num" w:pos="5760"/>
      </w:tabs>
      <w:spacing w:before="240" w:after="60"/>
      <w:ind w:left="5760" w:hanging="720"/>
      <w:outlineLvl w:val="7"/>
    </w:pPr>
    <w:rPr>
      <w:rFonts w:ascii="Cambria" w:hAnsi="Cambria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32A6"/>
    <w:pPr>
      <w:tabs>
        <w:tab w:val="num" w:pos="6480"/>
      </w:tabs>
      <w:spacing w:before="240" w:after="60"/>
      <w:ind w:left="6480" w:hanging="720"/>
      <w:outlineLvl w:val="8"/>
    </w:pPr>
    <w:rPr>
      <w:rFonts w:ascii="Calibri" w:hAnsi="Calibr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342B2"/>
    <w:pPr>
      <w:tabs>
        <w:tab w:val="center" w:pos="4252"/>
        <w:tab w:val="right" w:pos="8504"/>
      </w:tabs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342B2"/>
    <w:pPr>
      <w:tabs>
        <w:tab w:val="center" w:pos="4252"/>
        <w:tab w:val="right" w:pos="8504"/>
      </w:tabs>
    </w:pPr>
    <w:rPr>
      <w:sz w:val="24"/>
      <w:szCs w:val="24"/>
    </w:rPr>
  </w:style>
  <w:style w:type="character" w:styleId="Hyperlink">
    <w:name w:val="Hyperlink"/>
    <w:uiPriority w:val="99"/>
    <w:rsid w:val="00C8558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C8558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C85587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aliases w:val="H2 Char1,h2 Char1,h Char1,A Char1,L2 Char1,Paragraaf Char1"/>
    <w:link w:val="Ttulo2"/>
    <w:rsid w:val="0001301A"/>
    <w:rPr>
      <w:sz w:val="24"/>
    </w:rPr>
  </w:style>
  <w:style w:type="character" w:customStyle="1" w:styleId="CabealhoChar">
    <w:name w:val="Cabeçalho Char"/>
    <w:link w:val="Cabealho"/>
    <w:rsid w:val="0001301A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A33C0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33C0A"/>
  </w:style>
  <w:style w:type="character" w:customStyle="1" w:styleId="Bodytext2">
    <w:name w:val="Body text (2)_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20">
    <w:name w:val="Body text (2)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SmallCaps">
    <w:name w:val="Body text (2) + Small Caps"/>
    <w:rsid w:val="00E36E0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Heading2">
    <w:name w:val="Heading #2_"/>
    <w:rsid w:val="00E36E01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2Bold">
    <w:name w:val="Body text (2) + Bold"/>
    <w:rsid w:val="00E36E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Headerorfooter">
    <w:name w:val="Header or footer_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0">
    <w:name w:val="Header or footer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Italic">
    <w:name w:val="Body text (2) + Italic"/>
    <w:rsid w:val="00E36E0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3">
    <w:name w:val="Body text (3)_"/>
    <w:rsid w:val="00E36E01"/>
    <w:rPr>
      <w:rFonts w:ascii="Calibri" w:eastAsia="Calibri" w:hAnsi="Calibri" w:cs="Calibri"/>
      <w:b w:val="0"/>
      <w:bCs w:val="0"/>
      <w:i w:val="0"/>
      <w:iCs w:val="0"/>
      <w:smallCaps w:val="0"/>
      <w:strike w:val="0"/>
      <w:w w:val="100"/>
      <w:sz w:val="32"/>
      <w:szCs w:val="32"/>
      <w:u w:val="none"/>
    </w:rPr>
  </w:style>
  <w:style w:type="character" w:customStyle="1" w:styleId="Bodytext30">
    <w:name w:val="Body text (3)"/>
    <w:rsid w:val="00E36E0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Bodytext2Exact">
    <w:name w:val="Body text (2) Exact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Heading20">
    <w:name w:val="Heading #2"/>
    <w:rsid w:val="00E36E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paragraph" w:styleId="PargrafodaLista">
    <w:name w:val="List Paragraph"/>
    <w:basedOn w:val="Normal"/>
    <w:link w:val="PargrafodaListaChar"/>
    <w:uiPriority w:val="1"/>
    <w:qFormat/>
    <w:rsid w:val="005761E9"/>
    <w:pPr>
      <w:ind w:left="708"/>
    </w:pPr>
    <w:rPr>
      <w:sz w:val="24"/>
      <w:szCs w:val="24"/>
    </w:rPr>
  </w:style>
  <w:style w:type="table" w:styleId="Tabelacomgrade">
    <w:name w:val="Table Grid"/>
    <w:basedOn w:val="Tabelanormal"/>
    <w:uiPriority w:val="39"/>
    <w:rsid w:val="001D2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link w:val="Ttulo3"/>
    <w:uiPriority w:val="9"/>
    <w:rsid w:val="008232A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1Char">
    <w:name w:val="Título 1 Char"/>
    <w:aliases w:val="EMENTA Char1,2 headline Char1,H1 Char1,H11 Char1,H12 Char1"/>
    <w:link w:val="Ttulo1"/>
    <w:uiPriority w:val="9"/>
    <w:rsid w:val="008232A6"/>
    <w:rPr>
      <w:rFonts w:ascii="Ecofont Spranq eco sans" w:hAnsi="Ecofont Spranq eco sans" w:cs="Arial"/>
      <w:caps/>
      <w:noProof/>
      <w:lang w:eastAsia="en-US"/>
    </w:rPr>
  </w:style>
  <w:style w:type="character" w:customStyle="1" w:styleId="Ttulo4Char">
    <w:name w:val="Título 4 Char"/>
    <w:link w:val="Ttulo4"/>
    <w:uiPriority w:val="9"/>
    <w:rsid w:val="008232A6"/>
    <w:rPr>
      <w:rFonts w:ascii="Ecofont Spranq eco sans" w:hAnsi="Ecofont Spranq eco sans"/>
      <w:bCs/>
      <w:noProof/>
      <w:lang w:eastAsia="en-US"/>
    </w:rPr>
  </w:style>
  <w:style w:type="character" w:customStyle="1" w:styleId="Ttulo5Char">
    <w:name w:val="Título 5 Char"/>
    <w:aliases w:val="H5 Char1"/>
    <w:link w:val="Ttulo5"/>
    <w:uiPriority w:val="9"/>
    <w:rsid w:val="008232A6"/>
    <w:rPr>
      <w:rFonts w:ascii="Ecofont Spranq eco sans" w:hAnsi="Ecofont Spranq eco sans"/>
      <w:noProof/>
      <w:lang w:eastAsia="en-US"/>
    </w:rPr>
  </w:style>
  <w:style w:type="character" w:customStyle="1" w:styleId="Ttulo6Char">
    <w:name w:val="Título 6 Char"/>
    <w:link w:val="Ttulo6"/>
    <w:rsid w:val="008232A6"/>
    <w:rPr>
      <w:rFonts w:ascii="Ecofont Spranq eco sans" w:hAnsi="Ecofont Spranq eco sans" w:cs="Tahoma"/>
      <w:b/>
      <w:noProof/>
      <w:szCs w:val="24"/>
      <w:lang w:eastAsia="en-US"/>
    </w:rPr>
  </w:style>
  <w:style w:type="character" w:customStyle="1" w:styleId="Ttulo7Char">
    <w:name w:val="Título 7 Char"/>
    <w:link w:val="Ttulo7"/>
    <w:uiPriority w:val="9"/>
    <w:semiHidden/>
    <w:rsid w:val="008232A6"/>
    <w:rPr>
      <w:rFonts w:ascii="Cambria" w:hAnsi="Cambria"/>
      <w:noProof/>
      <w:sz w:val="24"/>
      <w:szCs w:val="24"/>
      <w:lang w:eastAsia="en-US"/>
    </w:rPr>
  </w:style>
  <w:style w:type="character" w:customStyle="1" w:styleId="Ttulo8Char">
    <w:name w:val="Título 8 Char"/>
    <w:link w:val="Ttulo8"/>
    <w:uiPriority w:val="9"/>
    <w:semiHidden/>
    <w:rsid w:val="008232A6"/>
    <w:rPr>
      <w:rFonts w:ascii="Cambria" w:hAnsi="Cambria"/>
      <w:i/>
      <w:iCs/>
      <w:sz w:val="24"/>
      <w:szCs w:val="24"/>
      <w:lang w:val="en-US" w:eastAsia="en-US"/>
    </w:rPr>
  </w:style>
  <w:style w:type="character" w:customStyle="1" w:styleId="Ttulo9Char">
    <w:name w:val="Título 9 Char"/>
    <w:link w:val="Ttulo9"/>
    <w:uiPriority w:val="9"/>
    <w:semiHidden/>
    <w:rsid w:val="008232A6"/>
    <w:rPr>
      <w:rFonts w:ascii="Calibri" w:hAnsi="Calibri"/>
      <w:sz w:val="22"/>
      <w:szCs w:val="22"/>
      <w:lang w:val="en-US" w:eastAsia="en-US"/>
    </w:rPr>
  </w:style>
  <w:style w:type="character" w:styleId="HiperlinkVisitado">
    <w:name w:val="FollowedHyperlink"/>
    <w:uiPriority w:val="99"/>
    <w:unhideWhenUsed/>
    <w:rsid w:val="008232A6"/>
    <w:rPr>
      <w:color w:val="800080"/>
      <w:u w:val="single"/>
    </w:rPr>
  </w:style>
  <w:style w:type="character" w:customStyle="1" w:styleId="Heading1Char">
    <w:name w:val="Heading 1 Char"/>
    <w:aliases w:val="EMENTA Char,2 headline Char,H1 Char,H11 Char,H12 Char"/>
    <w:uiPriority w:val="1"/>
    <w:rsid w:val="008232A6"/>
    <w:rPr>
      <w:rFonts w:ascii="Calibri" w:eastAsia="Times New Roman" w:hAnsi="Calibri" w:cs="Times New Roman"/>
      <w:b/>
      <w:bCs/>
      <w:noProof/>
      <w:color w:val="345A8A"/>
      <w:sz w:val="32"/>
      <w:szCs w:val="32"/>
    </w:rPr>
  </w:style>
  <w:style w:type="character" w:customStyle="1" w:styleId="Heading2Char">
    <w:name w:val="Heading 2 Char"/>
    <w:aliases w:val="H2 Char,h2 Char,h Char,A Char,L2 Char,Paragraaf Char"/>
    <w:uiPriority w:val="1"/>
    <w:rsid w:val="008232A6"/>
    <w:rPr>
      <w:rFonts w:ascii="Calibri" w:eastAsia="Times New Roman" w:hAnsi="Calibri" w:cs="Times New Roman"/>
      <w:b/>
      <w:bCs/>
      <w:noProof/>
      <w:color w:val="4F81BD"/>
      <w:sz w:val="26"/>
      <w:szCs w:val="26"/>
    </w:rPr>
  </w:style>
  <w:style w:type="character" w:customStyle="1" w:styleId="Heading5Char">
    <w:name w:val="Heading 5 Char"/>
    <w:aliases w:val="H5 Char"/>
    <w:uiPriority w:val="9"/>
    <w:rsid w:val="008232A6"/>
    <w:rPr>
      <w:rFonts w:ascii="Calibri" w:eastAsia="Times New Roman" w:hAnsi="Calibri" w:cs="Times New Roman"/>
      <w:noProof/>
      <w:color w:val="243F60"/>
      <w:szCs w:val="24"/>
    </w:rPr>
  </w:style>
  <w:style w:type="character" w:customStyle="1" w:styleId="RodapChar">
    <w:name w:val="Rodapé Char"/>
    <w:link w:val="Rodap"/>
    <w:uiPriority w:val="99"/>
    <w:locked/>
    <w:rsid w:val="008232A6"/>
    <w:rPr>
      <w:sz w:val="24"/>
      <w:szCs w:val="24"/>
    </w:rPr>
  </w:style>
  <w:style w:type="paragraph" w:styleId="Legenda">
    <w:name w:val="caption"/>
    <w:basedOn w:val="Normal"/>
    <w:next w:val="Normal"/>
    <w:uiPriority w:val="35"/>
    <w:qFormat/>
    <w:rsid w:val="008232A6"/>
    <w:pPr>
      <w:widowControl w:val="0"/>
      <w:tabs>
        <w:tab w:val="left" w:pos="142"/>
      </w:tabs>
      <w:suppressAutoHyphens/>
      <w:jc w:val="center"/>
    </w:pPr>
    <w:rPr>
      <w:rFonts w:ascii="Tahoma" w:hAnsi="Tahoma"/>
      <w:b/>
      <w:noProof/>
      <w:lang w:eastAsia="en-US"/>
    </w:rPr>
  </w:style>
  <w:style w:type="paragraph" w:styleId="Numerada">
    <w:name w:val="List Number"/>
    <w:basedOn w:val="Normal"/>
    <w:uiPriority w:val="99"/>
    <w:unhideWhenUsed/>
    <w:rsid w:val="008232A6"/>
    <w:pPr>
      <w:numPr>
        <w:numId w:val="2"/>
      </w:numPr>
      <w:jc w:val="both"/>
    </w:pPr>
    <w:rPr>
      <w:rFonts w:ascii="Ecofont Spranq eco sans" w:hAnsi="Ecofont Spranq eco sans"/>
      <w:noProof/>
      <w:lang w:eastAsia="en-US"/>
    </w:rPr>
  </w:style>
  <w:style w:type="paragraph" w:styleId="Ttulo">
    <w:name w:val="Title"/>
    <w:basedOn w:val="Normal"/>
    <w:link w:val="TtuloChar"/>
    <w:qFormat/>
    <w:rsid w:val="008232A6"/>
    <w:pPr>
      <w:widowControl w:val="0"/>
      <w:tabs>
        <w:tab w:val="left" w:pos="142"/>
      </w:tabs>
      <w:suppressAutoHyphens/>
      <w:jc w:val="center"/>
      <w:outlineLvl w:val="1"/>
    </w:pPr>
    <w:rPr>
      <w:rFonts w:ascii="Ecofont Spranq eco sans" w:hAnsi="Ecofont Spranq eco sans" w:cs="Arial"/>
      <w:b/>
      <w:bCs/>
      <w:noProof/>
      <w:kern w:val="28"/>
      <w:szCs w:val="32"/>
      <w:lang w:eastAsia="en-US"/>
    </w:rPr>
  </w:style>
  <w:style w:type="character" w:customStyle="1" w:styleId="TtuloChar">
    <w:name w:val="Título Char"/>
    <w:link w:val="Ttulo"/>
    <w:rsid w:val="008232A6"/>
    <w:rPr>
      <w:rFonts w:ascii="Ecofont Spranq eco sans" w:hAnsi="Ecofont Spranq eco sans" w:cs="Arial"/>
      <w:b/>
      <w:bCs/>
      <w:noProof/>
      <w:kern w:val="28"/>
      <w:szCs w:val="32"/>
      <w:lang w:eastAsia="en-US"/>
    </w:rPr>
  </w:style>
  <w:style w:type="paragraph" w:styleId="Assinatura">
    <w:name w:val="Signature"/>
    <w:basedOn w:val="Normal"/>
    <w:link w:val="AssinaturaChar"/>
    <w:uiPriority w:val="99"/>
    <w:unhideWhenUsed/>
    <w:rsid w:val="008232A6"/>
    <w:pPr>
      <w:widowControl w:val="0"/>
      <w:tabs>
        <w:tab w:val="left" w:pos="142"/>
      </w:tabs>
      <w:suppressAutoHyphens/>
      <w:ind w:left="4252"/>
      <w:jc w:val="both"/>
    </w:pPr>
    <w:rPr>
      <w:rFonts w:ascii="Ecofont Spranq eco sans" w:hAnsi="Ecofont Spranq eco sans"/>
      <w:noProof/>
      <w:lang w:eastAsia="en-US"/>
    </w:rPr>
  </w:style>
  <w:style w:type="character" w:customStyle="1" w:styleId="AssinaturaChar">
    <w:name w:val="Assinatura Char"/>
    <w:link w:val="Assinatura"/>
    <w:uiPriority w:val="99"/>
    <w:rsid w:val="008232A6"/>
    <w:rPr>
      <w:rFonts w:ascii="Ecofont Spranq eco sans" w:hAnsi="Ecofont Spranq eco sans"/>
      <w:noProof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8232A6"/>
    <w:pPr>
      <w:widowControl w:val="0"/>
      <w:tabs>
        <w:tab w:val="left" w:pos="142"/>
      </w:tabs>
      <w:suppressAutoHyphens/>
      <w:spacing w:after="120"/>
      <w:jc w:val="both"/>
    </w:pPr>
    <w:rPr>
      <w:rFonts w:ascii="Ecofont Spranq eco sans" w:hAnsi="Ecofont Spranq eco sans"/>
      <w:noProof/>
      <w:szCs w:val="24"/>
      <w:lang w:eastAsia="en-US"/>
    </w:rPr>
  </w:style>
  <w:style w:type="character" w:customStyle="1" w:styleId="CorpodetextoChar">
    <w:name w:val="Corpo de texto Char"/>
    <w:link w:val="Corpodetexto"/>
    <w:uiPriority w:val="1"/>
    <w:rsid w:val="008232A6"/>
    <w:rPr>
      <w:rFonts w:ascii="Ecofont Spranq eco sans" w:hAnsi="Ecofont Spranq eco sans"/>
      <w:noProof/>
      <w:szCs w:val="24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232A6"/>
    <w:pPr>
      <w:widowControl w:val="0"/>
      <w:tabs>
        <w:tab w:val="left" w:pos="142"/>
      </w:tabs>
      <w:suppressAutoHyphens/>
      <w:ind w:left="284" w:firstLine="708"/>
      <w:jc w:val="both"/>
    </w:pPr>
    <w:rPr>
      <w:noProof/>
      <w:lang w:eastAsia="en-US"/>
    </w:rPr>
  </w:style>
  <w:style w:type="character" w:customStyle="1" w:styleId="RecuodecorpodetextoChar">
    <w:name w:val="Recuo de corpo de texto Char"/>
    <w:link w:val="Recuodecorpodetexto"/>
    <w:uiPriority w:val="99"/>
    <w:rsid w:val="008232A6"/>
    <w:rPr>
      <w:noProof/>
      <w:lang w:eastAsia="en-US"/>
    </w:rPr>
  </w:style>
  <w:style w:type="paragraph" w:styleId="MapadoDocumento">
    <w:name w:val="Document Map"/>
    <w:basedOn w:val="Normal"/>
    <w:link w:val="MapadoDocumentoChar"/>
    <w:uiPriority w:val="99"/>
    <w:unhideWhenUsed/>
    <w:rsid w:val="008232A6"/>
    <w:pPr>
      <w:widowControl w:val="0"/>
      <w:shd w:val="clear" w:color="auto" w:fill="000080"/>
      <w:tabs>
        <w:tab w:val="left" w:pos="142"/>
      </w:tabs>
      <w:suppressAutoHyphens/>
      <w:jc w:val="both"/>
    </w:pPr>
    <w:rPr>
      <w:rFonts w:ascii="Tahoma" w:hAnsi="Tahoma" w:cs="Tahoma"/>
      <w:noProof/>
      <w:szCs w:val="24"/>
      <w:lang w:eastAsia="en-US"/>
    </w:rPr>
  </w:style>
  <w:style w:type="character" w:customStyle="1" w:styleId="MapadoDocumentoChar">
    <w:name w:val="Mapa do Documento Char"/>
    <w:link w:val="MapadoDocumento"/>
    <w:uiPriority w:val="99"/>
    <w:rsid w:val="008232A6"/>
    <w:rPr>
      <w:rFonts w:ascii="Tahoma" w:hAnsi="Tahoma" w:cs="Tahoma"/>
      <w:noProof/>
      <w:szCs w:val="24"/>
      <w:shd w:val="clear" w:color="auto" w:fill="000080"/>
      <w:lang w:eastAsia="en-US"/>
    </w:rPr>
  </w:style>
  <w:style w:type="paragraph" w:customStyle="1" w:styleId="edital">
    <w:name w:val="edital"/>
    <w:basedOn w:val="Ttulo2"/>
    <w:rsid w:val="008232A6"/>
    <w:pPr>
      <w:keepNext w:val="0"/>
      <w:widowControl w:val="0"/>
      <w:numPr>
        <w:ilvl w:val="1"/>
      </w:numPr>
      <w:tabs>
        <w:tab w:val="left" w:pos="284"/>
        <w:tab w:val="num" w:pos="720"/>
      </w:tabs>
      <w:suppressAutoHyphens/>
      <w:ind w:firstLine="4395"/>
      <w:jc w:val="center"/>
      <w:outlineLvl w:val="9"/>
    </w:pPr>
    <w:rPr>
      <w:rFonts w:ascii="Ecofont Spranq eco sans" w:hAnsi="Ecofont Spranq eco sans"/>
      <w:b/>
      <w:i/>
      <w:noProof/>
      <w:sz w:val="20"/>
      <w:lang w:eastAsia="en-US"/>
    </w:rPr>
  </w:style>
  <w:style w:type="paragraph" w:customStyle="1" w:styleId="Assinatura01">
    <w:name w:val="Assinatura01"/>
    <w:basedOn w:val="Normal"/>
    <w:rsid w:val="008232A6"/>
    <w:pPr>
      <w:widowControl w:val="0"/>
      <w:tabs>
        <w:tab w:val="left" w:pos="142"/>
      </w:tabs>
      <w:suppressAutoHyphens/>
      <w:jc w:val="center"/>
    </w:pPr>
    <w:rPr>
      <w:rFonts w:ascii="Ecofont Spranq eco sans" w:hAnsi="Ecofont Spranq eco sans"/>
      <w:b/>
      <w:bCs/>
      <w:noProof/>
      <w:lang w:eastAsia="en-US"/>
    </w:rPr>
  </w:style>
  <w:style w:type="paragraph" w:customStyle="1" w:styleId="CABEALHO01">
    <w:name w:val="CABEÇALHO01"/>
    <w:rsid w:val="008232A6"/>
    <w:pPr>
      <w:jc w:val="center"/>
    </w:pPr>
    <w:rPr>
      <w:rFonts w:ascii="Ecofont Spranq eco sans" w:hAnsi="Ecofont Spranq eco sans" w:cs="Arial"/>
      <w:b/>
      <w:sz w:val="22"/>
    </w:rPr>
  </w:style>
  <w:style w:type="paragraph" w:customStyle="1" w:styleId="Marcao01">
    <w:name w:val="Marcação 01"/>
    <w:basedOn w:val="Normal"/>
    <w:autoRedefine/>
    <w:rsid w:val="008232A6"/>
    <w:pPr>
      <w:widowControl w:val="0"/>
      <w:shd w:val="clear" w:color="auto" w:fill="00FFFF"/>
      <w:tabs>
        <w:tab w:val="left" w:pos="142"/>
      </w:tabs>
      <w:suppressAutoHyphens/>
      <w:spacing w:after="120"/>
      <w:ind w:left="1260"/>
      <w:jc w:val="both"/>
    </w:pPr>
    <w:rPr>
      <w:rFonts w:ascii="Ecofont Spranq eco sans" w:hAnsi="Ecofont Spranq eco sans"/>
      <w:b/>
      <w:bCs/>
      <w:caps/>
      <w:noProof/>
      <w:color w:val="FF0000"/>
      <w:lang w:eastAsia="en-US"/>
    </w:rPr>
  </w:style>
  <w:style w:type="paragraph" w:customStyle="1" w:styleId="BodyTextIndent21">
    <w:name w:val="Body Text Indent 21"/>
    <w:basedOn w:val="Normal"/>
    <w:rsid w:val="008232A6"/>
    <w:pPr>
      <w:overflowPunct w:val="0"/>
      <w:autoSpaceDE w:val="0"/>
      <w:autoSpaceDN w:val="0"/>
      <w:adjustRightInd w:val="0"/>
      <w:ind w:firstLine="2694"/>
      <w:jc w:val="both"/>
    </w:pPr>
    <w:rPr>
      <w:rFonts w:ascii="CG Times" w:hAnsi="CG Times"/>
      <w:b/>
      <w:i/>
      <w:noProof/>
      <w:sz w:val="28"/>
      <w:lang w:eastAsia="en-US"/>
    </w:rPr>
  </w:style>
  <w:style w:type="paragraph" w:customStyle="1" w:styleId="TESTE5PT">
    <w:name w:val="TESTE 5 PT"/>
    <w:basedOn w:val="Normal"/>
    <w:rsid w:val="008232A6"/>
    <w:pPr>
      <w:spacing w:before="100" w:line="260" w:lineRule="exact"/>
      <w:jc w:val="both"/>
    </w:pPr>
    <w:rPr>
      <w:rFonts w:ascii="Arial" w:hAnsi="Arial"/>
      <w:b/>
      <w:noProof/>
      <w:lang w:eastAsia="en-US"/>
    </w:rPr>
  </w:style>
  <w:style w:type="paragraph" w:customStyle="1" w:styleId="Ttulo20">
    <w:name w:val="Título2"/>
    <w:basedOn w:val="Normal"/>
    <w:rsid w:val="008232A6"/>
    <w:pPr>
      <w:widowControl w:val="0"/>
      <w:suppressAutoHyphens/>
      <w:jc w:val="both"/>
      <w:outlineLvl w:val="1"/>
    </w:pPr>
    <w:rPr>
      <w:rFonts w:ascii="Ecofont Spranq eco sans" w:hAnsi="Ecofont Spranq eco sans"/>
      <w:b/>
      <w:noProof/>
      <w:lang w:eastAsia="en-US"/>
    </w:rPr>
  </w:style>
  <w:style w:type="paragraph" w:customStyle="1" w:styleId="TableParagraph">
    <w:name w:val="Table Paragraph"/>
    <w:basedOn w:val="Normal"/>
    <w:uiPriority w:val="1"/>
    <w:qFormat/>
    <w:rsid w:val="008232A6"/>
    <w:pPr>
      <w:widowControl w:val="0"/>
    </w:pPr>
    <w:rPr>
      <w:rFonts w:ascii="Palatino Linotype" w:eastAsia="Palatino Linotype" w:hAnsi="Palatino Linotype" w:cs="Palatino Linotype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8232A6"/>
    <w:pPr>
      <w:widowControl w:val="0"/>
    </w:pPr>
    <w:rPr>
      <w:rFonts w:ascii="Cambria" w:eastAsia="Cambria" w:hAnsi="Cambria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8232A6"/>
    <w:pPr>
      <w:widowControl w:val="0"/>
      <w:tabs>
        <w:tab w:val="left" w:pos="142"/>
      </w:tabs>
      <w:suppressAutoHyphens/>
      <w:spacing w:after="120"/>
      <w:ind w:left="283"/>
      <w:jc w:val="both"/>
    </w:pPr>
    <w:rPr>
      <w:rFonts w:ascii="Ecofont Spranq eco sans" w:hAnsi="Ecofont Spranq eco sans"/>
      <w:noProof/>
      <w:sz w:val="16"/>
      <w:szCs w:val="16"/>
      <w:lang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8232A6"/>
    <w:rPr>
      <w:rFonts w:ascii="Ecofont Spranq eco sans" w:hAnsi="Ecofont Spranq eco sans"/>
      <w:noProof/>
      <w:sz w:val="16"/>
      <w:szCs w:val="16"/>
      <w:lang w:eastAsia="en-US"/>
    </w:rPr>
  </w:style>
  <w:style w:type="paragraph" w:customStyle="1" w:styleId="Nome">
    <w:name w:val="Nome"/>
    <w:basedOn w:val="Normal"/>
    <w:rsid w:val="008232A6"/>
    <w:pPr>
      <w:tabs>
        <w:tab w:val="center" w:pos="6096"/>
      </w:tabs>
      <w:jc w:val="both"/>
    </w:pPr>
    <w:rPr>
      <w:rFonts w:ascii="Arial" w:hAnsi="Arial"/>
      <w:sz w:val="24"/>
    </w:rPr>
  </w:style>
  <w:style w:type="paragraph" w:customStyle="1" w:styleId="Default">
    <w:name w:val="Default"/>
    <w:rsid w:val="008232A6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rsid w:val="0073696B"/>
    <w:pPr>
      <w:spacing w:after="120" w:line="480" w:lineRule="auto"/>
    </w:pPr>
    <w:rPr>
      <w:sz w:val="24"/>
      <w:szCs w:val="24"/>
    </w:rPr>
  </w:style>
  <w:style w:type="character" w:customStyle="1" w:styleId="Corpodetexto2Char">
    <w:name w:val="Corpo de texto 2 Char"/>
    <w:link w:val="Corpodetexto2"/>
    <w:rsid w:val="0073696B"/>
    <w:rPr>
      <w:sz w:val="24"/>
      <w:szCs w:val="24"/>
    </w:rPr>
  </w:style>
  <w:style w:type="paragraph" w:styleId="Textodenotaderodap">
    <w:name w:val="footnote text"/>
    <w:basedOn w:val="Normal"/>
    <w:link w:val="TextodenotaderodapChar"/>
    <w:unhideWhenUsed/>
    <w:rsid w:val="00870374"/>
  </w:style>
  <w:style w:type="character" w:customStyle="1" w:styleId="TextodenotaderodapChar">
    <w:name w:val="Texto de nota de rodapé Char"/>
    <w:basedOn w:val="Fontepargpadro"/>
    <w:link w:val="Textodenotaderodap"/>
    <w:rsid w:val="00870374"/>
  </w:style>
  <w:style w:type="character" w:styleId="Refdenotaderodap">
    <w:name w:val="footnote reference"/>
    <w:unhideWhenUsed/>
    <w:rsid w:val="00870374"/>
    <w:rPr>
      <w:vertAlign w:val="superscript"/>
    </w:rPr>
  </w:style>
  <w:style w:type="character" w:customStyle="1" w:styleId="MenoPendente1">
    <w:name w:val="Menção Pendente1"/>
    <w:uiPriority w:val="99"/>
    <w:semiHidden/>
    <w:unhideWhenUsed/>
    <w:rsid w:val="000162B0"/>
    <w:rPr>
      <w:color w:val="808080"/>
      <w:shd w:val="clear" w:color="auto" w:fill="E6E6E6"/>
    </w:rPr>
  </w:style>
  <w:style w:type="character" w:styleId="Nmerodepgina">
    <w:name w:val="page number"/>
    <w:basedOn w:val="Fontepargpadro"/>
    <w:rsid w:val="002336BC"/>
  </w:style>
  <w:style w:type="character" w:styleId="TextodoEspaoReservado">
    <w:name w:val="Placeholder Text"/>
    <w:basedOn w:val="Fontepargpadro"/>
    <w:uiPriority w:val="99"/>
    <w:semiHidden/>
    <w:rsid w:val="00DF0379"/>
    <w:rPr>
      <w:color w:val="666666"/>
    </w:rPr>
  </w:style>
  <w:style w:type="paragraph" w:customStyle="1" w:styleId="Padro">
    <w:name w:val="Padrão"/>
    <w:rsid w:val="00F51CE1"/>
    <w:pPr>
      <w:suppressAutoHyphens/>
      <w:overflowPunct w:val="0"/>
      <w:autoSpaceDN w:val="0"/>
      <w:spacing w:after="200" w:line="276" w:lineRule="auto"/>
      <w:textAlignment w:val="baseline"/>
    </w:pPr>
    <w:rPr>
      <w:rFonts w:ascii="Calibri" w:eastAsia="SimSun, 宋体" w:hAnsi="Calibri" w:cs="Calibri"/>
      <w:color w:val="00000A"/>
      <w:kern w:val="3"/>
      <w:sz w:val="22"/>
      <w:szCs w:val="22"/>
      <w:lang w:eastAsia="zh-CN"/>
    </w:rPr>
  </w:style>
  <w:style w:type="character" w:customStyle="1" w:styleId="PargrafodaListaChar">
    <w:name w:val="Parágrafo da Lista Char"/>
    <w:link w:val="PargrafodaLista"/>
    <w:uiPriority w:val="1"/>
    <w:rsid w:val="008975E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Timbrado%20(com%20p&#225;gina)%20(3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9EB5601BEDB47758CBE8BAAD21E497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74CDCF3-FA1B-42CA-9E7B-37001B7F317D}"/>
      </w:docPartPr>
      <w:docPartBody>
        <w:p w:rsidR="0050320C" w:rsidRDefault="00DE1A5B">
          <w:r w:rsidRPr="00B31352">
            <w:rPr>
              <w:rStyle w:val="TextodoEspaoReservado"/>
            </w:rPr>
            <w:t>[Assunto]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 Spranq eco sans">
    <w:altName w:val="Times New Roman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, 宋体"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A5B"/>
    <w:rsid w:val="000F6C5B"/>
    <w:rsid w:val="00227C56"/>
    <w:rsid w:val="00381E15"/>
    <w:rsid w:val="004953FC"/>
    <w:rsid w:val="004D1443"/>
    <w:rsid w:val="0050320C"/>
    <w:rsid w:val="00674710"/>
    <w:rsid w:val="006F1E59"/>
    <w:rsid w:val="009D428C"/>
    <w:rsid w:val="00B2636A"/>
    <w:rsid w:val="00B779EF"/>
    <w:rsid w:val="00BD7F3F"/>
    <w:rsid w:val="00D95EB5"/>
    <w:rsid w:val="00DE1A5B"/>
    <w:rsid w:val="00E078A0"/>
    <w:rsid w:val="00E07DA7"/>
    <w:rsid w:val="00EB60FC"/>
    <w:rsid w:val="00FC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E1A5B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EA978-1F13-4BF2-A559-2806FBF55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(com página) (3)</Template>
  <TotalTime>0</TotalTime>
  <Pages>1</Pages>
  <Words>299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CONSELHO REGIONAL DOS REPRESENTANTES COMERCIAIS NO ESTADO DA BAHIA</vt:lpstr>
    </vt:vector>
  </TitlesOfParts>
  <Company>CONFERE</Company>
  <LinksUpToDate>false</LinksUpToDate>
  <CharactersWithSpaces>1911</CharactersWithSpaces>
  <SharedDoc>false</SharedDoc>
  <HLinks>
    <vt:vector size="48" baseType="variant">
      <vt:variant>
        <vt:i4>8257560</vt:i4>
      </vt:variant>
      <vt:variant>
        <vt:i4>21</vt:i4>
      </vt:variant>
      <vt:variant>
        <vt:i4>0</vt:i4>
      </vt:variant>
      <vt:variant>
        <vt:i4>5</vt:i4>
      </vt:variant>
      <vt:variant>
        <vt:lpwstr>mailto:atendimento@corebahia.org.br</vt:lpwstr>
      </vt:variant>
      <vt:variant>
        <vt:lpwstr/>
      </vt:variant>
      <vt:variant>
        <vt:i4>7864322</vt:i4>
      </vt:variant>
      <vt:variant>
        <vt:i4>18</vt:i4>
      </vt:variant>
      <vt:variant>
        <vt:i4>0</vt:i4>
      </vt:variant>
      <vt:variant>
        <vt:i4>5</vt:i4>
      </vt:variant>
      <vt:variant>
        <vt:lpwstr>mailto:coordenacao@corebahia.org.br</vt:lpwstr>
      </vt:variant>
      <vt:variant>
        <vt:lpwstr/>
      </vt:variant>
      <vt:variant>
        <vt:i4>6881304</vt:i4>
      </vt:variant>
      <vt:variant>
        <vt:i4>15</vt:i4>
      </vt:variant>
      <vt:variant>
        <vt:i4>0</vt:i4>
      </vt:variant>
      <vt:variant>
        <vt:i4>5</vt:i4>
      </vt:variant>
      <vt:variant>
        <vt:lpwstr>mailto:presidencia@corebahia.org.br</vt:lpwstr>
      </vt:variant>
      <vt:variant>
        <vt:lpwstr/>
      </vt:variant>
      <vt:variant>
        <vt:i4>1310802</vt:i4>
      </vt:variant>
      <vt:variant>
        <vt:i4>12</vt:i4>
      </vt:variant>
      <vt:variant>
        <vt:i4>0</vt:i4>
      </vt:variant>
      <vt:variant>
        <vt:i4>5</vt:i4>
      </vt:variant>
      <vt:variant>
        <vt:lpwstr>http://www.corebahia.org.br/</vt:lpwstr>
      </vt:variant>
      <vt:variant>
        <vt:lpwstr/>
      </vt:variant>
      <vt:variant>
        <vt:i4>1572985</vt:i4>
      </vt:variant>
      <vt:variant>
        <vt:i4>9</vt:i4>
      </vt:variant>
      <vt:variant>
        <vt:i4>0</vt:i4>
      </vt:variant>
      <vt:variant>
        <vt:i4>5</vt:i4>
      </vt:variant>
      <vt:variant>
        <vt:lpwstr>mailto:conquista@corebahia.org.br</vt:lpwstr>
      </vt:variant>
      <vt:variant>
        <vt:lpwstr/>
      </vt:variant>
      <vt:variant>
        <vt:i4>7208962</vt:i4>
      </vt:variant>
      <vt:variant>
        <vt:i4>6</vt:i4>
      </vt:variant>
      <vt:variant>
        <vt:i4>0</vt:i4>
      </vt:variant>
      <vt:variant>
        <vt:i4>5</vt:i4>
      </vt:variant>
      <vt:variant>
        <vt:lpwstr>mailto:itabuna@corebahia.org.br</vt:lpwstr>
      </vt:variant>
      <vt:variant>
        <vt:lpwstr/>
      </vt:variant>
      <vt:variant>
        <vt:i4>1835117</vt:i4>
      </vt:variant>
      <vt:variant>
        <vt:i4>3</vt:i4>
      </vt:variant>
      <vt:variant>
        <vt:i4>0</vt:i4>
      </vt:variant>
      <vt:variant>
        <vt:i4>5</vt:i4>
      </vt:variant>
      <vt:variant>
        <vt:lpwstr>mailto:feira@corebahia.org.br</vt:lpwstr>
      </vt:variant>
      <vt:variant>
        <vt:lpwstr/>
      </vt:variant>
      <vt:variant>
        <vt:i4>393313</vt:i4>
      </vt:variant>
      <vt:variant>
        <vt:i4>0</vt:i4>
      </vt:variant>
      <vt:variant>
        <vt:i4>0</vt:i4>
      </vt:variant>
      <vt:variant>
        <vt:i4>5</vt:i4>
      </vt:variant>
      <vt:variant>
        <vt:lpwstr>mailto:barreiras@corebahia.org.br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CONSELHO REGIONAL DOS REPRESENTANTES COMERCIAIS NO ESTADO DA BAHIA</dc:title>
  <dc:subject>10/2026</dc:subject>
  <dc:creator>Lívia Silva</dc:creator>
  <cp:keywords/>
  <dc:description/>
  <cp:lastModifiedBy>Karla Caribé</cp:lastModifiedBy>
  <cp:revision>2</cp:revision>
  <cp:lastPrinted>2021-06-01T23:48:00Z</cp:lastPrinted>
  <dcterms:created xsi:type="dcterms:W3CDTF">2026-05-15T19:34:00Z</dcterms:created>
  <dcterms:modified xsi:type="dcterms:W3CDTF">2026-05-15T19:34:00Z</dcterms:modified>
</cp:coreProperties>
</file>