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E02231" w14:textId="77777777" w:rsidR="000822B3" w:rsidRDefault="000822B3" w:rsidP="000822B3">
      <w:pPr>
        <w:jc w:val="center"/>
        <w:rPr>
          <w:b/>
          <w:bCs/>
        </w:rPr>
      </w:pPr>
      <w:r w:rsidRPr="008739B9">
        <w:rPr>
          <w:b/>
          <w:bCs/>
        </w:rPr>
        <w:t>ANEXO V</w:t>
      </w:r>
    </w:p>
    <w:p w14:paraId="438C7709" w14:textId="77777777" w:rsidR="000822B3" w:rsidRDefault="000822B3" w:rsidP="000822B3">
      <w:pPr>
        <w:jc w:val="center"/>
        <w:rPr>
          <w:b/>
          <w:bCs/>
        </w:rPr>
      </w:pPr>
    </w:p>
    <w:p w14:paraId="7EBF67D0" w14:textId="05BCAB06" w:rsidR="000822B3" w:rsidRDefault="000822B3" w:rsidP="000822B3">
      <w:pPr>
        <w:tabs>
          <w:tab w:val="left" w:pos="993"/>
        </w:tabs>
        <w:spacing w:after="120"/>
        <w:ind w:left="2836" w:hanging="2836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PROCESSO ADMINISTRATIVO Nº </w:t>
      </w:r>
      <w:r w:rsidR="00EB6A64">
        <w:rPr>
          <w:b/>
          <w:bCs/>
          <w:sz w:val="22"/>
          <w:szCs w:val="22"/>
        </w:rPr>
        <w:t>13</w:t>
      </w:r>
      <w:r>
        <w:rPr>
          <w:b/>
          <w:bCs/>
          <w:sz w:val="22"/>
          <w:szCs w:val="22"/>
        </w:rPr>
        <w:t>/2026</w:t>
      </w:r>
    </w:p>
    <w:p w14:paraId="3235EE32" w14:textId="77777777" w:rsidR="000822B3" w:rsidRDefault="000822B3" w:rsidP="000822B3">
      <w:pPr>
        <w:jc w:val="center"/>
        <w:rPr>
          <w:b/>
          <w:bCs/>
        </w:rPr>
      </w:pPr>
    </w:p>
    <w:p w14:paraId="59FFB0DB" w14:textId="77777777" w:rsidR="000822B3" w:rsidRPr="00F07159" w:rsidRDefault="000822B3" w:rsidP="000822B3">
      <w:pPr>
        <w:jc w:val="center"/>
        <w:rPr>
          <w:b/>
          <w:bCs/>
        </w:rPr>
      </w:pPr>
    </w:p>
    <w:p w14:paraId="4130A058" w14:textId="77777777" w:rsidR="000822B3" w:rsidRPr="00F07159" w:rsidRDefault="000822B3" w:rsidP="000822B3">
      <w:pPr>
        <w:jc w:val="center"/>
        <w:rPr>
          <w:b/>
          <w:bCs/>
        </w:rPr>
      </w:pPr>
      <w:r w:rsidRPr="00430A03">
        <w:rPr>
          <w:b/>
          <w:bCs/>
        </w:rPr>
        <w:t xml:space="preserve">MODELO DE TERMO DE </w:t>
      </w:r>
      <w:r w:rsidRPr="00F07159">
        <w:rPr>
          <w:b/>
          <w:bCs/>
        </w:rPr>
        <w:t>RENÚNCIA À VISTORIA/VISITA TÉCNICA</w:t>
      </w:r>
    </w:p>
    <w:p w14:paraId="01842132" w14:textId="77777777" w:rsidR="000822B3" w:rsidRDefault="000822B3" w:rsidP="000822B3">
      <w:pPr>
        <w:jc w:val="both"/>
      </w:pPr>
    </w:p>
    <w:p w14:paraId="44FA2ABE" w14:textId="77777777" w:rsidR="000822B3" w:rsidRDefault="000822B3" w:rsidP="000822B3">
      <w:pPr>
        <w:jc w:val="both"/>
      </w:pPr>
    </w:p>
    <w:p w14:paraId="4C46A1FA" w14:textId="77777777" w:rsidR="000822B3" w:rsidRDefault="000822B3" w:rsidP="000822B3">
      <w:pPr>
        <w:ind w:right="-318"/>
        <w:rPr>
          <w:spacing w:val="6"/>
        </w:rPr>
      </w:pPr>
    </w:p>
    <w:p w14:paraId="4CC0C8CA" w14:textId="77777777" w:rsidR="000822B3" w:rsidRDefault="000822B3" w:rsidP="000822B3">
      <w:pPr>
        <w:ind w:right="3402"/>
        <w:jc w:val="both"/>
        <w:rPr>
          <w:spacing w:val="6"/>
        </w:rPr>
      </w:pPr>
      <w:r>
        <w:rPr>
          <w:spacing w:val="6"/>
        </w:rPr>
        <w:t>Ao</w:t>
      </w:r>
    </w:p>
    <w:p w14:paraId="1AE3C67A" w14:textId="77777777" w:rsidR="000822B3" w:rsidRDefault="000822B3" w:rsidP="000822B3">
      <w:pPr>
        <w:ind w:right="3402"/>
        <w:jc w:val="both"/>
        <w:rPr>
          <w:spacing w:val="6"/>
        </w:rPr>
      </w:pPr>
      <w:r>
        <w:rPr>
          <w:spacing w:val="6"/>
        </w:rPr>
        <w:t xml:space="preserve">Conselho Regional dos Representantes Comerciais no Estado da Bahia – </w:t>
      </w:r>
      <w:r>
        <w:rPr>
          <w:b/>
          <w:bCs/>
          <w:spacing w:val="6"/>
        </w:rPr>
        <w:t>Core-BA</w:t>
      </w:r>
    </w:p>
    <w:p w14:paraId="2F41E8AC" w14:textId="77777777" w:rsidR="000822B3" w:rsidRDefault="000822B3" w:rsidP="000822B3">
      <w:pPr>
        <w:ind w:right="-318"/>
        <w:rPr>
          <w:spacing w:val="6"/>
        </w:rPr>
      </w:pPr>
    </w:p>
    <w:p w14:paraId="0E87EAB9" w14:textId="77777777" w:rsidR="000822B3" w:rsidRDefault="000822B3" w:rsidP="000822B3">
      <w:pPr>
        <w:ind w:right="-1" w:firstLine="720"/>
        <w:jc w:val="both"/>
        <w:rPr>
          <w:spacing w:val="6"/>
        </w:rPr>
      </w:pPr>
    </w:p>
    <w:p w14:paraId="0F4485B0" w14:textId="77777777" w:rsidR="000822B3" w:rsidRDefault="000822B3" w:rsidP="000822B3">
      <w:pPr>
        <w:ind w:right="-1" w:firstLine="720"/>
        <w:jc w:val="both"/>
        <w:rPr>
          <w:spacing w:val="6"/>
        </w:rPr>
      </w:pPr>
      <w:r>
        <w:rPr>
          <w:spacing w:val="6"/>
        </w:rPr>
        <w:t>Prezados Senhores,</w:t>
      </w:r>
    </w:p>
    <w:p w14:paraId="52C9798B" w14:textId="77777777" w:rsidR="000822B3" w:rsidRDefault="000822B3" w:rsidP="000822B3">
      <w:pPr>
        <w:ind w:right="-1"/>
        <w:jc w:val="both"/>
        <w:rPr>
          <w:spacing w:val="6"/>
        </w:rPr>
      </w:pPr>
    </w:p>
    <w:p w14:paraId="1648A3B6" w14:textId="77777777" w:rsidR="000822B3" w:rsidRDefault="000822B3" w:rsidP="000822B3">
      <w:pPr>
        <w:ind w:right="-1"/>
        <w:jc w:val="both"/>
        <w:rPr>
          <w:spacing w:val="6"/>
        </w:rPr>
      </w:pPr>
      <w:r>
        <w:rPr>
          <w:spacing w:val="6"/>
        </w:rPr>
        <w:tab/>
      </w:r>
      <w:r>
        <w:rPr>
          <w:spacing w:val="6"/>
        </w:rPr>
        <w:tab/>
      </w:r>
      <w:r>
        <w:rPr>
          <w:spacing w:val="6"/>
        </w:rPr>
        <w:tab/>
      </w:r>
    </w:p>
    <w:p w14:paraId="7BBD4B44" w14:textId="641E75A5" w:rsidR="000822B3" w:rsidRDefault="000822B3" w:rsidP="000822B3">
      <w:pPr>
        <w:ind w:firstLine="1418"/>
        <w:jc w:val="both"/>
      </w:pPr>
      <w:r>
        <w:rPr>
          <w:spacing w:val="6"/>
        </w:rPr>
        <w:t xml:space="preserve">........................................ (nome da empresa), inscrita (o) no CNPJ sob o n.º ........................, com sede ................................... (endereço completo), interessada (o) em participar da </w:t>
      </w:r>
      <w:r>
        <w:rPr>
          <w:b/>
          <w:spacing w:val="6"/>
        </w:rPr>
        <w:t>Dispensa Eletrônica</w:t>
      </w:r>
      <w:r>
        <w:rPr>
          <w:spacing w:val="6"/>
        </w:rPr>
        <w:t xml:space="preserve">, para prestar </w:t>
      </w:r>
      <w:r w:rsidRPr="001D043E">
        <w:rPr>
          <w:spacing w:val="6"/>
        </w:rPr>
        <w:t xml:space="preserve">serviço de seguro </w:t>
      </w:r>
      <w:r>
        <w:rPr>
          <w:spacing w:val="6"/>
        </w:rPr>
        <w:t xml:space="preserve">de </w:t>
      </w:r>
      <w:r w:rsidRPr="001D043E">
        <w:rPr>
          <w:spacing w:val="6"/>
        </w:rPr>
        <w:t xml:space="preserve"> cobertura de bens patrimoniais móveis e imóveis e responsabilidade civil geral para </w:t>
      </w:r>
      <w:r>
        <w:rPr>
          <w:spacing w:val="6"/>
        </w:rPr>
        <w:t>as seccionais</w:t>
      </w:r>
      <w:r w:rsidRPr="001D043E">
        <w:rPr>
          <w:spacing w:val="6"/>
        </w:rPr>
        <w:t xml:space="preserve"> do Conselho Regional dos Representantes Comerciais no Estado da Bahia</w:t>
      </w:r>
      <w:r>
        <w:rPr>
          <w:spacing w:val="6"/>
        </w:rPr>
        <w:t xml:space="preserve"> </w:t>
      </w:r>
      <w:r w:rsidRPr="00B03AFC">
        <w:rPr>
          <w:spacing w:val="6"/>
        </w:rPr>
        <w:t>– Core-BA</w:t>
      </w:r>
      <w:r>
        <w:rPr>
          <w:spacing w:val="6"/>
        </w:rPr>
        <w:t xml:space="preserve">, em Feira de Santana, Vitória da Conquista, Itabuna, Juazeiro e Barreiras DECLARA, sob as penas da Lei, </w:t>
      </w:r>
      <w:r>
        <w:t>que</w:t>
      </w:r>
      <w:r w:rsidRPr="0042075A">
        <w:rPr>
          <w:u w:val="single"/>
        </w:rPr>
        <w:t xml:space="preserve"> </w:t>
      </w:r>
      <w:r w:rsidRPr="00154005">
        <w:rPr>
          <w:b/>
          <w:u w:val="single"/>
        </w:rPr>
        <w:t>renuncia à Visita Técnica aos locais e as instalações para a prestação dos serviços constantes do objeto do Termo de Referência</w:t>
      </w:r>
      <w:r>
        <w:t>, e o quadro técnico da empresa tomou conhecimento das reais condições de execução dos serviços, bem como coletaram informações de todos os dados e elementos necessários à perfeita elaboração da proposta comercial, responsabilizando-se por manter as garantias que vincularem nossa proposta ao presente processo de contratação, em nome da empresa que represento.</w:t>
      </w:r>
    </w:p>
    <w:p w14:paraId="27FD5ADA" w14:textId="77777777" w:rsidR="000822B3" w:rsidRDefault="000822B3" w:rsidP="000822B3">
      <w:pPr>
        <w:jc w:val="both"/>
      </w:pPr>
    </w:p>
    <w:p w14:paraId="3D932D72" w14:textId="77777777" w:rsidR="000822B3" w:rsidRDefault="000822B3" w:rsidP="000822B3">
      <w:pPr>
        <w:jc w:val="both"/>
      </w:pPr>
    </w:p>
    <w:p w14:paraId="5243367F" w14:textId="77777777" w:rsidR="000822B3" w:rsidRDefault="000822B3" w:rsidP="000822B3">
      <w:pPr>
        <w:jc w:val="center"/>
      </w:pPr>
      <w:bookmarkStart w:id="0" w:name="_Hlk178928049"/>
      <w:r>
        <w:t>Salvador, ____de _________________de 2026</w:t>
      </w:r>
    </w:p>
    <w:p w14:paraId="778E75EF" w14:textId="77777777" w:rsidR="000822B3" w:rsidRDefault="000822B3" w:rsidP="000822B3">
      <w:pPr>
        <w:jc w:val="center"/>
      </w:pPr>
    </w:p>
    <w:p w14:paraId="2F4F3CD3" w14:textId="77777777" w:rsidR="000822B3" w:rsidRDefault="000822B3" w:rsidP="000822B3">
      <w:pPr>
        <w:jc w:val="center"/>
      </w:pPr>
    </w:p>
    <w:p w14:paraId="0DDD2CD1" w14:textId="77777777" w:rsidR="000822B3" w:rsidRDefault="000822B3" w:rsidP="000822B3">
      <w:pPr>
        <w:jc w:val="center"/>
      </w:pPr>
    </w:p>
    <w:p w14:paraId="790D104F" w14:textId="77777777" w:rsidR="000822B3" w:rsidRDefault="000822B3" w:rsidP="000822B3">
      <w:pPr>
        <w:jc w:val="center"/>
      </w:pPr>
    </w:p>
    <w:p w14:paraId="0537A45C" w14:textId="77777777" w:rsidR="000822B3" w:rsidRDefault="000822B3" w:rsidP="000822B3">
      <w:pPr>
        <w:jc w:val="center"/>
      </w:pPr>
    </w:p>
    <w:p w14:paraId="42A90210" w14:textId="77777777" w:rsidR="000822B3" w:rsidRDefault="000822B3" w:rsidP="000822B3">
      <w:pPr>
        <w:jc w:val="center"/>
      </w:pPr>
      <w:r>
        <w:t>Assinatura do representante legal ou procurador da empresa</w:t>
      </w:r>
    </w:p>
    <w:p w14:paraId="68C0F2D5" w14:textId="77777777" w:rsidR="000822B3" w:rsidRDefault="000822B3" w:rsidP="000822B3">
      <w:pPr>
        <w:jc w:val="center"/>
      </w:pPr>
      <w:r>
        <w:t>Carteira de Identidade:</w:t>
      </w:r>
    </w:p>
    <w:p w14:paraId="4D30B91C" w14:textId="77777777" w:rsidR="000822B3" w:rsidRPr="00233A32" w:rsidRDefault="000822B3" w:rsidP="000822B3">
      <w:pPr>
        <w:jc w:val="center"/>
      </w:pPr>
      <w:r>
        <w:t xml:space="preserve">Órgão Expedidor: </w:t>
      </w:r>
      <w:bookmarkEnd w:id="0"/>
    </w:p>
    <w:p w14:paraId="6B1CBD95" w14:textId="77777777" w:rsidR="0002538E" w:rsidRPr="00233A32" w:rsidRDefault="0002538E" w:rsidP="00233A32"/>
    <w:sectPr w:rsidR="0002538E" w:rsidRPr="00233A32" w:rsidSect="0010513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5" w:h="16837" w:code="9"/>
      <w:pgMar w:top="1702" w:right="1132" w:bottom="709" w:left="1701" w:header="567" w:footer="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210B2B" w14:textId="77777777" w:rsidR="00F9635B" w:rsidRDefault="00F9635B">
      <w:r>
        <w:separator/>
      </w:r>
    </w:p>
  </w:endnote>
  <w:endnote w:type="continuationSeparator" w:id="0">
    <w:p w14:paraId="60672A9D" w14:textId="77777777" w:rsidR="00F9635B" w:rsidRDefault="00F963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cofont Spranq eco sans">
    <w:altName w:val="Calibri"/>
    <w:charset w:val="00"/>
    <w:family w:val="swiss"/>
    <w:pitch w:val="variable"/>
    <w:sig w:usb0="00000003" w:usb1="1000204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C7D9DD" w14:textId="77777777" w:rsidR="00823A96" w:rsidRDefault="00823A96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82CEEC" w14:textId="77777777" w:rsidR="00C55FDA" w:rsidRPr="00F121A0" w:rsidRDefault="004A53CC" w:rsidP="00A401A6">
    <w:pPr>
      <w:pStyle w:val="Rodap"/>
      <w:tabs>
        <w:tab w:val="clear" w:pos="4252"/>
        <w:tab w:val="clear" w:pos="8504"/>
      </w:tabs>
      <w:ind w:right="-711" w:hanging="709"/>
      <w:rPr>
        <w:rFonts w:ascii="Garamond" w:hAnsi="Garamond"/>
        <w:b/>
      </w:rPr>
    </w:pPr>
    <w:r w:rsidRPr="00F121A0">
      <w:rPr>
        <w:rFonts w:ascii="Garamond" w:hAnsi="Garamond"/>
        <w:b/>
      </w:rPr>
      <w:t>_</w:t>
    </w:r>
    <w:r w:rsidR="00A401A6" w:rsidRPr="00F121A0">
      <w:rPr>
        <w:rFonts w:ascii="Garamond" w:hAnsi="Garamond"/>
        <w:b/>
      </w:rPr>
      <w:t>_____</w:t>
    </w:r>
    <w:r w:rsidR="0030249F" w:rsidRPr="00F121A0">
      <w:rPr>
        <w:rFonts w:ascii="Garamond" w:hAnsi="Garamond"/>
        <w:b/>
      </w:rPr>
      <w:t>_________</w:t>
    </w:r>
    <w:r w:rsidR="00A50684" w:rsidRPr="00F121A0">
      <w:rPr>
        <w:rFonts w:ascii="Garamond" w:hAnsi="Garamond"/>
        <w:b/>
      </w:rPr>
      <w:t>_________________________________</w:t>
    </w:r>
    <w:r w:rsidR="00B8075B" w:rsidRPr="00F121A0">
      <w:rPr>
        <w:rFonts w:ascii="Garamond" w:hAnsi="Garamond"/>
        <w:b/>
      </w:rPr>
      <w:t>____________________________</w:t>
    </w:r>
    <w:r w:rsidR="00E343AE" w:rsidRPr="00F121A0">
      <w:rPr>
        <w:rFonts w:ascii="Garamond" w:hAnsi="Garamond"/>
        <w:b/>
      </w:rPr>
      <w:t>___</w:t>
    </w:r>
    <w:r w:rsidR="009135BE" w:rsidRPr="00F121A0">
      <w:rPr>
        <w:rFonts w:ascii="Garamond" w:hAnsi="Garamond"/>
        <w:b/>
      </w:rPr>
      <w:t>__</w:t>
    </w:r>
    <w:r w:rsidR="00A401A6" w:rsidRPr="00F121A0">
      <w:rPr>
        <w:rFonts w:ascii="Garamond" w:hAnsi="Garamond"/>
        <w:b/>
      </w:rPr>
      <w:t>___</w:t>
    </w:r>
  </w:p>
  <w:p w14:paraId="0448E916" w14:textId="77777777" w:rsidR="0041006F" w:rsidRPr="00F121A0" w:rsidRDefault="0041006F" w:rsidP="0041006F">
    <w:pPr>
      <w:ind w:left="426" w:right="-711" w:hanging="1135"/>
      <w:rPr>
        <w:rFonts w:ascii="Garamond" w:hAnsi="Garamond"/>
        <w:b/>
        <w:color w:val="0000FF"/>
        <w:w w:val="70"/>
        <w:sz w:val="15"/>
        <w:szCs w:val="15"/>
        <w:u w:val="single"/>
      </w:rPr>
    </w:pPr>
    <w:r w:rsidRPr="00F121A0">
      <w:rPr>
        <w:rFonts w:ascii="Garamond" w:hAnsi="Garamond"/>
        <w:b/>
        <w:w w:val="70"/>
        <w:sz w:val="15"/>
        <w:szCs w:val="15"/>
      </w:rPr>
      <w:t>Sede:</w:t>
    </w:r>
    <w:r>
      <w:rPr>
        <w:rFonts w:ascii="Garamond" w:hAnsi="Garamond"/>
        <w:b/>
        <w:w w:val="70"/>
        <w:sz w:val="15"/>
        <w:szCs w:val="15"/>
      </w:rPr>
      <w:t xml:space="preserve"> </w:t>
    </w:r>
    <w:r w:rsidRPr="00F121A0">
      <w:rPr>
        <w:rFonts w:ascii="Garamond" w:hAnsi="Garamond"/>
        <w:w w:val="70"/>
        <w:sz w:val="15"/>
        <w:szCs w:val="15"/>
      </w:rPr>
      <w:t xml:space="preserve">Avenida Tancredo Neves, 620 </w:t>
    </w:r>
    <w:r>
      <w:rPr>
        <w:rFonts w:ascii="Garamond" w:hAnsi="Garamond"/>
        <w:w w:val="70"/>
        <w:sz w:val="15"/>
        <w:szCs w:val="15"/>
      </w:rPr>
      <w:t>-</w:t>
    </w:r>
    <w:r w:rsidRPr="00F121A0">
      <w:rPr>
        <w:rFonts w:ascii="Garamond" w:hAnsi="Garamond"/>
        <w:w w:val="70"/>
        <w:sz w:val="15"/>
        <w:szCs w:val="15"/>
      </w:rPr>
      <w:t xml:space="preserve"> Condomínio</w:t>
    </w:r>
    <w:r>
      <w:rPr>
        <w:rFonts w:ascii="Garamond" w:hAnsi="Garamond"/>
        <w:w w:val="70"/>
        <w:sz w:val="15"/>
        <w:szCs w:val="15"/>
      </w:rPr>
      <w:t xml:space="preserve"> </w:t>
    </w:r>
    <w:r w:rsidRPr="00F121A0">
      <w:rPr>
        <w:rFonts w:ascii="Garamond" w:hAnsi="Garamond"/>
        <w:w w:val="70"/>
        <w:sz w:val="15"/>
        <w:szCs w:val="15"/>
      </w:rPr>
      <w:t>Empresarial Mundo Plaza - Sala 1320 - Caminho das Árvores - Salvador-B</w:t>
    </w:r>
    <w:r>
      <w:rPr>
        <w:rFonts w:ascii="Garamond" w:hAnsi="Garamond"/>
        <w:w w:val="70"/>
        <w:sz w:val="15"/>
        <w:szCs w:val="15"/>
      </w:rPr>
      <w:t>A</w:t>
    </w:r>
    <w:r w:rsidRPr="00F121A0">
      <w:rPr>
        <w:rFonts w:ascii="Garamond" w:hAnsi="Garamond"/>
        <w:w w:val="70"/>
        <w:sz w:val="15"/>
        <w:szCs w:val="15"/>
      </w:rPr>
      <w:t xml:space="preserve"> </w:t>
    </w:r>
    <w:r>
      <w:rPr>
        <w:rFonts w:ascii="Garamond" w:hAnsi="Garamond"/>
        <w:w w:val="70"/>
        <w:sz w:val="15"/>
        <w:szCs w:val="15"/>
      </w:rPr>
      <w:t>-</w:t>
    </w:r>
    <w:r w:rsidRPr="00F121A0">
      <w:rPr>
        <w:rFonts w:ascii="Garamond" w:hAnsi="Garamond"/>
        <w:w w:val="70"/>
        <w:sz w:val="15"/>
        <w:szCs w:val="15"/>
      </w:rPr>
      <w:t xml:space="preserve"> CEP: 41820-020 - Tels.: (71) </w:t>
    </w:r>
    <w:r>
      <w:rPr>
        <w:rFonts w:ascii="Garamond" w:hAnsi="Garamond"/>
        <w:w w:val="70"/>
        <w:sz w:val="15"/>
        <w:szCs w:val="15"/>
      </w:rPr>
      <w:t xml:space="preserve">3342.2185 / </w:t>
    </w:r>
    <w:r w:rsidRPr="00F121A0">
      <w:rPr>
        <w:rFonts w:ascii="Garamond" w:hAnsi="Garamond"/>
        <w:w w:val="70"/>
        <w:sz w:val="15"/>
        <w:szCs w:val="15"/>
      </w:rPr>
      <w:t xml:space="preserve">3242.2673 / 3241.1087 / 3241.0737 - E-mail: </w:t>
    </w:r>
    <w:hyperlink r:id="rId1" w:history="1">
      <w:r w:rsidRPr="00F121A0">
        <w:rPr>
          <w:rStyle w:val="Hyperlink"/>
          <w:rFonts w:ascii="Garamond" w:hAnsi="Garamond"/>
          <w:b/>
          <w:w w:val="70"/>
          <w:sz w:val="15"/>
          <w:szCs w:val="15"/>
        </w:rPr>
        <w:t>atendimento@corebahia.org.br</w:t>
      </w:r>
    </w:hyperlink>
  </w:p>
  <w:p w14:paraId="7C22B10D" w14:textId="77777777" w:rsidR="0041006F" w:rsidRPr="00F121A0" w:rsidRDefault="0041006F" w:rsidP="0041006F">
    <w:pPr>
      <w:ind w:left="426" w:right="-711" w:hanging="1135"/>
      <w:rPr>
        <w:rFonts w:ascii="Garamond" w:hAnsi="Garamond"/>
        <w:b/>
        <w:w w:val="70"/>
        <w:sz w:val="15"/>
        <w:szCs w:val="15"/>
      </w:rPr>
    </w:pPr>
    <w:r w:rsidRPr="00F121A0">
      <w:rPr>
        <w:rFonts w:ascii="Garamond" w:hAnsi="Garamond"/>
        <w:b/>
        <w:w w:val="70"/>
        <w:sz w:val="15"/>
        <w:szCs w:val="15"/>
      </w:rPr>
      <w:t xml:space="preserve">Seccional de Barreiras: </w:t>
    </w:r>
    <w:r w:rsidRPr="00F121A0">
      <w:rPr>
        <w:rFonts w:ascii="Garamond" w:hAnsi="Garamond"/>
        <w:w w:val="70"/>
        <w:sz w:val="15"/>
        <w:szCs w:val="15"/>
      </w:rPr>
      <w:t xml:space="preserve">Rua </w:t>
    </w:r>
    <w:r>
      <w:rPr>
        <w:rFonts w:ascii="Garamond" w:hAnsi="Garamond"/>
        <w:w w:val="70"/>
        <w:sz w:val="15"/>
        <w:szCs w:val="15"/>
      </w:rPr>
      <w:t>Dr.</w:t>
    </w:r>
    <w:r w:rsidRPr="00F121A0">
      <w:rPr>
        <w:rFonts w:ascii="Garamond" w:hAnsi="Garamond"/>
        <w:w w:val="70"/>
        <w:sz w:val="15"/>
        <w:szCs w:val="15"/>
      </w:rPr>
      <w:t xml:space="preserve"> </w:t>
    </w:r>
    <w:r>
      <w:rPr>
        <w:rFonts w:ascii="Garamond" w:hAnsi="Garamond"/>
        <w:w w:val="70"/>
        <w:sz w:val="15"/>
        <w:szCs w:val="15"/>
      </w:rPr>
      <w:t>Abílio Farias</w:t>
    </w:r>
    <w:r w:rsidRPr="00F121A0">
      <w:rPr>
        <w:rFonts w:ascii="Garamond" w:hAnsi="Garamond"/>
        <w:w w:val="70"/>
        <w:sz w:val="15"/>
        <w:szCs w:val="15"/>
      </w:rPr>
      <w:t xml:space="preserve">, </w:t>
    </w:r>
    <w:r>
      <w:rPr>
        <w:rFonts w:ascii="Garamond" w:hAnsi="Garamond"/>
        <w:w w:val="70"/>
        <w:sz w:val="15"/>
        <w:szCs w:val="15"/>
      </w:rPr>
      <w:t>296, Edifício Danielle</w:t>
    </w:r>
    <w:r w:rsidRPr="00F121A0">
      <w:rPr>
        <w:rFonts w:ascii="Garamond" w:hAnsi="Garamond"/>
        <w:w w:val="70"/>
        <w:sz w:val="15"/>
        <w:szCs w:val="15"/>
      </w:rPr>
      <w:t xml:space="preserve"> - Sala </w:t>
    </w:r>
    <w:r>
      <w:rPr>
        <w:rFonts w:ascii="Garamond" w:hAnsi="Garamond"/>
        <w:w w:val="70"/>
        <w:sz w:val="15"/>
        <w:szCs w:val="15"/>
      </w:rPr>
      <w:t>2</w:t>
    </w:r>
    <w:r w:rsidRPr="00F121A0">
      <w:rPr>
        <w:rFonts w:ascii="Garamond" w:hAnsi="Garamond"/>
        <w:w w:val="70"/>
        <w:sz w:val="15"/>
        <w:szCs w:val="15"/>
      </w:rPr>
      <w:t>0</w:t>
    </w:r>
    <w:r>
      <w:rPr>
        <w:rFonts w:ascii="Garamond" w:hAnsi="Garamond"/>
        <w:w w:val="70"/>
        <w:sz w:val="15"/>
        <w:szCs w:val="15"/>
      </w:rPr>
      <w:t>7</w:t>
    </w:r>
    <w:r w:rsidRPr="00F121A0">
      <w:rPr>
        <w:rFonts w:ascii="Garamond" w:hAnsi="Garamond"/>
        <w:w w:val="70"/>
        <w:sz w:val="15"/>
        <w:szCs w:val="15"/>
      </w:rPr>
      <w:t xml:space="preserve"> - Centro - Barreiras-B</w:t>
    </w:r>
    <w:r>
      <w:rPr>
        <w:rFonts w:ascii="Garamond" w:hAnsi="Garamond"/>
        <w:w w:val="70"/>
        <w:sz w:val="15"/>
        <w:szCs w:val="15"/>
      </w:rPr>
      <w:t>A</w:t>
    </w:r>
    <w:r w:rsidRPr="00F121A0">
      <w:rPr>
        <w:rFonts w:ascii="Garamond" w:hAnsi="Garamond"/>
        <w:w w:val="70"/>
        <w:sz w:val="15"/>
        <w:szCs w:val="15"/>
      </w:rPr>
      <w:t xml:space="preserve"> </w:t>
    </w:r>
    <w:r>
      <w:rPr>
        <w:rFonts w:ascii="Garamond" w:hAnsi="Garamond"/>
        <w:w w:val="70"/>
        <w:sz w:val="15"/>
        <w:szCs w:val="15"/>
      </w:rPr>
      <w:t>-</w:t>
    </w:r>
    <w:r w:rsidRPr="00F121A0">
      <w:rPr>
        <w:rFonts w:ascii="Garamond" w:hAnsi="Garamond"/>
        <w:w w:val="70"/>
        <w:sz w:val="15"/>
        <w:szCs w:val="15"/>
      </w:rPr>
      <w:t xml:space="preserve"> CEP: 4780</w:t>
    </w:r>
    <w:r>
      <w:rPr>
        <w:rFonts w:ascii="Garamond" w:hAnsi="Garamond"/>
        <w:w w:val="70"/>
        <w:sz w:val="15"/>
        <w:szCs w:val="15"/>
      </w:rPr>
      <w:t>0</w:t>
    </w:r>
    <w:r w:rsidRPr="00F121A0">
      <w:rPr>
        <w:rFonts w:ascii="Garamond" w:hAnsi="Garamond"/>
        <w:w w:val="70"/>
        <w:sz w:val="15"/>
        <w:szCs w:val="15"/>
      </w:rPr>
      <w:t>-</w:t>
    </w:r>
    <w:r>
      <w:rPr>
        <w:rFonts w:ascii="Garamond" w:hAnsi="Garamond"/>
        <w:w w:val="70"/>
        <w:sz w:val="15"/>
        <w:szCs w:val="15"/>
      </w:rPr>
      <w:t>030</w:t>
    </w:r>
    <w:r w:rsidRPr="00F121A0">
      <w:rPr>
        <w:rFonts w:ascii="Garamond" w:hAnsi="Garamond"/>
        <w:w w:val="70"/>
        <w:sz w:val="15"/>
        <w:szCs w:val="15"/>
      </w:rPr>
      <w:t xml:space="preserve"> - Tel.: (77) </w:t>
    </w:r>
    <w:r>
      <w:rPr>
        <w:rFonts w:ascii="Garamond" w:hAnsi="Garamond"/>
        <w:w w:val="70"/>
        <w:sz w:val="15"/>
        <w:szCs w:val="15"/>
      </w:rPr>
      <w:t>99801</w:t>
    </w:r>
    <w:r w:rsidRPr="00F121A0">
      <w:rPr>
        <w:rFonts w:ascii="Garamond" w:hAnsi="Garamond"/>
        <w:w w:val="70"/>
        <w:sz w:val="15"/>
        <w:szCs w:val="15"/>
      </w:rPr>
      <w:t>.</w:t>
    </w:r>
    <w:r>
      <w:rPr>
        <w:rFonts w:ascii="Garamond" w:hAnsi="Garamond"/>
        <w:w w:val="70"/>
        <w:sz w:val="15"/>
        <w:szCs w:val="15"/>
      </w:rPr>
      <w:t>4207</w:t>
    </w:r>
    <w:r w:rsidRPr="00F121A0">
      <w:rPr>
        <w:rFonts w:ascii="Garamond" w:hAnsi="Garamond"/>
        <w:w w:val="70"/>
        <w:sz w:val="15"/>
        <w:szCs w:val="15"/>
      </w:rPr>
      <w:t xml:space="preserve"> - E-mail: </w:t>
    </w:r>
    <w:hyperlink r:id="rId2" w:history="1">
      <w:r w:rsidRPr="00F121A0">
        <w:rPr>
          <w:rStyle w:val="Hyperlink"/>
          <w:rFonts w:ascii="Garamond" w:hAnsi="Garamond"/>
          <w:b/>
          <w:w w:val="70"/>
          <w:sz w:val="15"/>
          <w:szCs w:val="15"/>
        </w:rPr>
        <w:t>barreiras@corebahia.org.br</w:t>
      </w:r>
    </w:hyperlink>
  </w:p>
  <w:p w14:paraId="59EF4B8A" w14:textId="77777777" w:rsidR="0041006F" w:rsidRPr="00F121A0" w:rsidRDefault="0041006F" w:rsidP="0041006F">
    <w:pPr>
      <w:ind w:left="426" w:right="-711" w:hanging="1135"/>
      <w:rPr>
        <w:rFonts w:ascii="Garamond" w:hAnsi="Garamond"/>
        <w:w w:val="70"/>
        <w:sz w:val="15"/>
        <w:szCs w:val="15"/>
      </w:rPr>
    </w:pPr>
    <w:r w:rsidRPr="00F121A0">
      <w:rPr>
        <w:rFonts w:ascii="Garamond" w:hAnsi="Garamond"/>
        <w:b/>
        <w:w w:val="70"/>
        <w:sz w:val="15"/>
        <w:szCs w:val="15"/>
      </w:rPr>
      <w:t xml:space="preserve">Seccional de Feira de Santana: </w:t>
    </w:r>
    <w:r w:rsidRPr="00F121A0">
      <w:rPr>
        <w:rFonts w:ascii="Garamond" w:hAnsi="Garamond"/>
        <w:w w:val="70"/>
        <w:sz w:val="15"/>
        <w:szCs w:val="15"/>
      </w:rPr>
      <w:t xml:space="preserve">Avenida João Durval Carneiro, 3665 - Edifício </w:t>
    </w:r>
    <w:proofErr w:type="spellStart"/>
    <w:r w:rsidRPr="00F121A0">
      <w:rPr>
        <w:rFonts w:ascii="Garamond" w:hAnsi="Garamond"/>
        <w:w w:val="70"/>
        <w:sz w:val="15"/>
        <w:szCs w:val="15"/>
      </w:rPr>
      <w:t>Multiplace</w:t>
    </w:r>
    <w:proofErr w:type="spellEnd"/>
    <w:r w:rsidRPr="00F121A0">
      <w:rPr>
        <w:rFonts w:ascii="Garamond" w:hAnsi="Garamond"/>
        <w:w w:val="70"/>
        <w:sz w:val="15"/>
        <w:szCs w:val="15"/>
      </w:rPr>
      <w:t xml:space="preserve"> - Sala 313 - Coronel José Pinto - Feira de Santana-B</w:t>
    </w:r>
    <w:r>
      <w:rPr>
        <w:rFonts w:ascii="Garamond" w:hAnsi="Garamond"/>
        <w:w w:val="70"/>
        <w:sz w:val="15"/>
        <w:szCs w:val="15"/>
      </w:rPr>
      <w:t>A</w:t>
    </w:r>
    <w:r w:rsidRPr="00F121A0">
      <w:rPr>
        <w:rFonts w:ascii="Garamond" w:hAnsi="Garamond"/>
        <w:w w:val="70"/>
        <w:sz w:val="15"/>
        <w:szCs w:val="15"/>
      </w:rPr>
      <w:t xml:space="preserve"> - CEP: 44051-900 - Tels.: (75) 3623.0154 / 3021.0383 - E-mail: </w:t>
    </w:r>
    <w:hyperlink r:id="rId3" w:history="1">
      <w:r w:rsidRPr="00F121A0">
        <w:rPr>
          <w:rStyle w:val="Hyperlink"/>
          <w:rFonts w:ascii="Garamond" w:hAnsi="Garamond"/>
          <w:b/>
          <w:w w:val="70"/>
          <w:sz w:val="15"/>
          <w:szCs w:val="15"/>
        </w:rPr>
        <w:t>feira@corebahia.org.br</w:t>
      </w:r>
    </w:hyperlink>
  </w:p>
  <w:p w14:paraId="4C31C4E0" w14:textId="77777777" w:rsidR="0041006F" w:rsidRPr="00F121A0" w:rsidRDefault="0041006F" w:rsidP="0041006F">
    <w:pPr>
      <w:ind w:left="426" w:right="-711" w:hanging="1135"/>
      <w:rPr>
        <w:rStyle w:val="Hyperlink"/>
        <w:rFonts w:ascii="Garamond" w:hAnsi="Garamond"/>
        <w:b/>
        <w:w w:val="70"/>
        <w:sz w:val="15"/>
        <w:szCs w:val="15"/>
      </w:rPr>
    </w:pPr>
    <w:r w:rsidRPr="00F121A0">
      <w:rPr>
        <w:rFonts w:ascii="Garamond" w:hAnsi="Garamond"/>
        <w:b/>
        <w:w w:val="70"/>
        <w:sz w:val="15"/>
        <w:szCs w:val="15"/>
      </w:rPr>
      <w:t>Seccional de Itabuna</w:t>
    </w:r>
    <w:r w:rsidRPr="008677C2">
      <w:rPr>
        <w:rFonts w:ascii="Garamond" w:hAnsi="Garamond"/>
        <w:b/>
        <w:bCs/>
        <w:w w:val="70"/>
        <w:sz w:val="15"/>
        <w:szCs w:val="15"/>
      </w:rPr>
      <w:t>:</w:t>
    </w:r>
    <w:r>
      <w:rPr>
        <w:rFonts w:ascii="Garamond" w:hAnsi="Garamond"/>
        <w:w w:val="70"/>
        <w:sz w:val="15"/>
        <w:szCs w:val="15"/>
      </w:rPr>
      <w:t xml:space="preserve"> </w:t>
    </w:r>
    <w:r w:rsidRPr="00F121A0">
      <w:rPr>
        <w:rFonts w:ascii="Garamond" w:hAnsi="Garamond"/>
        <w:w w:val="70"/>
        <w:sz w:val="15"/>
        <w:szCs w:val="15"/>
      </w:rPr>
      <w:t xml:space="preserve">Avenida </w:t>
    </w:r>
    <w:r>
      <w:rPr>
        <w:rFonts w:ascii="Garamond" w:hAnsi="Garamond"/>
        <w:w w:val="70"/>
        <w:sz w:val="15"/>
        <w:szCs w:val="15"/>
      </w:rPr>
      <w:t>Princesa Isabel</w:t>
    </w:r>
    <w:r w:rsidRPr="00F121A0">
      <w:rPr>
        <w:rFonts w:ascii="Garamond" w:hAnsi="Garamond"/>
        <w:w w:val="70"/>
        <w:sz w:val="15"/>
        <w:szCs w:val="15"/>
      </w:rPr>
      <w:t>, 3</w:t>
    </w:r>
    <w:r>
      <w:rPr>
        <w:rFonts w:ascii="Garamond" w:hAnsi="Garamond"/>
        <w:w w:val="70"/>
        <w:sz w:val="15"/>
        <w:szCs w:val="15"/>
      </w:rPr>
      <w:t>95</w:t>
    </w:r>
    <w:r w:rsidRPr="00F121A0">
      <w:rPr>
        <w:rFonts w:ascii="Garamond" w:hAnsi="Garamond"/>
        <w:w w:val="70"/>
        <w:sz w:val="15"/>
        <w:szCs w:val="15"/>
      </w:rPr>
      <w:t xml:space="preserve"> - </w:t>
    </w:r>
    <w:r>
      <w:rPr>
        <w:rFonts w:ascii="Garamond" w:hAnsi="Garamond"/>
        <w:w w:val="70"/>
        <w:sz w:val="15"/>
        <w:szCs w:val="15"/>
      </w:rPr>
      <w:t>Condomínio</w:t>
    </w:r>
    <w:r w:rsidRPr="00F121A0">
      <w:rPr>
        <w:rFonts w:ascii="Garamond" w:hAnsi="Garamond"/>
        <w:w w:val="70"/>
        <w:sz w:val="15"/>
        <w:szCs w:val="15"/>
      </w:rPr>
      <w:t xml:space="preserve"> </w:t>
    </w:r>
    <w:r>
      <w:rPr>
        <w:rFonts w:ascii="Garamond" w:hAnsi="Garamond"/>
        <w:w w:val="70"/>
        <w:sz w:val="15"/>
        <w:szCs w:val="15"/>
      </w:rPr>
      <w:t>Itabuna Trade Center</w:t>
    </w:r>
    <w:r w:rsidRPr="00F121A0">
      <w:rPr>
        <w:rFonts w:ascii="Garamond" w:hAnsi="Garamond"/>
        <w:w w:val="70"/>
        <w:sz w:val="15"/>
        <w:szCs w:val="15"/>
      </w:rPr>
      <w:t xml:space="preserve"> - Sala </w:t>
    </w:r>
    <w:r>
      <w:rPr>
        <w:rFonts w:ascii="Garamond" w:hAnsi="Garamond"/>
        <w:w w:val="70"/>
        <w:sz w:val="15"/>
        <w:szCs w:val="15"/>
      </w:rPr>
      <w:t>611</w:t>
    </w:r>
    <w:r w:rsidRPr="00F121A0">
      <w:rPr>
        <w:rFonts w:ascii="Garamond" w:hAnsi="Garamond"/>
        <w:w w:val="70"/>
        <w:sz w:val="15"/>
        <w:szCs w:val="15"/>
      </w:rPr>
      <w:t xml:space="preserve"> </w:t>
    </w:r>
    <w:r>
      <w:rPr>
        <w:rFonts w:ascii="Garamond" w:hAnsi="Garamond"/>
        <w:w w:val="70"/>
        <w:sz w:val="15"/>
        <w:szCs w:val="15"/>
      </w:rPr>
      <w:t>-</w:t>
    </w:r>
    <w:r w:rsidRPr="00F121A0">
      <w:rPr>
        <w:rFonts w:ascii="Garamond" w:hAnsi="Garamond"/>
        <w:w w:val="70"/>
        <w:sz w:val="15"/>
        <w:szCs w:val="15"/>
      </w:rPr>
      <w:t xml:space="preserve"> </w:t>
    </w:r>
    <w:r>
      <w:rPr>
        <w:rFonts w:ascii="Garamond" w:hAnsi="Garamond"/>
        <w:w w:val="70"/>
        <w:sz w:val="15"/>
        <w:szCs w:val="15"/>
      </w:rPr>
      <w:t>Banco Raso</w:t>
    </w:r>
    <w:r w:rsidRPr="00F121A0">
      <w:rPr>
        <w:rFonts w:ascii="Garamond" w:hAnsi="Garamond"/>
        <w:w w:val="70"/>
        <w:sz w:val="15"/>
        <w:szCs w:val="15"/>
      </w:rPr>
      <w:t xml:space="preserve"> - Itabuna-B</w:t>
    </w:r>
    <w:r>
      <w:rPr>
        <w:rFonts w:ascii="Garamond" w:hAnsi="Garamond"/>
        <w:w w:val="70"/>
        <w:sz w:val="15"/>
        <w:szCs w:val="15"/>
      </w:rPr>
      <w:t>A</w:t>
    </w:r>
    <w:r w:rsidRPr="00F121A0">
      <w:rPr>
        <w:rFonts w:ascii="Garamond" w:hAnsi="Garamond"/>
        <w:w w:val="70"/>
        <w:sz w:val="15"/>
        <w:szCs w:val="15"/>
      </w:rPr>
      <w:t xml:space="preserve"> - CEP: 4560</w:t>
    </w:r>
    <w:r>
      <w:rPr>
        <w:rFonts w:ascii="Garamond" w:hAnsi="Garamond"/>
        <w:w w:val="70"/>
        <w:sz w:val="15"/>
        <w:szCs w:val="15"/>
      </w:rPr>
      <w:t>7</w:t>
    </w:r>
    <w:r w:rsidRPr="00F121A0">
      <w:rPr>
        <w:rFonts w:ascii="Garamond" w:hAnsi="Garamond"/>
        <w:w w:val="70"/>
        <w:sz w:val="15"/>
        <w:szCs w:val="15"/>
      </w:rPr>
      <w:t>-</w:t>
    </w:r>
    <w:r>
      <w:rPr>
        <w:rFonts w:ascii="Garamond" w:hAnsi="Garamond"/>
        <w:w w:val="70"/>
        <w:sz w:val="15"/>
        <w:szCs w:val="15"/>
      </w:rPr>
      <w:t>291</w:t>
    </w:r>
    <w:r w:rsidRPr="00F121A0">
      <w:rPr>
        <w:rFonts w:ascii="Garamond" w:hAnsi="Garamond"/>
        <w:w w:val="70"/>
        <w:sz w:val="15"/>
        <w:szCs w:val="15"/>
      </w:rPr>
      <w:t xml:space="preserve"> - Tel.: (73) 3613.1317 - E-mail: </w:t>
    </w:r>
    <w:hyperlink r:id="rId4" w:history="1">
      <w:r w:rsidRPr="00F121A0">
        <w:rPr>
          <w:rStyle w:val="Hyperlink"/>
          <w:rFonts w:ascii="Garamond" w:hAnsi="Garamond"/>
          <w:b/>
          <w:w w:val="70"/>
          <w:sz w:val="15"/>
          <w:szCs w:val="15"/>
        </w:rPr>
        <w:t>itabuna@corebahia.org.br</w:t>
      </w:r>
    </w:hyperlink>
  </w:p>
  <w:p w14:paraId="2C5A93C0" w14:textId="77777777" w:rsidR="0041006F" w:rsidRPr="00F121A0" w:rsidRDefault="0041006F" w:rsidP="0041006F">
    <w:pPr>
      <w:ind w:left="426" w:right="-711" w:hanging="1135"/>
      <w:rPr>
        <w:rFonts w:ascii="Garamond" w:hAnsi="Garamond"/>
        <w:w w:val="70"/>
        <w:sz w:val="15"/>
        <w:szCs w:val="15"/>
      </w:rPr>
    </w:pPr>
    <w:r w:rsidRPr="00F121A0">
      <w:rPr>
        <w:rFonts w:ascii="Garamond" w:hAnsi="Garamond"/>
        <w:b/>
        <w:w w:val="70"/>
        <w:sz w:val="15"/>
        <w:szCs w:val="15"/>
      </w:rPr>
      <w:t>Seccional de Juazeiro:</w:t>
    </w:r>
    <w:r>
      <w:rPr>
        <w:rFonts w:ascii="Garamond" w:hAnsi="Garamond"/>
        <w:b/>
        <w:w w:val="70"/>
        <w:sz w:val="15"/>
        <w:szCs w:val="15"/>
      </w:rPr>
      <w:t xml:space="preserve"> </w:t>
    </w:r>
    <w:r w:rsidRPr="008677C2">
      <w:rPr>
        <w:rFonts w:ascii="Garamond" w:hAnsi="Garamond"/>
        <w:w w:val="70"/>
        <w:sz w:val="15"/>
        <w:szCs w:val="15"/>
      </w:rPr>
      <w:t>R</w:t>
    </w:r>
    <w:r w:rsidRPr="00F121A0">
      <w:rPr>
        <w:rFonts w:ascii="Garamond" w:hAnsi="Garamond"/>
        <w:w w:val="70"/>
        <w:sz w:val="15"/>
        <w:szCs w:val="15"/>
      </w:rPr>
      <w:t xml:space="preserve">ua do Paraíso, </w:t>
    </w:r>
    <w:r>
      <w:rPr>
        <w:rFonts w:ascii="Garamond" w:hAnsi="Garamond"/>
        <w:w w:val="70"/>
        <w:sz w:val="15"/>
        <w:szCs w:val="15"/>
      </w:rPr>
      <w:t>97</w:t>
    </w:r>
    <w:r w:rsidRPr="00F121A0">
      <w:rPr>
        <w:rFonts w:ascii="Garamond" w:hAnsi="Garamond"/>
        <w:w w:val="70"/>
        <w:sz w:val="15"/>
        <w:szCs w:val="15"/>
      </w:rPr>
      <w:t xml:space="preserve"> </w:t>
    </w:r>
    <w:r>
      <w:rPr>
        <w:rFonts w:ascii="Garamond" w:hAnsi="Garamond"/>
        <w:w w:val="70"/>
        <w:sz w:val="15"/>
        <w:szCs w:val="15"/>
      </w:rPr>
      <w:t>- Centro Médico e Empresarial Dr. Balbino de Oliveira</w:t>
    </w:r>
    <w:r w:rsidRPr="00F121A0">
      <w:rPr>
        <w:rFonts w:ascii="Garamond" w:hAnsi="Garamond"/>
        <w:w w:val="70"/>
        <w:sz w:val="15"/>
        <w:szCs w:val="15"/>
      </w:rPr>
      <w:t xml:space="preserve"> - Sala </w:t>
    </w:r>
    <w:r>
      <w:rPr>
        <w:rFonts w:ascii="Garamond" w:hAnsi="Garamond"/>
        <w:w w:val="70"/>
        <w:sz w:val="15"/>
        <w:szCs w:val="15"/>
      </w:rPr>
      <w:t>14</w:t>
    </w:r>
    <w:r w:rsidRPr="00F121A0">
      <w:rPr>
        <w:rFonts w:ascii="Garamond" w:hAnsi="Garamond"/>
        <w:w w:val="70"/>
        <w:sz w:val="15"/>
        <w:szCs w:val="15"/>
      </w:rPr>
      <w:t xml:space="preserve"> - Santo Antônio - Juazeiro-B</w:t>
    </w:r>
    <w:r>
      <w:rPr>
        <w:rFonts w:ascii="Garamond" w:hAnsi="Garamond"/>
        <w:w w:val="70"/>
        <w:sz w:val="15"/>
        <w:szCs w:val="15"/>
      </w:rPr>
      <w:t>A</w:t>
    </w:r>
    <w:r w:rsidRPr="00F121A0">
      <w:rPr>
        <w:rFonts w:ascii="Garamond" w:hAnsi="Garamond"/>
        <w:w w:val="70"/>
        <w:sz w:val="15"/>
        <w:szCs w:val="15"/>
      </w:rPr>
      <w:t xml:space="preserve"> - CEP: 48903-050 </w:t>
    </w:r>
    <w:r>
      <w:rPr>
        <w:rFonts w:ascii="Garamond" w:hAnsi="Garamond"/>
        <w:w w:val="70"/>
        <w:sz w:val="15"/>
        <w:szCs w:val="15"/>
      </w:rPr>
      <w:t>-</w:t>
    </w:r>
    <w:r w:rsidRPr="00F121A0">
      <w:rPr>
        <w:rFonts w:ascii="Garamond" w:hAnsi="Garamond"/>
        <w:w w:val="70"/>
        <w:sz w:val="15"/>
        <w:szCs w:val="15"/>
      </w:rPr>
      <w:t xml:space="preserve"> Tel.: (74) </w:t>
    </w:r>
    <w:r>
      <w:rPr>
        <w:rFonts w:ascii="Garamond" w:hAnsi="Garamond"/>
        <w:w w:val="70"/>
        <w:sz w:val="15"/>
        <w:szCs w:val="15"/>
      </w:rPr>
      <w:t>99816</w:t>
    </w:r>
    <w:r w:rsidRPr="00F121A0">
      <w:rPr>
        <w:rFonts w:ascii="Garamond" w:hAnsi="Garamond"/>
        <w:w w:val="70"/>
        <w:sz w:val="15"/>
        <w:szCs w:val="15"/>
      </w:rPr>
      <w:t>.</w:t>
    </w:r>
    <w:r>
      <w:rPr>
        <w:rFonts w:ascii="Garamond" w:hAnsi="Garamond"/>
        <w:w w:val="70"/>
        <w:sz w:val="15"/>
        <w:szCs w:val="15"/>
      </w:rPr>
      <w:t>5532</w:t>
    </w:r>
    <w:r w:rsidRPr="00F121A0">
      <w:rPr>
        <w:rFonts w:ascii="Garamond" w:hAnsi="Garamond"/>
        <w:w w:val="70"/>
        <w:sz w:val="15"/>
        <w:szCs w:val="15"/>
      </w:rPr>
      <w:t xml:space="preserve"> - E-mail: </w:t>
    </w:r>
    <w:hyperlink r:id="rId5" w:history="1">
      <w:r w:rsidRPr="00F121A0">
        <w:rPr>
          <w:rStyle w:val="Hyperlink"/>
          <w:rFonts w:ascii="Garamond" w:hAnsi="Garamond"/>
          <w:b/>
          <w:w w:val="70"/>
          <w:sz w:val="15"/>
          <w:szCs w:val="15"/>
        </w:rPr>
        <w:t>juazeiro@corebahia.org.br</w:t>
      </w:r>
    </w:hyperlink>
  </w:p>
  <w:p w14:paraId="29E30671" w14:textId="77777777" w:rsidR="006517E9" w:rsidRDefault="0041006F" w:rsidP="0041006F">
    <w:pPr>
      <w:ind w:left="426" w:right="-711" w:hanging="1135"/>
      <w:rPr>
        <w:rStyle w:val="Hyperlink"/>
        <w:rFonts w:ascii="Garamond" w:hAnsi="Garamond"/>
        <w:b/>
        <w:w w:val="70"/>
        <w:sz w:val="15"/>
        <w:szCs w:val="15"/>
      </w:rPr>
    </w:pPr>
    <w:r w:rsidRPr="00F121A0">
      <w:rPr>
        <w:rFonts w:ascii="Garamond" w:hAnsi="Garamond"/>
        <w:b/>
        <w:w w:val="70"/>
        <w:sz w:val="15"/>
        <w:szCs w:val="15"/>
      </w:rPr>
      <w:t>Seccional de Vitória da Conquista:</w:t>
    </w:r>
    <w:r>
      <w:rPr>
        <w:rFonts w:ascii="Garamond" w:hAnsi="Garamond"/>
        <w:w w:val="70"/>
        <w:sz w:val="15"/>
        <w:szCs w:val="15"/>
      </w:rPr>
      <w:t xml:space="preserve"> Avenida</w:t>
    </w:r>
    <w:r w:rsidRPr="00F121A0">
      <w:rPr>
        <w:rFonts w:ascii="Garamond" w:hAnsi="Garamond"/>
        <w:w w:val="70"/>
        <w:sz w:val="15"/>
        <w:szCs w:val="15"/>
      </w:rPr>
      <w:t xml:space="preserve"> </w:t>
    </w:r>
    <w:r>
      <w:rPr>
        <w:rFonts w:ascii="Garamond" w:hAnsi="Garamond"/>
        <w:w w:val="70"/>
        <w:sz w:val="15"/>
        <w:szCs w:val="15"/>
      </w:rPr>
      <w:t>Juracy Magalhães</w:t>
    </w:r>
    <w:r w:rsidRPr="00F121A0">
      <w:rPr>
        <w:rFonts w:ascii="Garamond" w:hAnsi="Garamond"/>
        <w:w w:val="70"/>
        <w:sz w:val="15"/>
        <w:szCs w:val="15"/>
      </w:rPr>
      <w:t xml:space="preserve">, </w:t>
    </w:r>
    <w:r>
      <w:rPr>
        <w:rFonts w:ascii="Garamond" w:hAnsi="Garamond"/>
        <w:w w:val="70"/>
        <w:sz w:val="15"/>
        <w:szCs w:val="15"/>
      </w:rPr>
      <w:t>3340 A</w:t>
    </w:r>
    <w:r w:rsidRPr="00F121A0">
      <w:rPr>
        <w:rFonts w:ascii="Garamond" w:hAnsi="Garamond"/>
        <w:w w:val="70"/>
        <w:sz w:val="15"/>
        <w:szCs w:val="15"/>
      </w:rPr>
      <w:t xml:space="preserve"> - Edifício </w:t>
    </w:r>
    <w:proofErr w:type="spellStart"/>
    <w:r>
      <w:rPr>
        <w:rFonts w:ascii="Garamond" w:hAnsi="Garamond"/>
        <w:w w:val="70"/>
        <w:sz w:val="15"/>
        <w:szCs w:val="15"/>
      </w:rPr>
      <w:t>Multiplace</w:t>
    </w:r>
    <w:proofErr w:type="spellEnd"/>
    <w:r>
      <w:rPr>
        <w:rFonts w:ascii="Garamond" w:hAnsi="Garamond"/>
        <w:w w:val="70"/>
        <w:sz w:val="15"/>
        <w:szCs w:val="15"/>
      </w:rPr>
      <w:t xml:space="preserve"> Conquista Sul</w:t>
    </w:r>
    <w:r w:rsidRPr="00F121A0">
      <w:rPr>
        <w:rFonts w:ascii="Garamond" w:hAnsi="Garamond"/>
        <w:w w:val="70"/>
        <w:sz w:val="15"/>
        <w:szCs w:val="15"/>
      </w:rPr>
      <w:t xml:space="preserve"> - Sala 20</w:t>
    </w:r>
    <w:r>
      <w:rPr>
        <w:rFonts w:ascii="Garamond" w:hAnsi="Garamond"/>
        <w:w w:val="70"/>
        <w:sz w:val="15"/>
        <w:szCs w:val="15"/>
      </w:rPr>
      <w:t>4</w:t>
    </w:r>
    <w:r w:rsidRPr="00F121A0">
      <w:rPr>
        <w:rFonts w:ascii="Garamond" w:hAnsi="Garamond"/>
        <w:w w:val="70"/>
        <w:sz w:val="15"/>
        <w:szCs w:val="15"/>
      </w:rPr>
      <w:t xml:space="preserve"> - </w:t>
    </w:r>
    <w:r>
      <w:rPr>
        <w:rFonts w:ascii="Garamond" w:hAnsi="Garamond"/>
        <w:w w:val="70"/>
        <w:sz w:val="15"/>
        <w:szCs w:val="15"/>
      </w:rPr>
      <w:t>Felícia</w:t>
    </w:r>
    <w:r w:rsidRPr="00F121A0">
      <w:rPr>
        <w:rFonts w:ascii="Garamond" w:hAnsi="Garamond"/>
        <w:w w:val="70"/>
        <w:sz w:val="15"/>
        <w:szCs w:val="15"/>
      </w:rPr>
      <w:t xml:space="preserve"> - Vitória da </w:t>
    </w:r>
    <w:proofErr w:type="spellStart"/>
    <w:r w:rsidRPr="00F121A0">
      <w:rPr>
        <w:rFonts w:ascii="Garamond" w:hAnsi="Garamond"/>
        <w:w w:val="70"/>
        <w:sz w:val="15"/>
        <w:szCs w:val="15"/>
      </w:rPr>
      <w:t>Conquista-B</w:t>
    </w:r>
    <w:r>
      <w:rPr>
        <w:rFonts w:ascii="Garamond" w:hAnsi="Garamond"/>
        <w:w w:val="70"/>
        <w:sz w:val="15"/>
        <w:szCs w:val="15"/>
      </w:rPr>
      <w:t>A</w:t>
    </w:r>
    <w:proofErr w:type="spellEnd"/>
    <w:r w:rsidRPr="00F121A0">
      <w:rPr>
        <w:rFonts w:ascii="Garamond" w:hAnsi="Garamond"/>
        <w:w w:val="70"/>
        <w:sz w:val="15"/>
        <w:szCs w:val="15"/>
      </w:rPr>
      <w:t xml:space="preserve"> - CEP: 450</w:t>
    </w:r>
    <w:r>
      <w:rPr>
        <w:rFonts w:ascii="Garamond" w:hAnsi="Garamond"/>
        <w:w w:val="70"/>
        <w:sz w:val="15"/>
        <w:szCs w:val="15"/>
      </w:rPr>
      <w:t>55</w:t>
    </w:r>
    <w:r w:rsidRPr="00F121A0">
      <w:rPr>
        <w:rFonts w:ascii="Garamond" w:hAnsi="Garamond"/>
        <w:w w:val="70"/>
        <w:sz w:val="15"/>
        <w:szCs w:val="15"/>
      </w:rPr>
      <w:t>-</w:t>
    </w:r>
    <w:r>
      <w:rPr>
        <w:rFonts w:ascii="Garamond" w:hAnsi="Garamond"/>
        <w:w w:val="70"/>
        <w:sz w:val="15"/>
        <w:szCs w:val="15"/>
      </w:rPr>
      <w:t>235</w:t>
    </w:r>
    <w:r w:rsidRPr="00F121A0">
      <w:rPr>
        <w:rFonts w:ascii="Garamond" w:hAnsi="Garamond"/>
        <w:w w:val="70"/>
        <w:sz w:val="15"/>
        <w:szCs w:val="15"/>
      </w:rPr>
      <w:t xml:space="preserve"> - Tel.: (77) 3</w:t>
    </w:r>
    <w:r>
      <w:rPr>
        <w:rFonts w:ascii="Garamond" w:hAnsi="Garamond"/>
        <w:w w:val="70"/>
        <w:sz w:val="15"/>
        <w:szCs w:val="15"/>
      </w:rPr>
      <w:t>017</w:t>
    </w:r>
    <w:r w:rsidRPr="00F121A0">
      <w:rPr>
        <w:rFonts w:ascii="Garamond" w:hAnsi="Garamond"/>
        <w:w w:val="70"/>
        <w:sz w:val="15"/>
        <w:szCs w:val="15"/>
      </w:rPr>
      <w:t>.3</w:t>
    </w:r>
    <w:r>
      <w:rPr>
        <w:rFonts w:ascii="Garamond" w:hAnsi="Garamond"/>
        <w:w w:val="70"/>
        <w:sz w:val="15"/>
        <w:szCs w:val="15"/>
      </w:rPr>
      <w:t>747</w:t>
    </w:r>
    <w:r w:rsidRPr="00F121A0">
      <w:rPr>
        <w:rFonts w:ascii="Garamond" w:hAnsi="Garamond"/>
        <w:w w:val="70"/>
        <w:sz w:val="15"/>
        <w:szCs w:val="15"/>
      </w:rPr>
      <w:t xml:space="preserve"> - E-mail: </w:t>
    </w:r>
    <w:hyperlink r:id="rId6" w:history="1">
      <w:r w:rsidRPr="00F121A0">
        <w:rPr>
          <w:rStyle w:val="Hyperlink"/>
          <w:rFonts w:ascii="Garamond" w:hAnsi="Garamond"/>
          <w:b/>
          <w:w w:val="70"/>
          <w:sz w:val="15"/>
          <w:szCs w:val="15"/>
        </w:rPr>
        <w:t>conquista@corebahia.org.br</w:t>
      </w:r>
    </w:hyperlink>
  </w:p>
  <w:p w14:paraId="057AE0CA" w14:textId="77777777" w:rsidR="00AC5A0C" w:rsidRPr="00F121A0" w:rsidRDefault="00AC5A0C" w:rsidP="00A401A6">
    <w:pPr>
      <w:ind w:left="426" w:right="-711" w:hanging="1135"/>
      <w:rPr>
        <w:rFonts w:ascii="Garamond" w:hAnsi="Garamond"/>
        <w:b/>
        <w:w w:val="70"/>
        <w:sz w:val="15"/>
        <w:szCs w:val="15"/>
      </w:rPr>
    </w:pPr>
  </w:p>
  <w:p w14:paraId="560E60A6" w14:textId="77777777" w:rsidR="00C32AB8" w:rsidRPr="000047EB" w:rsidRDefault="006517E9" w:rsidP="00AC5A0C">
    <w:pPr>
      <w:ind w:left="-709" w:right="-284"/>
      <w:jc w:val="center"/>
      <w:rPr>
        <w:rFonts w:ascii="Garamond" w:hAnsi="Garamond"/>
        <w:b/>
        <w:w w:val="70"/>
        <w:sz w:val="20"/>
        <w:szCs w:val="20"/>
      </w:rPr>
    </w:pPr>
    <w:r w:rsidRPr="000047EB">
      <w:rPr>
        <w:rFonts w:ascii="Garamond" w:hAnsi="Garamond"/>
        <w:b/>
        <w:w w:val="70"/>
        <w:sz w:val="20"/>
        <w:szCs w:val="20"/>
      </w:rPr>
      <w:t xml:space="preserve">Site: </w:t>
    </w:r>
    <w:hyperlink r:id="rId7" w:history="1">
      <w:r w:rsidRPr="000047EB">
        <w:rPr>
          <w:rStyle w:val="Hyperlink"/>
          <w:rFonts w:ascii="Garamond" w:hAnsi="Garamond"/>
          <w:b/>
          <w:w w:val="70"/>
          <w:sz w:val="20"/>
          <w:szCs w:val="20"/>
        </w:rPr>
        <w:t>www.corebahia.org.br</w:t>
      </w:r>
    </w:hyperlink>
  </w:p>
  <w:p w14:paraId="009EB426" w14:textId="77777777" w:rsidR="00AC5A0C" w:rsidRDefault="00AC5A0C" w:rsidP="00AC5A0C">
    <w:pPr>
      <w:ind w:left="426" w:right="-711" w:hanging="426"/>
      <w:jc w:val="center"/>
      <w:rPr>
        <w:rFonts w:ascii="Garamond" w:hAnsi="Garamond"/>
        <w:b/>
        <w:w w:val="70"/>
        <w:sz w:val="15"/>
        <w:szCs w:val="15"/>
        <w:u w:val="single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B0C329" w14:textId="77777777" w:rsidR="00823A96" w:rsidRDefault="00823A9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F570A4" w14:textId="77777777" w:rsidR="00F9635B" w:rsidRDefault="00F9635B">
      <w:r>
        <w:separator/>
      </w:r>
    </w:p>
  </w:footnote>
  <w:footnote w:type="continuationSeparator" w:id="0">
    <w:p w14:paraId="236AB67C" w14:textId="77777777" w:rsidR="00F9635B" w:rsidRDefault="00F963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E9542F" w14:textId="77777777" w:rsidR="007526D2" w:rsidRDefault="00000000">
    <w:pPr>
      <w:pStyle w:val="Cabealho"/>
    </w:pPr>
    <w:r>
      <w:rPr>
        <w:noProof/>
      </w:rPr>
      <w:pict w14:anchorId="192E76B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1513344" o:spid="_x0000_s1038" type="#_x0000_t75" style="position:absolute;margin-left:0;margin-top:0;width:481.7pt;height:482.9pt;z-index:-251657728;mso-position-horizontal:center;mso-position-horizontal-relative:margin;mso-position-vertical:center;mso-position-vertical-relative:margin" o:allowincell="f">
          <v:imagedata r:id="rId1" o:title="395px-Coat_of_arms_of_Brazil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938E95" w14:textId="77777777" w:rsidR="00173552" w:rsidRPr="004A53CC" w:rsidRDefault="008211D5" w:rsidP="00C32AB8">
    <w:pPr>
      <w:widowControl w:val="0"/>
      <w:tabs>
        <w:tab w:val="left" w:pos="1701"/>
        <w:tab w:val="left" w:pos="2235"/>
        <w:tab w:val="left" w:pos="2410"/>
        <w:tab w:val="center" w:pos="3897"/>
      </w:tabs>
      <w:autoSpaceDE w:val="0"/>
      <w:autoSpaceDN w:val="0"/>
      <w:adjustRightInd w:val="0"/>
      <w:ind w:hanging="426"/>
      <w:rPr>
        <w:rFonts w:ascii="Arial" w:hAnsi="Arial" w:cs="Arial"/>
        <w:bCs/>
        <w:szCs w:val="20"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5680" behindDoc="0" locked="0" layoutInCell="1" allowOverlap="1" wp14:anchorId="268DF3B9" wp14:editId="2ECBC97D">
              <wp:simplePos x="0" y="0"/>
              <wp:positionH relativeFrom="margin">
                <wp:align>right</wp:align>
              </wp:positionH>
              <wp:positionV relativeFrom="paragraph">
                <wp:posOffset>11430</wp:posOffset>
              </wp:positionV>
              <wp:extent cx="5029200" cy="609600"/>
              <wp:effectExtent l="0" t="0" r="0" b="0"/>
              <wp:wrapSquare wrapText="bothSides"/>
              <wp:docPr id="1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29200" cy="609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FD6D184" w14:textId="77777777" w:rsidR="00DA55C0" w:rsidRDefault="00173552" w:rsidP="00DA55C0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b/>
                              <w:bCs/>
                              <w:szCs w:val="20"/>
                            </w:rPr>
                          </w:pPr>
                          <w:r w:rsidRPr="00A50684">
                            <w:rPr>
                              <w:b/>
                              <w:bCs/>
                              <w:szCs w:val="20"/>
                            </w:rPr>
                            <w:t>CONSE</w:t>
                          </w:r>
                          <w:r w:rsidR="00DA55C0">
                            <w:rPr>
                              <w:b/>
                              <w:bCs/>
                              <w:szCs w:val="20"/>
                            </w:rPr>
                            <w:t xml:space="preserve">LHO REGIONAL DOS REPRESENTANTES </w:t>
                          </w:r>
                          <w:r w:rsidRPr="00A50684">
                            <w:rPr>
                              <w:b/>
                              <w:bCs/>
                              <w:szCs w:val="20"/>
                            </w:rPr>
                            <w:t>COMERCIAIS</w:t>
                          </w:r>
                          <w:r w:rsidR="008211D5">
                            <w:rPr>
                              <w:b/>
                              <w:bCs/>
                              <w:szCs w:val="20"/>
                            </w:rPr>
                            <w:t xml:space="preserve"> </w:t>
                          </w:r>
                          <w:r w:rsidR="00DA55C0">
                            <w:rPr>
                              <w:b/>
                              <w:bCs/>
                              <w:szCs w:val="20"/>
                            </w:rPr>
                            <w:t xml:space="preserve">NO ESTADO </w:t>
                          </w:r>
                          <w:r w:rsidRPr="00A50684">
                            <w:rPr>
                              <w:b/>
                              <w:bCs/>
                              <w:szCs w:val="20"/>
                            </w:rPr>
                            <w:t>DA BAHIA</w:t>
                          </w:r>
                        </w:p>
                        <w:p w14:paraId="3F3062BC" w14:textId="77777777" w:rsidR="0002538E" w:rsidRPr="00DA55C0" w:rsidRDefault="00DA55C0" w:rsidP="0002538E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Cs w:val="20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bCs/>
                              <w:szCs w:val="20"/>
                            </w:rPr>
                            <w:t>CORE-BA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68DF3B9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344.8pt;margin-top:.9pt;width:396pt;height:48pt;z-index:25165568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" stroked="f">
              <v:textbox>
                <w:txbxContent>
                  <w:p w14:paraId="0FD6D184" w14:textId="77777777" w:rsidR="00DA55C0" w:rsidRDefault="00173552" w:rsidP="00DA55C0">
                    <w:pPr>
                      <w:widowControl w:val="0"/>
                      <w:autoSpaceDE w:val="0"/>
                      <w:autoSpaceDN w:val="0"/>
                      <w:adjustRightInd w:val="0"/>
                      <w:jc w:val="center"/>
                      <w:rPr>
                        <w:b/>
                        <w:bCs/>
                        <w:szCs w:val="20"/>
                      </w:rPr>
                    </w:pPr>
                    <w:r w:rsidRPr="00A50684">
                      <w:rPr>
                        <w:b/>
                        <w:bCs/>
                        <w:szCs w:val="20"/>
                      </w:rPr>
                      <w:t>CONSE</w:t>
                    </w:r>
                    <w:r w:rsidR="00DA55C0">
                      <w:rPr>
                        <w:b/>
                        <w:bCs/>
                        <w:szCs w:val="20"/>
                      </w:rPr>
                      <w:t xml:space="preserve">LHO REGIONAL DOS REPRESENTANTES </w:t>
                    </w:r>
                    <w:r w:rsidRPr="00A50684">
                      <w:rPr>
                        <w:b/>
                        <w:bCs/>
                        <w:szCs w:val="20"/>
                      </w:rPr>
                      <w:t>COMERCIAIS</w:t>
                    </w:r>
                    <w:r w:rsidR="008211D5">
                      <w:rPr>
                        <w:b/>
                        <w:bCs/>
                        <w:szCs w:val="20"/>
                      </w:rPr>
                      <w:t xml:space="preserve"> </w:t>
                    </w:r>
                    <w:r w:rsidR="00DA55C0">
                      <w:rPr>
                        <w:b/>
                        <w:bCs/>
                        <w:szCs w:val="20"/>
                      </w:rPr>
                      <w:t xml:space="preserve">NO ESTADO </w:t>
                    </w:r>
                    <w:r w:rsidRPr="00A50684">
                      <w:rPr>
                        <w:b/>
                        <w:bCs/>
                        <w:szCs w:val="20"/>
                      </w:rPr>
                      <w:t>DA BAHIA</w:t>
                    </w:r>
                  </w:p>
                  <w:p w14:paraId="3F3062BC" w14:textId="77777777" w:rsidR="0002538E" w:rsidRPr="00DA55C0" w:rsidRDefault="00DA55C0" w:rsidP="0002538E">
                    <w:pPr>
                      <w:widowControl w:val="0"/>
                      <w:autoSpaceDE w:val="0"/>
                      <w:autoSpaceDN w:val="0"/>
                      <w:adjustRightInd w:val="0"/>
                      <w:jc w:val="center"/>
                      <w:rPr>
                        <w:rFonts w:ascii="Arial" w:hAnsi="Arial" w:cs="Arial"/>
                        <w:b/>
                        <w:bCs/>
                        <w:szCs w:val="20"/>
                      </w:rPr>
                    </w:pPr>
                    <w:r>
                      <w:rPr>
                        <w:rFonts w:ascii="Arial" w:hAnsi="Arial" w:cs="Arial"/>
                        <w:b/>
                        <w:bCs/>
                        <w:szCs w:val="20"/>
                      </w:rPr>
                      <w:t>CORE-BA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000000">
      <w:rPr>
        <w:noProof/>
      </w:rPr>
      <w:pict w14:anchorId="5AFD8C9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1513345" o:spid="_x0000_s1039" type="#_x0000_t75" style="position:absolute;margin-left:-28.3pt;margin-top:91.5pt;width:481.7pt;height:482.9pt;z-index:-251656704;mso-position-horizontal-relative:margin;mso-position-vertical-relative:margin" o:allowincell="f">
          <v:imagedata r:id="rId1" o:title="395px-Coat_of_arms_of_Brazil" gain="19661f" blacklevel="22938f"/>
          <w10:wrap anchorx="margin" anchory="margin"/>
        </v:shape>
      </w:pict>
    </w:r>
    <w:r>
      <w:rPr>
        <w:noProof/>
      </w:rPr>
      <w:drawing>
        <wp:anchor distT="0" distB="0" distL="114300" distR="114300" simplePos="0" relativeHeight="251656704" behindDoc="0" locked="0" layoutInCell="1" allowOverlap="1" wp14:anchorId="4C083275" wp14:editId="7184A105">
          <wp:simplePos x="0" y="0"/>
          <wp:positionH relativeFrom="column">
            <wp:posOffset>-542925</wp:posOffset>
          </wp:positionH>
          <wp:positionV relativeFrom="paragraph">
            <wp:posOffset>-198120</wp:posOffset>
          </wp:positionV>
          <wp:extent cx="1057275" cy="914400"/>
          <wp:effectExtent l="0" t="0" r="0" b="0"/>
          <wp:wrapNone/>
          <wp:docPr id="14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356CFD" w14:textId="77777777" w:rsidR="007526D2" w:rsidRDefault="00000000">
    <w:pPr>
      <w:pStyle w:val="Cabealho"/>
    </w:pPr>
    <w:r>
      <w:rPr>
        <w:noProof/>
      </w:rPr>
      <w:pict w14:anchorId="082239F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1513343" o:spid="_x0000_s1037" type="#_x0000_t75" style="position:absolute;margin-left:0;margin-top:0;width:481.7pt;height:482.9pt;z-index:-251658752;mso-position-horizontal:center;mso-position-horizontal-relative:margin;mso-position-vertical:center;mso-position-vertical-relative:margin" o:allowincell="f">
          <v:imagedata r:id="rId1" o:title="395px-Coat_of_arms_of_Brazil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8"/>
    <w:multiLevelType w:val="singleLevel"/>
    <w:tmpl w:val="9ED83752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9FE0D59"/>
    <w:multiLevelType w:val="multilevel"/>
    <w:tmpl w:val="02A6E428"/>
    <w:lvl w:ilvl="0">
      <w:start w:val="10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625" w:hanging="46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50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5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080" w:hanging="1800"/>
      </w:pPr>
      <w:rPr>
        <w:rFonts w:hint="default"/>
      </w:rPr>
    </w:lvl>
  </w:abstractNum>
  <w:abstractNum w:abstractNumId="2" w15:restartNumberingAfterBreak="0">
    <w:nsid w:val="1DC82C74"/>
    <w:multiLevelType w:val="hybridMultilevel"/>
    <w:tmpl w:val="AE8002A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F2458B"/>
    <w:multiLevelType w:val="multilevel"/>
    <w:tmpl w:val="9E9A0036"/>
    <w:lvl w:ilvl="0">
      <w:start w:val="9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88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56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97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2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69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9440" w:hanging="2160"/>
      </w:pPr>
      <w:rPr>
        <w:rFonts w:hint="default"/>
      </w:rPr>
    </w:lvl>
  </w:abstractNum>
  <w:abstractNum w:abstractNumId="4" w15:restartNumberingAfterBreak="0">
    <w:nsid w:val="233B3659"/>
    <w:multiLevelType w:val="multilevel"/>
    <w:tmpl w:val="8C82F8A4"/>
    <w:lvl w:ilvl="0">
      <w:start w:val="1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625" w:hanging="46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50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5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080" w:hanging="1800"/>
      </w:pPr>
      <w:rPr>
        <w:rFonts w:hint="default"/>
      </w:rPr>
    </w:lvl>
  </w:abstractNum>
  <w:abstractNum w:abstractNumId="5" w15:restartNumberingAfterBreak="0">
    <w:nsid w:val="2B1170CF"/>
    <w:multiLevelType w:val="hybridMultilevel"/>
    <w:tmpl w:val="DB38ACC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FB6655"/>
    <w:multiLevelType w:val="hybridMultilevel"/>
    <w:tmpl w:val="9264A838"/>
    <w:lvl w:ilvl="0" w:tplc="3810145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1E5A9D"/>
    <w:multiLevelType w:val="multilevel"/>
    <w:tmpl w:val="3AE02256"/>
    <w:lvl w:ilvl="0">
      <w:start w:val="6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8" w15:restartNumberingAfterBreak="0">
    <w:nsid w:val="3A202E6B"/>
    <w:multiLevelType w:val="multilevel"/>
    <w:tmpl w:val="417A3E24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5333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9" w15:restartNumberingAfterBreak="0">
    <w:nsid w:val="3A3F50A9"/>
    <w:multiLevelType w:val="multilevel"/>
    <w:tmpl w:val="392C9968"/>
    <w:lvl w:ilvl="0">
      <w:start w:val="12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625" w:hanging="46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50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56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9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080" w:hanging="1800"/>
      </w:pPr>
      <w:rPr>
        <w:rFonts w:hint="default"/>
      </w:rPr>
    </w:lvl>
  </w:abstractNum>
  <w:abstractNum w:abstractNumId="10" w15:restartNumberingAfterBreak="0">
    <w:nsid w:val="3DE777E0"/>
    <w:multiLevelType w:val="hybridMultilevel"/>
    <w:tmpl w:val="39E4722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D70650"/>
    <w:multiLevelType w:val="multilevel"/>
    <w:tmpl w:val="0DC82C76"/>
    <w:lvl w:ilvl="0">
      <w:start w:val="5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2" w15:restartNumberingAfterBreak="0">
    <w:nsid w:val="449A10E2"/>
    <w:multiLevelType w:val="multilevel"/>
    <w:tmpl w:val="129AF0BC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13" w15:restartNumberingAfterBreak="0">
    <w:nsid w:val="4B9B4730"/>
    <w:multiLevelType w:val="multilevel"/>
    <w:tmpl w:val="55E22152"/>
    <w:lvl w:ilvl="0">
      <w:start w:val="1"/>
      <w:numFmt w:val="decimal"/>
      <w:pStyle w:val="Ttulo1"/>
      <w:lvlText w:val="%1."/>
      <w:lvlJc w:val="left"/>
      <w:pPr>
        <w:tabs>
          <w:tab w:val="num" w:pos="360"/>
        </w:tabs>
        <w:ind w:left="0" w:firstLine="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2%1.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2%1.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4" w15:restartNumberingAfterBreak="0">
    <w:nsid w:val="567929D9"/>
    <w:multiLevelType w:val="multilevel"/>
    <w:tmpl w:val="75244A42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5" w15:restartNumberingAfterBreak="0">
    <w:nsid w:val="569C739A"/>
    <w:multiLevelType w:val="multilevel"/>
    <w:tmpl w:val="01661B66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6" w15:restartNumberingAfterBreak="0">
    <w:nsid w:val="578D7387"/>
    <w:multiLevelType w:val="multilevel"/>
    <w:tmpl w:val="95DA389A"/>
    <w:lvl w:ilvl="0">
      <w:start w:val="8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num w:numId="1" w16cid:durableId="6157912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71141748">
    <w:abstractNumId w:val="0"/>
    <w:lvlOverride w:ilvl="0">
      <w:startOverride w:val="1"/>
    </w:lvlOverride>
  </w:num>
  <w:num w:numId="3" w16cid:durableId="1709377534">
    <w:abstractNumId w:val="14"/>
  </w:num>
  <w:num w:numId="4" w16cid:durableId="625357668">
    <w:abstractNumId w:val="8"/>
  </w:num>
  <w:num w:numId="5" w16cid:durableId="725881446">
    <w:abstractNumId w:val="11"/>
  </w:num>
  <w:num w:numId="6" w16cid:durableId="517429555">
    <w:abstractNumId w:val="7"/>
  </w:num>
  <w:num w:numId="7" w16cid:durableId="1061447624">
    <w:abstractNumId w:val="12"/>
  </w:num>
  <w:num w:numId="8" w16cid:durableId="784085273">
    <w:abstractNumId w:val="16"/>
  </w:num>
  <w:num w:numId="9" w16cid:durableId="2037267233">
    <w:abstractNumId w:val="3"/>
  </w:num>
  <w:num w:numId="10" w16cid:durableId="1551723780">
    <w:abstractNumId w:val="1"/>
  </w:num>
  <w:num w:numId="11" w16cid:durableId="1032656208">
    <w:abstractNumId w:val="4"/>
  </w:num>
  <w:num w:numId="12" w16cid:durableId="760217743">
    <w:abstractNumId w:val="9"/>
  </w:num>
  <w:num w:numId="13" w16cid:durableId="25303085">
    <w:abstractNumId w:val="15"/>
  </w:num>
  <w:num w:numId="14" w16cid:durableId="1557427262">
    <w:abstractNumId w:val="10"/>
  </w:num>
  <w:num w:numId="15" w16cid:durableId="893542544">
    <w:abstractNumId w:val="5"/>
  </w:num>
  <w:num w:numId="16" w16cid:durableId="1910848520">
    <w:abstractNumId w:val="6"/>
  </w:num>
  <w:num w:numId="17" w16cid:durableId="1197739016">
    <w:abstractNumId w:val="2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7F25"/>
    <w:rsid w:val="0000140C"/>
    <w:rsid w:val="000047EB"/>
    <w:rsid w:val="00005DAD"/>
    <w:rsid w:val="0001091E"/>
    <w:rsid w:val="000129C2"/>
    <w:rsid w:val="0001301A"/>
    <w:rsid w:val="00014906"/>
    <w:rsid w:val="000162B0"/>
    <w:rsid w:val="0001654A"/>
    <w:rsid w:val="00020EBE"/>
    <w:rsid w:val="000217C7"/>
    <w:rsid w:val="0002538E"/>
    <w:rsid w:val="00031BAF"/>
    <w:rsid w:val="00035090"/>
    <w:rsid w:val="00036CED"/>
    <w:rsid w:val="00042F22"/>
    <w:rsid w:val="00050EBD"/>
    <w:rsid w:val="00055548"/>
    <w:rsid w:val="0006004F"/>
    <w:rsid w:val="000671EA"/>
    <w:rsid w:val="00072463"/>
    <w:rsid w:val="000822B3"/>
    <w:rsid w:val="0009141C"/>
    <w:rsid w:val="000A0D54"/>
    <w:rsid w:val="000A625D"/>
    <w:rsid w:val="000B7203"/>
    <w:rsid w:val="000B770B"/>
    <w:rsid w:val="000C4F37"/>
    <w:rsid w:val="000D026B"/>
    <w:rsid w:val="000D63F5"/>
    <w:rsid w:val="000E6190"/>
    <w:rsid w:val="000F3648"/>
    <w:rsid w:val="00102C74"/>
    <w:rsid w:val="00105017"/>
    <w:rsid w:val="00105139"/>
    <w:rsid w:val="00120880"/>
    <w:rsid w:val="001219A2"/>
    <w:rsid w:val="001235DB"/>
    <w:rsid w:val="001236D7"/>
    <w:rsid w:val="00134658"/>
    <w:rsid w:val="00135D28"/>
    <w:rsid w:val="00136AD7"/>
    <w:rsid w:val="00142566"/>
    <w:rsid w:val="00154AA9"/>
    <w:rsid w:val="001619E2"/>
    <w:rsid w:val="001621E2"/>
    <w:rsid w:val="001641CA"/>
    <w:rsid w:val="001676D1"/>
    <w:rsid w:val="001701AE"/>
    <w:rsid w:val="00173552"/>
    <w:rsid w:val="00195D9A"/>
    <w:rsid w:val="001A712F"/>
    <w:rsid w:val="001B20C3"/>
    <w:rsid w:val="001B4527"/>
    <w:rsid w:val="001B6B04"/>
    <w:rsid w:val="001C32A0"/>
    <w:rsid w:val="001C5D3D"/>
    <w:rsid w:val="001D207D"/>
    <w:rsid w:val="001D4E60"/>
    <w:rsid w:val="001D6908"/>
    <w:rsid w:val="001E23B8"/>
    <w:rsid w:val="001E7F85"/>
    <w:rsid w:val="002052F5"/>
    <w:rsid w:val="00206677"/>
    <w:rsid w:val="002168A5"/>
    <w:rsid w:val="0023100F"/>
    <w:rsid w:val="00233A32"/>
    <w:rsid w:val="00235DF5"/>
    <w:rsid w:val="00235FDE"/>
    <w:rsid w:val="00240144"/>
    <w:rsid w:val="00243E5B"/>
    <w:rsid w:val="00251D21"/>
    <w:rsid w:val="002621D1"/>
    <w:rsid w:val="00265EEE"/>
    <w:rsid w:val="0026614B"/>
    <w:rsid w:val="00270F9D"/>
    <w:rsid w:val="00271217"/>
    <w:rsid w:val="00271620"/>
    <w:rsid w:val="00283C22"/>
    <w:rsid w:val="00287C87"/>
    <w:rsid w:val="00292D0C"/>
    <w:rsid w:val="00296E08"/>
    <w:rsid w:val="002A0FFD"/>
    <w:rsid w:val="002A3EB0"/>
    <w:rsid w:val="002A4A24"/>
    <w:rsid w:val="002B34F8"/>
    <w:rsid w:val="002B777C"/>
    <w:rsid w:val="002B7F25"/>
    <w:rsid w:val="002C084E"/>
    <w:rsid w:val="002C34FE"/>
    <w:rsid w:val="002C6EFE"/>
    <w:rsid w:val="002C71A5"/>
    <w:rsid w:val="002C7791"/>
    <w:rsid w:val="002C7A2E"/>
    <w:rsid w:val="002E0CF5"/>
    <w:rsid w:val="002E71F1"/>
    <w:rsid w:val="002F65C2"/>
    <w:rsid w:val="0030249F"/>
    <w:rsid w:val="0030604D"/>
    <w:rsid w:val="0031233C"/>
    <w:rsid w:val="00330876"/>
    <w:rsid w:val="00331511"/>
    <w:rsid w:val="00334A55"/>
    <w:rsid w:val="0034011A"/>
    <w:rsid w:val="00342673"/>
    <w:rsid w:val="003477CF"/>
    <w:rsid w:val="003638B2"/>
    <w:rsid w:val="00366194"/>
    <w:rsid w:val="00366CF2"/>
    <w:rsid w:val="00374CB4"/>
    <w:rsid w:val="0038624A"/>
    <w:rsid w:val="003A6843"/>
    <w:rsid w:val="003B1724"/>
    <w:rsid w:val="003C0851"/>
    <w:rsid w:val="003D10A9"/>
    <w:rsid w:val="003F1B04"/>
    <w:rsid w:val="0041006F"/>
    <w:rsid w:val="00412446"/>
    <w:rsid w:val="00413788"/>
    <w:rsid w:val="00415E16"/>
    <w:rsid w:val="00424BFD"/>
    <w:rsid w:val="00425914"/>
    <w:rsid w:val="00434DE4"/>
    <w:rsid w:val="00435A8B"/>
    <w:rsid w:val="00441DCE"/>
    <w:rsid w:val="004420D9"/>
    <w:rsid w:val="00447D92"/>
    <w:rsid w:val="004658BB"/>
    <w:rsid w:val="0047048C"/>
    <w:rsid w:val="00471179"/>
    <w:rsid w:val="00472729"/>
    <w:rsid w:val="0047465A"/>
    <w:rsid w:val="004759E9"/>
    <w:rsid w:val="0048032F"/>
    <w:rsid w:val="00483C87"/>
    <w:rsid w:val="00484CF9"/>
    <w:rsid w:val="00495AC9"/>
    <w:rsid w:val="004A1FF0"/>
    <w:rsid w:val="004A4CE0"/>
    <w:rsid w:val="004A53CC"/>
    <w:rsid w:val="004B3D32"/>
    <w:rsid w:val="004B4F90"/>
    <w:rsid w:val="004C0ABE"/>
    <w:rsid w:val="004C7E5B"/>
    <w:rsid w:val="004D2F10"/>
    <w:rsid w:val="004D2F61"/>
    <w:rsid w:val="004E4C2A"/>
    <w:rsid w:val="004E64A9"/>
    <w:rsid w:val="004F401D"/>
    <w:rsid w:val="00504009"/>
    <w:rsid w:val="00524DA0"/>
    <w:rsid w:val="0052650E"/>
    <w:rsid w:val="00526564"/>
    <w:rsid w:val="005315F2"/>
    <w:rsid w:val="005325BC"/>
    <w:rsid w:val="0053604F"/>
    <w:rsid w:val="00536CD4"/>
    <w:rsid w:val="00537E9F"/>
    <w:rsid w:val="00543124"/>
    <w:rsid w:val="00547C07"/>
    <w:rsid w:val="00566013"/>
    <w:rsid w:val="005761E9"/>
    <w:rsid w:val="005923B4"/>
    <w:rsid w:val="005962B2"/>
    <w:rsid w:val="00596849"/>
    <w:rsid w:val="005B6275"/>
    <w:rsid w:val="005B79EC"/>
    <w:rsid w:val="005D0894"/>
    <w:rsid w:val="005D3E0E"/>
    <w:rsid w:val="005E4D5E"/>
    <w:rsid w:val="005E5B84"/>
    <w:rsid w:val="00604EE3"/>
    <w:rsid w:val="006060F5"/>
    <w:rsid w:val="00607108"/>
    <w:rsid w:val="006101DB"/>
    <w:rsid w:val="006113F2"/>
    <w:rsid w:val="00622AB4"/>
    <w:rsid w:val="00622F71"/>
    <w:rsid w:val="006259E4"/>
    <w:rsid w:val="00637D6E"/>
    <w:rsid w:val="006424DF"/>
    <w:rsid w:val="006517E9"/>
    <w:rsid w:val="00660C56"/>
    <w:rsid w:val="00666723"/>
    <w:rsid w:val="006703E1"/>
    <w:rsid w:val="00690274"/>
    <w:rsid w:val="00694D20"/>
    <w:rsid w:val="006A3992"/>
    <w:rsid w:val="006A453B"/>
    <w:rsid w:val="006A5191"/>
    <w:rsid w:val="006A5AF3"/>
    <w:rsid w:val="006C1375"/>
    <w:rsid w:val="006C14F0"/>
    <w:rsid w:val="006C3E0B"/>
    <w:rsid w:val="006C66AB"/>
    <w:rsid w:val="006C74B2"/>
    <w:rsid w:val="006D7D14"/>
    <w:rsid w:val="006E35C4"/>
    <w:rsid w:val="006E5897"/>
    <w:rsid w:val="006F75DE"/>
    <w:rsid w:val="00700A59"/>
    <w:rsid w:val="00703096"/>
    <w:rsid w:val="00703978"/>
    <w:rsid w:val="00713694"/>
    <w:rsid w:val="007168B4"/>
    <w:rsid w:val="007317AB"/>
    <w:rsid w:val="00732091"/>
    <w:rsid w:val="007363A4"/>
    <w:rsid w:val="0073696B"/>
    <w:rsid w:val="007430C1"/>
    <w:rsid w:val="0074329E"/>
    <w:rsid w:val="00747812"/>
    <w:rsid w:val="00747A49"/>
    <w:rsid w:val="007526D2"/>
    <w:rsid w:val="007555D5"/>
    <w:rsid w:val="00763B86"/>
    <w:rsid w:val="00764484"/>
    <w:rsid w:val="00765885"/>
    <w:rsid w:val="00766C63"/>
    <w:rsid w:val="00774222"/>
    <w:rsid w:val="007807CB"/>
    <w:rsid w:val="00786DB0"/>
    <w:rsid w:val="00787167"/>
    <w:rsid w:val="007972D7"/>
    <w:rsid w:val="007A121F"/>
    <w:rsid w:val="007A3C72"/>
    <w:rsid w:val="007A45C6"/>
    <w:rsid w:val="007A660D"/>
    <w:rsid w:val="007B1304"/>
    <w:rsid w:val="007B4710"/>
    <w:rsid w:val="007C74AD"/>
    <w:rsid w:val="007D00DD"/>
    <w:rsid w:val="007E1617"/>
    <w:rsid w:val="007E4EE0"/>
    <w:rsid w:val="007E7B31"/>
    <w:rsid w:val="007F2842"/>
    <w:rsid w:val="007F69C9"/>
    <w:rsid w:val="00800F37"/>
    <w:rsid w:val="0080174B"/>
    <w:rsid w:val="00805FE6"/>
    <w:rsid w:val="00807F60"/>
    <w:rsid w:val="008211D5"/>
    <w:rsid w:val="00821F8D"/>
    <w:rsid w:val="00822277"/>
    <w:rsid w:val="008232A6"/>
    <w:rsid w:val="00823A96"/>
    <w:rsid w:val="00823D22"/>
    <w:rsid w:val="008251B0"/>
    <w:rsid w:val="008252C7"/>
    <w:rsid w:val="00825964"/>
    <w:rsid w:val="008259E0"/>
    <w:rsid w:val="00825AC0"/>
    <w:rsid w:val="008278C1"/>
    <w:rsid w:val="008300D4"/>
    <w:rsid w:val="008306D2"/>
    <w:rsid w:val="00835DEB"/>
    <w:rsid w:val="008367EF"/>
    <w:rsid w:val="00836A70"/>
    <w:rsid w:val="00842899"/>
    <w:rsid w:val="00851992"/>
    <w:rsid w:val="00856C60"/>
    <w:rsid w:val="0086197B"/>
    <w:rsid w:val="00863F8F"/>
    <w:rsid w:val="008677C2"/>
    <w:rsid w:val="00870374"/>
    <w:rsid w:val="0087069B"/>
    <w:rsid w:val="0087621F"/>
    <w:rsid w:val="0087675A"/>
    <w:rsid w:val="0089785B"/>
    <w:rsid w:val="008B1D20"/>
    <w:rsid w:val="008B5C70"/>
    <w:rsid w:val="008B724C"/>
    <w:rsid w:val="008D077B"/>
    <w:rsid w:val="008E2148"/>
    <w:rsid w:val="008F7B23"/>
    <w:rsid w:val="009017E4"/>
    <w:rsid w:val="009135BE"/>
    <w:rsid w:val="0091574D"/>
    <w:rsid w:val="00916280"/>
    <w:rsid w:val="00931049"/>
    <w:rsid w:val="009366A3"/>
    <w:rsid w:val="009446C4"/>
    <w:rsid w:val="009626EC"/>
    <w:rsid w:val="0098125C"/>
    <w:rsid w:val="00982E75"/>
    <w:rsid w:val="00985E38"/>
    <w:rsid w:val="009910ED"/>
    <w:rsid w:val="00994D15"/>
    <w:rsid w:val="009A4DB8"/>
    <w:rsid w:val="009A76AA"/>
    <w:rsid w:val="009B261D"/>
    <w:rsid w:val="009B2D07"/>
    <w:rsid w:val="009B560D"/>
    <w:rsid w:val="009C4EC1"/>
    <w:rsid w:val="009D06FC"/>
    <w:rsid w:val="009E3542"/>
    <w:rsid w:val="009F4D57"/>
    <w:rsid w:val="00A02165"/>
    <w:rsid w:val="00A13341"/>
    <w:rsid w:val="00A16E2A"/>
    <w:rsid w:val="00A2445F"/>
    <w:rsid w:val="00A24CB4"/>
    <w:rsid w:val="00A30D77"/>
    <w:rsid w:val="00A33C0A"/>
    <w:rsid w:val="00A36E58"/>
    <w:rsid w:val="00A401A6"/>
    <w:rsid w:val="00A50684"/>
    <w:rsid w:val="00A547B7"/>
    <w:rsid w:val="00A67554"/>
    <w:rsid w:val="00A7085F"/>
    <w:rsid w:val="00A74BFD"/>
    <w:rsid w:val="00A771A7"/>
    <w:rsid w:val="00A80830"/>
    <w:rsid w:val="00A80836"/>
    <w:rsid w:val="00A827DE"/>
    <w:rsid w:val="00A82BA3"/>
    <w:rsid w:val="00A93648"/>
    <w:rsid w:val="00AA13BD"/>
    <w:rsid w:val="00AA4BA6"/>
    <w:rsid w:val="00AA51AE"/>
    <w:rsid w:val="00AC5A0C"/>
    <w:rsid w:val="00AD340F"/>
    <w:rsid w:val="00AD3E06"/>
    <w:rsid w:val="00AE7A97"/>
    <w:rsid w:val="00AF34F5"/>
    <w:rsid w:val="00AF4747"/>
    <w:rsid w:val="00B103A7"/>
    <w:rsid w:val="00B219DE"/>
    <w:rsid w:val="00B313E3"/>
    <w:rsid w:val="00B342B2"/>
    <w:rsid w:val="00B37CA6"/>
    <w:rsid w:val="00B4117B"/>
    <w:rsid w:val="00B42167"/>
    <w:rsid w:val="00B51F32"/>
    <w:rsid w:val="00B54BB3"/>
    <w:rsid w:val="00B54C30"/>
    <w:rsid w:val="00B56154"/>
    <w:rsid w:val="00B62B5D"/>
    <w:rsid w:val="00B66E70"/>
    <w:rsid w:val="00B70CE0"/>
    <w:rsid w:val="00B71848"/>
    <w:rsid w:val="00B772A9"/>
    <w:rsid w:val="00B8075B"/>
    <w:rsid w:val="00B82535"/>
    <w:rsid w:val="00B877FE"/>
    <w:rsid w:val="00B90146"/>
    <w:rsid w:val="00B9378E"/>
    <w:rsid w:val="00BA6681"/>
    <w:rsid w:val="00BB1454"/>
    <w:rsid w:val="00BB5978"/>
    <w:rsid w:val="00BC6E2C"/>
    <w:rsid w:val="00BD0B0B"/>
    <w:rsid w:val="00BD1A08"/>
    <w:rsid w:val="00BD1A2A"/>
    <w:rsid w:val="00BE13C3"/>
    <w:rsid w:val="00BE3590"/>
    <w:rsid w:val="00BF0804"/>
    <w:rsid w:val="00BF2EE7"/>
    <w:rsid w:val="00C13B75"/>
    <w:rsid w:val="00C2166E"/>
    <w:rsid w:val="00C32AB8"/>
    <w:rsid w:val="00C4136F"/>
    <w:rsid w:val="00C4139E"/>
    <w:rsid w:val="00C50B1F"/>
    <w:rsid w:val="00C515BE"/>
    <w:rsid w:val="00C55FDA"/>
    <w:rsid w:val="00C56194"/>
    <w:rsid w:val="00C765CD"/>
    <w:rsid w:val="00C8128E"/>
    <w:rsid w:val="00C85587"/>
    <w:rsid w:val="00C864B6"/>
    <w:rsid w:val="00C86B12"/>
    <w:rsid w:val="00C90D6E"/>
    <w:rsid w:val="00C9573B"/>
    <w:rsid w:val="00CA4CC9"/>
    <w:rsid w:val="00CA5061"/>
    <w:rsid w:val="00CA6794"/>
    <w:rsid w:val="00CA6931"/>
    <w:rsid w:val="00CB0D8D"/>
    <w:rsid w:val="00CC1083"/>
    <w:rsid w:val="00CC4361"/>
    <w:rsid w:val="00CC6E44"/>
    <w:rsid w:val="00CD2CB8"/>
    <w:rsid w:val="00CD47F1"/>
    <w:rsid w:val="00CD53A1"/>
    <w:rsid w:val="00CE2173"/>
    <w:rsid w:val="00CE3632"/>
    <w:rsid w:val="00CF4E60"/>
    <w:rsid w:val="00D21A40"/>
    <w:rsid w:val="00D30B6B"/>
    <w:rsid w:val="00D33727"/>
    <w:rsid w:val="00D341AC"/>
    <w:rsid w:val="00D46489"/>
    <w:rsid w:val="00D65AC8"/>
    <w:rsid w:val="00D77586"/>
    <w:rsid w:val="00D834C2"/>
    <w:rsid w:val="00D854C5"/>
    <w:rsid w:val="00D908E0"/>
    <w:rsid w:val="00DA1834"/>
    <w:rsid w:val="00DA2633"/>
    <w:rsid w:val="00DA55C0"/>
    <w:rsid w:val="00DA6F8F"/>
    <w:rsid w:val="00DB16A3"/>
    <w:rsid w:val="00DC1A74"/>
    <w:rsid w:val="00DD3C84"/>
    <w:rsid w:val="00DD5671"/>
    <w:rsid w:val="00DF58DB"/>
    <w:rsid w:val="00E0780F"/>
    <w:rsid w:val="00E1079B"/>
    <w:rsid w:val="00E10DD6"/>
    <w:rsid w:val="00E13BB8"/>
    <w:rsid w:val="00E2051A"/>
    <w:rsid w:val="00E27A03"/>
    <w:rsid w:val="00E343AE"/>
    <w:rsid w:val="00E36E01"/>
    <w:rsid w:val="00E45A15"/>
    <w:rsid w:val="00E45E5F"/>
    <w:rsid w:val="00E46750"/>
    <w:rsid w:val="00E579C7"/>
    <w:rsid w:val="00E57A48"/>
    <w:rsid w:val="00E64EF6"/>
    <w:rsid w:val="00E76C0E"/>
    <w:rsid w:val="00E83BBC"/>
    <w:rsid w:val="00E865B5"/>
    <w:rsid w:val="00E86AA5"/>
    <w:rsid w:val="00E940C9"/>
    <w:rsid w:val="00EA7026"/>
    <w:rsid w:val="00EB1B6F"/>
    <w:rsid w:val="00EB6A64"/>
    <w:rsid w:val="00EC1354"/>
    <w:rsid w:val="00EC1442"/>
    <w:rsid w:val="00ED40D3"/>
    <w:rsid w:val="00EF4042"/>
    <w:rsid w:val="00EF4B18"/>
    <w:rsid w:val="00EF50CB"/>
    <w:rsid w:val="00F02D2E"/>
    <w:rsid w:val="00F04126"/>
    <w:rsid w:val="00F121A0"/>
    <w:rsid w:val="00F13D13"/>
    <w:rsid w:val="00F14DBE"/>
    <w:rsid w:val="00F1764A"/>
    <w:rsid w:val="00F209D2"/>
    <w:rsid w:val="00F305E1"/>
    <w:rsid w:val="00F4638C"/>
    <w:rsid w:val="00F5417F"/>
    <w:rsid w:val="00F57190"/>
    <w:rsid w:val="00F64FFD"/>
    <w:rsid w:val="00F850B6"/>
    <w:rsid w:val="00F87DFD"/>
    <w:rsid w:val="00F92A6C"/>
    <w:rsid w:val="00F9567A"/>
    <w:rsid w:val="00F9635B"/>
    <w:rsid w:val="00FA4DD8"/>
    <w:rsid w:val="00FB5C4D"/>
    <w:rsid w:val="00FC0053"/>
    <w:rsid w:val="00FC209B"/>
    <w:rsid w:val="00FD4829"/>
    <w:rsid w:val="00FE2872"/>
    <w:rsid w:val="00FE3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4DDDE276"/>
  <w15:chartTrackingRefBased/>
  <w15:docId w15:val="{CF1465F2-9871-4DD6-AFF7-23054EAB03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footer" w:uiPriority="99"/>
    <w:lsdException w:name="caption" w:semiHidden="1" w:uiPriority="35" w:unhideWhenUsed="1" w:qFormat="1"/>
    <w:lsdException w:name="List Number" w:uiPriority="99"/>
    <w:lsdException w:name="Title" w:qFormat="1"/>
    <w:lsdException w:name="Signature" w:uiPriority="99"/>
    <w:lsdException w:name="Body Text" w:uiPriority="1" w:qFormat="1"/>
    <w:lsdException w:name="Body Text Indent" w:uiPriority="99"/>
    <w:lsdException w:name="Subtitle" w:qFormat="1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qFormat="1"/>
    <w:lsdException w:name="Emphasis" w:qFormat="1"/>
    <w:lsdException w:name="Document Map" w:uiPriority="99"/>
    <w:lsdException w:name="HTML Keyboard" w:semiHidden="1" w:unhideWhenUsed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822B3"/>
    <w:rPr>
      <w:sz w:val="24"/>
      <w:szCs w:val="24"/>
    </w:rPr>
  </w:style>
  <w:style w:type="paragraph" w:styleId="Ttulo1">
    <w:name w:val="heading 1"/>
    <w:aliases w:val="EMENTA,2 headline,H1,H11,H12"/>
    <w:basedOn w:val="Normal"/>
    <w:next w:val="Normal"/>
    <w:link w:val="Ttulo1Char"/>
    <w:uiPriority w:val="9"/>
    <w:qFormat/>
    <w:rsid w:val="008232A6"/>
    <w:pPr>
      <w:widowControl w:val="0"/>
      <w:numPr>
        <w:numId w:val="1"/>
      </w:numPr>
      <w:tabs>
        <w:tab w:val="clear" w:pos="360"/>
        <w:tab w:val="left" w:pos="425"/>
      </w:tabs>
      <w:suppressAutoHyphens/>
      <w:spacing w:after="200"/>
      <w:jc w:val="both"/>
      <w:outlineLvl w:val="0"/>
    </w:pPr>
    <w:rPr>
      <w:rFonts w:ascii="Ecofont Spranq eco sans" w:hAnsi="Ecofont Spranq eco sans" w:cs="Arial"/>
      <w:caps/>
      <w:noProof/>
      <w:sz w:val="20"/>
      <w:szCs w:val="20"/>
      <w:lang w:eastAsia="en-US"/>
    </w:rPr>
  </w:style>
  <w:style w:type="paragraph" w:styleId="Ttulo2">
    <w:name w:val="heading 2"/>
    <w:aliases w:val="H2,h2,h,A,L2,Paragraaf"/>
    <w:basedOn w:val="Normal"/>
    <w:next w:val="Normal"/>
    <w:link w:val="Ttulo2Char"/>
    <w:unhideWhenUsed/>
    <w:qFormat/>
    <w:rsid w:val="0001301A"/>
    <w:pPr>
      <w:keepNext/>
      <w:ind w:firstLine="4395"/>
      <w:outlineLvl w:val="1"/>
    </w:pPr>
    <w:rPr>
      <w:szCs w:val="20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232A6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qFormat/>
    <w:rsid w:val="008232A6"/>
    <w:pPr>
      <w:keepLines/>
      <w:widowControl w:val="0"/>
      <w:tabs>
        <w:tab w:val="left" w:pos="142"/>
      </w:tabs>
      <w:suppressAutoHyphens/>
      <w:spacing w:after="120"/>
      <w:jc w:val="both"/>
      <w:outlineLvl w:val="3"/>
    </w:pPr>
    <w:rPr>
      <w:rFonts w:ascii="Ecofont Spranq eco sans" w:hAnsi="Ecofont Spranq eco sans"/>
      <w:bCs/>
      <w:noProof/>
      <w:sz w:val="20"/>
      <w:szCs w:val="20"/>
      <w:lang w:eastAsia="en-US"/>
    </w:rPr>
  </w:style>
  <w:style w:type="paragraph" w:styleId="Ttulo5">
    <w:name w:val="heading 5"/>
    <w:aliases w:val="H5"/>
    <w:basedOn w:val="Normal"/>
    <w:next w:val="Normal"/>
    <w:link w:val="Ttulo5Char"/>
    <w:autoRedefine/>
    <w:uiPriority w:val="9"/>
    <w:qFormat/>
    <w:rsid w:val="008232A6"/>
    <w:pPr>
      <w:keepLines/>
      <w:widowControl w:val="0"/>
      <w:tabs>
        <w:tab w:val="left" w:pos="142"/>
        <w:tab w:val="left" w:pos="2268"/>
      </w:tabs>
      <w:suppressAutoHyphens/>
      <w:snapToGrid w:val="0"/>
      <w:spacing w:after="120"/>
      <w:jc w:val="both"/>
      <w:outlineLvl w:val="4"/>
    </w:pPr>
    <w:rPr>
      <w:rFonts w:ascii="Ecofont Spranq eco sans" w:hAnsi="Ecofont Spranq eco sans"/>
      <w:noProof/>
      <w:sz w:val="20"/>
      <w:szCs w:val="20"/>
      <w:lang w:eastAsia="en-US"/>
    </w:rPr>
  </w:style>
  <w:style w:type="paragraph" w:styleId="Ttulo6">
    <w:name w:val="heading 6"/>
    <w:basedOn w:val="Normal"/>
    <w:next w:val="Normal"/>
    <w:link w:val="Ttulo6Char"/>
    <w:qFormat/>
    <w:rsid w:val="008232A6"/>
    <w:pPr>
      <w:keepNext/>
      <w:widowControl w:val="0"/>
      <w:tabs>
        <w:tab w:val="left" w:pos="142"/>
      </w:tabs>
      <w:suppressAutoHyphens/>
      <w:ind w:right="28"/>
      <w:jc w:val="center"/>
      <w:outlineLvl w:val="5"/>
    </w:pPr>
    <w:rPr>
      <w:rFonts w:ascii="Ecofont Spranq eco sans" w:hAnsi="Ecofont Spranq eco sans" w:cs="Tahoma"/>
      <w:b/>
      <w:noProof/>
      <w:sz w:val="20"/>
      <w:lang w:eastAsia="en-US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232A6"/>
    <w:pPr>
      <w:widowControl w:val="0"/>
      <w:tabs>
        <w:tab w:val="left" w:pos="142"/>
      </w:tabs>
      <w:suppressAutoHyphens/>
      <w:spacing w:before="240" w:after="60"/>
      <w:jc w:val="both"/>
      <w:outlineLvl w:val="6"/>
    </w:pPr>
    <w:rPr>
      <w:rFonts w:ascii="Cambria" w:hAnsi="Cambria"/>
      <w:noProof/>
      <w:lang w:eastAsia="en-US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232A6"/>
    <w:pPr>
      <w:tabs>
        <w:tab w:val="num" w:pos="5760"/>
      </w:tabs>
      <w:spacing w:before="240" w:after="60"/>
      <w:ind w:left="5760" w:hanging="720"/>
      <w:outlineLvl w:val="7"/>
    </w:pPr>
    <w:rPr>
      <w:rFonts w:ascii="Cambria" w:hAnsi="Cambria"/>
      <w:i/>
      <w:iCs/>
      <w:lang w:val="en-US" w:eastAsia="en-US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232A6"/>
    <w:pPr>
      <w:tabs>
        <w:tab w:val="num" w:pos="6480"/>
      </w:tabs>
      <w:spacing w:before="240" w:after="60"/>
      <w:ind w:left="6480" w:hanging="720"/>
      <w:outlineLvl w:val="8"/>
    </w:pPr>
    <w:rPr>
      <w:rFonts w:ascii="Calibri" w:hAnsi="Calibri"/>
      <w:sz w:val="22"/>
      <w:szCs w:val="22"/>
      <w:lang w:val="en-US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B342B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rsid w:val="00B342B2"/>
    <w:pPr>
      <w:tabs>
        <w:tab w:val="center" w:pos="4252"/>
        <w:tab w:val="right" w:pos="8504"/>
      </w:tabs>
    </w:pPr>
  </w:style>
  <w:style w:type="character" w:styleId="Hyperlink">
    <w:name w:val="Hyperlink"/>
    <w:uiPriority w:val="99"/>
    <w:rsid w:val="00C8558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rsid w:val="00C8558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rsid w:val="00C85587"/>
    <w:rPr>
      <w:rFonts w:ascii="Segoe UI" w:hAnsi="Segoe UI" w:cs="Segoe UI"/>
      <w:sz w:val="18"/>
      <w:szCs w:val="18"/>
    </w:rPr>
  </w:style>
  <w:style w:type="character" w:customStyle="1" w:styleId="Ttulo2Char">
    <w:name w:val="Título 2 Char"/>
    <w:aliases w:val="H2 Char1,h2 Char1,h Char1,A Char1,L2 Char1,Paragraaf Char1"/>
    <w:link w:val="Ttulo2"/>
    <w:rsid w:val="0001301A"/>
    <w:rPr>
      <w:sz w:val="24"/>
    </w:rPr>
  </w:style>
  <w:style w:type="character" w:customStyle="1" w:styleId="CabealhoChar">
    <w:name w:val="Cabeçalho Char"/>
    <w:link w:val="Cabealho"/>
    <w:rsid w:val="0001301A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uiPriority w:val="99"/>
    <w:rsid w:val="00A33C0A"/>
    <w:pPr>
      <w:spacing w:after="120" w:line="480" w:lineRule="auto"/>
      <w:ind w:left="283"/>
    </w:pPr>
    <w:rPr>
      <w:sz w:val="20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A33C0A"/>
  </w:style>
  <w:style w:type="character" w:customStyle="1" w:styleId="Bodytext2">
    <w:name w:val="Body text (2)_"/>
    <w:rsid w:val="00E36E01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Bodytext20">
    <w:name w:val="Body text (2)"/>
    <w:rsid w:val="00E36E01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Bodytext2SmallCaps">
    <w:name w:val="Body text (2) + Small Caps"/>
    <w:rsid w:val="00E36E01"/>
    <w:rPr>
      <w:rFonts w:ascii="Arial" w:eastAsia="Arial" w:hAnsi="Arial" w:cs="Arial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Heading2">
    <w:name w:val="Heading #2_"/>
    <w:rsid w:val="00E36E01"/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character" w:customStyle="1" w:styleId="Bodytext2Bold">
    <w:name w:val="Body text (2) + Bold"/>
    <w:rsid w:val="00E36E01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Headerorfooter">
    <w:name w:val="Header or footer_"/>
    <w:rsid w:val="00E36E01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Headerorfooter0">
    <w:name w:val="Header or footer"/>
    <w:rsid w:val="00E36E01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Bodytext2Italic">
    <w:name w:val="Body text (2) + Italic"/>
    <w:rsid w:val="00E36E01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Bodytext3">
    <w:name w:val="Body text (3)_"/>
    <w:rsid w:val="00E36E01"/>
    <w:rPr>
      <w:rFonts w:ascii="Calibri" w:eastAsia="Calibri" w:hAnsi="Calibri" w:cs="Calibri"/>
      <w:b w:val="0"/>
      <w:bCs w:val="0"/>
      <w:i w:val="0"/>
      <w:iCs w:val="0"/>
      <w:smallCaps w:val="0"/>
      <w:strike w:val="0"/>
      <w:w w:val="100"/>
      <w:sz w:val="32"/>
      <w:szCs w:val="32"/>
      <w:u w:val="none"/>
    </w:rPr>
  </w:style>
  <w:style w:type="character" w:customStyle="1" w:styleId="Bodytext30">
    <w:name w:val="Body text (3)"/>
    <w:rsid w:val="00E36E01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2"/>
      <w:szCs w:val="32"/>
      <w:u w:val="none"/>
      <w:lang w:val="en-US" w:eastAsia="en-US" w:bidi="en-US"/>
    </w:rPr>
  </w:style>
  <w:style w:type="character" w:customStyle="1" w:styleId="Bodytext2Exact">
    <w:name w:val="Body text (2) Exact"/>
    <w:rsid w:val="00E36E01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Heading20">
    <w:name w:val="Heading #2"/>
    <w:rsid w:val="00E36E01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paragraph" w:styleId="PargrafodaLista">
    <w:name w:val="List Paragraph"/>
    <w:basedOn w:val="Normal"/>
    <w:uiPriority w:val="34"/>
    <w:qFormat/>
    <w:rsid w:val="005761E9"/>
    <w:pPr>
      <w:ind w:left="708"/>
    </w:pPr>
  </w:style>
  <w:style w:type="table" w:styleId="Tabelacomgrade">
    <w:name w:val="Table Grid"/>
    <w:basedOn w:val="Tabelanormal"/>
    <w:uiPriority w:val="39"/>
    <w:rsid w:val="001D20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har">
    <w:name w:val="Título 3 Char"/>
    <w:link w:val="Ttulo3"/>
    <w:uiPriority w:val="9"/>
    <w:rsid w:val="008232A6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Ttulo1Char">
    <w:name w:val="Título 1 Char"/>
    <w:aliases w:val="EMENTA Char1,2 headline Char1,H1 Char1,H11 Char1,H12 Char1"/>
    <w:link w:val="Ttulo1"/>
    <w:uiPriority w:val="9"/>
    <w:rsid w:val="008232A6"/>
    <w:rPr>
      <w:rFonts w:ascii="Ecofont Spranq eco sans" w:hAnsi="Ecofont Spranq eco sans" w:cs="Arial"/>
      <w:caps/>
      <w:noProof/>
      <w:lang w:eastAsia="en-US"/>
    </w:rPr>
  </w:style>
  <w:style w:type="character" w:customStyle="1" w:styleId="Ttulo4Char">
    <w:name w:val="Título 4 Char"/>
    <w:link w:val="Ttulo4"/>
    <w:uiPriority w:val="9"/>
    <w:rsid w:val="008232A6"/>
    <w:rPr>
      <w:rFonts w:ascii="Ecofont Spranq eco sans" w:hAnsi="Ecofont Spranq eco sans"/>
      <w:bCs/>
      <w:noProof/>
      <w:lang w:eastAsia="en-US"/>
    </w:rPr>
  </w:style>
  <w:style w:type="character" w:customStyle="1" w:styleId="Ttulo5Char">
    <w:name w:val="Título 5 Char"/>
    <w:aliases w:val="H5 Char1"/>
    <w:link w:val="Ttulo5"/>
    <w:uiPriority w:val="9"/>
    <w:rsid w:val="008232A6"/>
    <w:rPr>
      <w:rFonts w:ascii="Ecofont Spranq eco sans" w:hAnsi="Ecofont Spranq eco sans"/>
      <w:noProof/>
      <w:lang w:eastAsia="en-US"/>
    </w:rPr>
  </w:style>
  <w:style w:type="character" w:customStyle="1" w:styleId="Ttulo6Char">
    <w:name w:val="Título 6 Char"/>
    <w:link w:val="Ttulo6"/>
    <w:rsid w:val="008232A6"/>
    <w:rPr>
      <w:rFonts w:ascii="Ecofont Spranq eco sans" w:hAnsi="Ecofont Spranq eco sans" w:cs="Tahoma"/>
      <w:b/>
      <w:noProof/>
      <w:szCs w:val="24"/>
      <w:lang w:eastAsia="en-US"/>
    </w:rPr>
  </w:style>
  <w:style w:type="character" w:customStyle="1" w:styleId="Ttulo7Char">
    <w:name w:val="Título 7 Char"/>
    <w:link w:val="Ttulo7"/>
    <w:uiPriority w:val="9"/>
    <w:semiHidden/>
    <w:rsid w:val="008232A6"/>
    <w:rPr>
      <w:rFonts w:ascii="Cambria" w:hAnsi="Cambria"/>
      <w:noProof/>
      <w:sz w:val="24"/>
      <w:szCs w:val="24"/>
      <w:lang w:eastAsia="en-US"/>
    </w:rPr>
  </w:style>
  <w:style w:type="character" w:customStyle="1" w:styleId="Ttulo8Char">
    <w:name w:val="Título 8 Char"/>
    <w:link w:val="Ttulo8"/>
    <w:uiPriority w:val="9"/>
    <w:semiHidden/>
    <w:rsid w:val="008232A6"/>
    <w:rPr>
      <w:rFonts w:ascii="Cambria" w:hAnsi="Cambria"/>
      <w:i/>
      <w:iCs/>
      <w:sz w:val="24"/>
      <w:szCs w:val="24"/>
      <w:lang w:val="en-US" w:eastAsia="en-US"/>
    </w:rPr>
  </w:style>
  <w:style w:type="character" w:customStyle="1" w:styleId="Ttulo9Char">
    <w:name w:val="Título 9 Char"/>
    <w:link w:val="Ttulo9"/>
    <w:uiPriority w:val="9"/>
    <w:semiHidden/>
    <w:rsid w:val="008232A6"/>
    <w:rPr>
      <w:rFonts w:ascii="Calibri" w:hAnsi="Calibri"/>
      <w:sz w:val="22"/>
      <w:szCs w:val="22"/>
      <w:lang w:val="en-US" w:eastAsia="en-US"/>
    </w:rPr>
  </w:style>
  <w:style w:type="character" w:styleId="HiperlinkVisitado">
    <w:name w:val="FollowedHyperlink"/>
    <w:uiPriority w:val="99"/>
    <w:unhideWhenUsed/>
    <w:rsid w:val="008232A6"/>
    <w:rPr>
      <w:color w:val="800080"/>
      <w:u w:val="single"/>
    </w:rPr>
  </w:style>
  <w:style w:type="character" w:customStyle="1" w:styleId="Heading1Char">
    <w:name w:val="Heading 1 Char"/>
    <w:aliases w:val="EMENTA Char,2 headline Char,H1 Char,H11 Char,H12 Char"/>
    <w:uiPriority w:val="1"/>
    <w:rsid w:val="008232A6"/>
    <w:rPr>
      <w:rFonts w:ascii="Calibri" w:eastAsia="Times New Roman" w:hAnsi="Calibri" w:cs="Times New Roman"/>
      <w:b/>
      <w:bCs/>
      <w:noProof/>
      <w:color w:val="345A8A"/>
      <w:sz w:val="32"/>
      <w:szCs w:val="32"/>
    </w:rPr>
  </w:style>
  <w:style w:type="character" w:customStyle="1" w:styleId="Heading2Char">
    <w:name w:val="Heading 2 Char"/>
    <w:aliases w:val="H2 Char,h2 Char,h Char,A Char,L2 Char,Paragraaf Char"/>
    <w:uiPriority w:val="1"/>
    <w:rsid w:val="008232A6"/>
    <w:rPr>
      <w:rFonts w:ascii="Calibri" w:eastAsia="Times New Roman" w:hAnsi="Calibri" w:cs="Times New Roman"/>
      <w:b/>
      <w:bCs/>
      <w:noProof/>
      <w:color w:val="4F81BD"/>
      <w:sz w:val="26"/>
      <w:szCs w:val="26"/>
    </w:rPr>
  </w:style>
  <w:style w:type="character" w:customStyle="1" w:styleId="Heading5Char">
    <w:name w:val="Heading 5 Char"/>
    <w:aliases w:val="H5 Char"/>
    <w:uiPriority w:val="9"/>
    <w:rsid w:val="008232A6"/>
    <w:rPr>
      <w:rFonts w:ascii="Calibri" w:eastAsia="Times New Roman" w:hAnsi="Calibri" w:cs="Times New Roman"/>
      <w:noProof/>
      <w:color w:val="243F60"/>
      <w:szCs w:val="24"/>
    </w:rPr>
  </w:style>
  <w:style w:type="character" w:customStyle="1" w:styleId="RodapChar">
    <w:name w:val="Rodapé Char"/>
    <w:link w:val="Rodap"/>
    <w:uiPriority w:val="99"/>
    <w:locked/>
    <w:rsid w:val="008232A6"/>
    <w:rPr>
      <w:sz w:val="24"/>
      <w:szCs w:val="24"/>
    </w:rPr>
  </w:style>
  <w:style w:type="paragraph" w:styleId="Legenda">
    <w:name w:val="caption"/>
    <w:basedOn w:val="Normal"/>
    <w:next w:val="Normal"/>
    <w:uiPriority w:val="35"/>
    <w:qFormat/>
    <w:rsid w:val="008232A6"/>
    <w:pPr>
      <w:widowControl w:val="0"/>
      <w:tabs>
        <w:tab w:val="left" w:pos="142"/>
      </w:tabs>
      <w:suppressAutoHyphens/>
      <w:jc w:val="center"/>
    </w:pPr>
    <w:rPr>
      <w:rFonts w:ascii="Tahoma" w:hAnsi="Tahoma"/>
      <w:b/>
      <w:noProof/>
      <w:sz w:val="20"/>
      <w:szCs w:val="20"/>
      <w:lang w:eastAsia="en-US"/>
    </w:rPr>
  </w:style>
  <w:style w:type="paragraph" w:styleId="Numerada">
    <w:name w:val="List Number"/>
    <w:basedOn w:val="Normal"/>
    <w:uiPriority w:val="99"/>
    <w:unhideWhenUsed/>
    <w:rsid w:val="008232A6"/>
    <w:pPr>
      <w:numPr>
        <w:numId w:val="2"/>
      </w:numPr>
      <w:jc w:val="both"/>
    </w:pPr>
    <w:rPr>
      <w:rFonts w:ascii="Ecofont Spranq eco sans" w:hAnsi="Ecofont Spranq eco sans"/>
      <w:noProof/>
      <w:sz w:val="20"/>
      <w:szCs w:val="20"/>
      <w:lang w:eastAsia="en-US"/>
    </w:rPr>
  </w:style>
  <w:style w:type="paragraph" w:styleId="Ttulo">
    <w:name w:val="Title"/>
    <w:basedOn w:val="Normal"/>
    <w:link w:val="TtuloChar"/>
    <w:qFormat/>
    <w:rsid w:val="008232A6"/>
    <w:pPr>
      <w:widowControl w:val="0"/>
      <w:tabs>
        <w:tab w:val="left" w:pos="142"/>
      </w:tabs>
      <w:suppressAutoHyphens/>
      <w:jc w:val="center"/>
      <w:outlineLvl w:val="1"/>
    </w:pPr>
    <w:rPr>
      <w:rFonts w:ascii="Ecofont Spranq eco sans" w:hAnsi="Ecofont Spranq eco sans" w:cs="Arial"/>
      <w:b/>
      <w:bCs/>
      <w:noProof/>
      <w:kern w:val="28"/>
      <w:sz w:val="20"/>
      <w:szCs w:val="32"/>
      <w:lang w:eastAsia="en-US"/>
    </w:rPr>
  </w:style>
  <w:style w:type="character" w:customStyle="1" w:styleId="TtuloChar">
    <w:name w:val="Título Char"/>
    <w:link w:val="Ttulo"/>
    <w:rsid w:val="008232A6"/>
    <w:rPr>
      <w:rFonts w:ascii="Ecofont Spranq eco sans" w:hAnsi="Ecofont Spranq eco sans" w:cs="Arial"/>
      <w:b/>
      <w:bCs/>
      <w:noProof/>
      <w:kern w:val="28"/>
      <w:szCs w:val="32"/>
      <w:lang w:eastAsia="en-US"/>
    </w:rPr>
  </w:style>
  <w:style w:type="paragraph" w:styleId="Assinatura">
    <w:name w:val="Signature"/>
    <w:basedOn w:val="Normal"/>
    <w:link w:val="AssinaturaChar"/>
    <w:uiPriority w:val="99"/>
    <w:unhideWhenUsed/>
    <w:rsid w:val="008232A6"/>
    <w:pPr>
      <w:widowControl w:val="0"/>
      <w:tabs>
        <w:tab w:val="left" w:pos="142"/>
      </w:tabs>
      <w:suppressAutoHyphens/>
      <w:ind w:left="4252"/>
      <w:jc w:val="both"/>
    </w:pPr>
    <w:rPr>
      <w:rFonts w:ascii="Ecofont Spranq eco sans" w:hAnsi="Ecofont Spranq eco sans"/>
      <w:noProof/>
      <w:sz w:val="20"/>
      <w:szCs w:val="20"/>
      <w:lang w:eastAsia="en-US"/>
    </w:rPr>
  </w:style>
  <w:style w:type="character" w:customStyle="1" w:styleId="AssinaturaChar">
    <w:name w:val="Assinatura Char"/>
    <w:link w:val="Assinatura"/>
    <w:uiPriority w:val="99"/>
    <w:rsid w:val="008232A6"/>
    <w:rPr>
      <w:rFonts w:ascii="Ecofont Spranq eco sans" w:hAnsi="Ecofont Spranq eco sans"/>
      <w:noProof/>
      <w:lang w:eastAsia="en-US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8232A6"/>
    <w:pPr>
      <w:widowControl w:val="0"/>
      <w:tabs>
        <w:tab w:val="left" w:pos="142"/>
      </w:tabs>
      <w:suppressAutoHyphens/>
      <w:spacing w:after="120"/>
      <w:jc w:val="both"/>
    </w:pPr>
    <w:rPr>
      <w:rFonts w:ascii="Ecofont Spranq eco sans" w:hAnsi="Ecofont Spranq eco sans"/>
      <w:noProof/>
      <w:sz w:val="20"/>
      <w:lang w:eastAsia="en-US"/>
    </w:rPr>
  </w:style>
  <w:style w:type="character" w:customStyle="1" w:styleId="CorpodetextoChar">
    <w:name w:val="Corpo de texto Char"/>
    <w:link w:val="Corpodetexto"/>
    <w:uiPriority w:val="1"/>
    <w:rsid w:val="008232A6"/>
    <w:rPr>
      <w:rFonts w:ascii="Ecofont Spranq eco sans" w:hAnsi="Ecofont Spranq eco sans"/>
      <w:noProof/>
      <w:szCs w:val="24"/>
      <w:lang w:eastAsia="en-US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8232A6"/>
    <w:pPr>
      <w:widowControl w:val="0"/>
      <w:tabs>
        <w:tab w:val="left" w:pos="142"/>
      </w:tabs>
      <w:suppressAutoHyphens/>
      <w:ind w:left="284" w:firstLine="708"/>
      <w:jc w:val="both"/>
    </w:pPr>
    <w:rPr>
      <w:noProof/>
      <w:sz w:val="20"/>
      <w:szCs w:val="20"/>
      <w:lang w:eastAsia="en-US"/>
    </w:rPr>
  </w:style>
  <w:style w:type="character" w:customStyle="1" w:styleId="RecuodecorpodetextoChar">
    <w:name w:val="Recuo de corpo de texto Char"/>
    <w:link w:val="Recuodecorpodetexto"/>
    <w:uiPriority w:val="99"/>
    <w:rsid w:val="008232A6"/>
    <w:rPr>
      <w:noProof/>
      <w:lang w:eastAsia="en-US"/>
    </w:rPr>
  </w:style>
  <w:style w:type="paragraph" w:styleId="MapadoDocumento">
    <w:name w:val="Document Map"/>
    <w:basedOn w:val="Normal"/>
    <w:link w:val="MapadoDocumentoChar"/>
    <w:uiPriority w:val="99"/>
    <w:unhideWhenUsed/>
    <w:rsid w:val="008232A6"/>
    <w:pPr>
      <w:widowControl w:val="0"/>
      <w:shd w:val="clear" w:color="auto" w:fill="000080"/>
      <w:tabs>
        <w:tab w:val="left" w:pos="142"/>
      </w:tabs>
      <w:suppressAutoHyphens/>
      <w:jc w:val="both"/>
    </w:pPr>
    <w:rPr>
      <w:rFonts w:ascii="Tahoma" w:hAnsi="Tahoma" w:cs="Tahoma"/>
      <w:noProof/>
      <w:sz w:val="20"/>
      <w:lang w:eastAsia="en-US"/>
    </w:rPr>
  </w:style>
  <w:style w:type="character" w:customStyle="1" w:styleId="MapadoDocumentoChar">
    <w:name w:val="Mapa do Documento Char"/>
    <w:link w:val="MapadoDocumento"/>
    <w:uiPriority w:val="99"/>
    <w:rsid w:val="008232A6"/>
    <w:rPr>
      <w:rFonts w:ascii="Tahoma" w:hAnsi="Tahoma" w:cs="Tahoma"/>
      <w:noProof/>
      <w:szCs w:val="24"/>
      <w:shd w:val="clear" w:color="auto" w:fill="000080"/>
      <w:lang w:eastAsia="en-US"/>
    </w:rPr>
  </w:style>
  <w:style w:type="paragraph" w:customStyle="1" w:styleId="edital">
    <w:name w:val="edital"/>
    <w:basedOn w:val="Ttulo2"/>
    <w:rsid w:val="008232A6"/>
    <w:pPr>
      <w:keepNext w:val="0"/>
      <w:widowControl w:val="0"/>
      <w:numPr>
        <w:ilvl w:val="1"/>
      </w:numPr>
      <w:tabs>
        <w:tab w:val="left" w:pos="284"/>
        <w:tab w:val="num" w:pos="720"/>
      </w:tabs>
      <w:suppressAutoHyphens/>
      <w:ind w:firstLine="4395"/>
      <w:jc w:val="center"/>
      <w:outlineLvl w:val="9"/>
    </w:pPr>
    <w:rPr>
      <w:rFonts w:ascii="Ecofont Spranq eco sans" w:hAnsi="Ecofont Spranq eco sans"/>
      <w:b/>
      <w:i/>
      <w:noProof/>
      <w:sz w:val="20"/>
      <w:lang w:eastAsia="en-US"/>
    </w:rPr>
  </w:style>
  <w:style w:type="paragraph" w:customStyle="1" w:styleId="Assinatura01">
    <w:name w:val="Assinatura01"/>
    <w:basedOn w:val="Normal"/>
    <w:rsid w:val="008232A6"/>
    <w:pPr>
      <w:widowControl w:val="0"/>
      <w:tabs>
        <w:tab w:val="left" w:pos="142"/>
      </w:tabs>
      <w:suppressAutoHyphens/>
      <w:jc w:val="center"/>
    </w:pPr>
    <w:rPr>
      <w:rFonts w:ascii="Ecofont Spranq eco sans" w:hAnsi="Ecofont Spranq eco sans"/>
      <w:b/>
      <w:bCs/>
      <w:noProof/>
      <w:sz w:val="20"/>
      <w:szCs w:val="20"/>
      <w:lang w:eastAsia="en-US"/>
    </w:rPr>
  </w:style>
  <w:style w:type="paragraph" w:customStyle="1" w:styleId="CABEALHO01">
    <w:name w:val="CABEÇALHO01"/>
    <w:rsid w:val="008232A6"/>
    <w:pPr>
      <w:jc w:val="center"/>
    </w:pPr>
    <w:rPr>
      <w:rFonts w:ascii="Ecofont Spranq eco sans" w:hAnsi="Ecofont Spranq eco sans" w:cs="Arial"/>
      <w:b/>
      <w:sz w:val="22"/>
    </w:rPr>
  </w:style>
  <w:style w:type="paragraph" w:customStyle="1" w:styleId="Marcao01">
    <w:name w:val="Marcação 01"/>
    <w:basedOn w:val="Normal"/>
    <w:autoRedefine/>
    <w:rsid w:val="008232A6"/>
    <w:pPr>
      <w:widowControl w:val="0"/>
      <w:shd w:val="clear" w:color="auto" w:fill="00FFFF"/>
      <w:tabs>
        <w:tab w:val="left" w:pos="142"/>
      </w:tabs>
      <w:suppressAutoHyphens/>
      <w:spacing w:after="120"/>
      <w:ind w:left="1260"/>
      <w:jc w:val="both"/>
    </w:pPr>
    <w:rPr>
      <w:rFonts w:ascii="Ecofont Spranq eco sans" w:hAnsi="Ecofont Spranq eco sans"/>
      <w:b/>
      <w:bCs/>
      <w:caps/>
      <w:noProof/>
      <w:color w:val="FF0000"/>
      <w:sz w:val="20"/>
      <w:szCs w:val="20"/>
      <w:lang w:eastAsia="en-US"/>
    </w:rPr>
  </w:style>
  <w:style w:type="paragraph" w:customStyle="1" w:styleId="BodyTextIndent21">
    <w:name w:val="Body Text Indent 21"/>
    <w:basedOn w:val="Normal"/>
    <w:rsid w:val="008232A6"/>
    <w:pPr>
      <w:overflowPunct w:val="0"/>
      <w:autoSpaceDE w:val="0"/>
      <w:autoSpaceDN w:val="0"/>
      <w:adjustRightInd w:val="0"/>
      <w:ind w:firstLine="2694"/>
      <w:jc w:val="both"/>
    </w:pPr>
    <w:rPr>
      <w:rFonts w:ascii="CG Times" w:hAnsi="CG Times"/>
      <w:b/>
      <w:i/>
      <w:noProof/>
      <w:sz w:val="28"/>
      <w:szCs w:val="20"/>
      <w:lang w:eastAsia="en-US"/>
    </w:rPr>
  </w:style>
  <w:style w:type="paragraph" w:customStyle="1" w:styleId="TESTE5PT">
    <w:name w:val="TESTE 5 PT"/>
    <w:basedOn w:val="Normal"/>
    <w:rsid w:val="008232A6"/>
    <w:pPr>
      <w:spacing w:before="100" w:line="260" w:lineRule="exact"/>
      <w:jc w:val="both"/>
    </w:pPr>
    <w:rPr>
      <w:rFonts w:ascii="Arial" w:hAnsi="Arial"/>
      <w:b/>
      <w:noProof/>
      <w:sz w:val="20"/>
      <w:szCs w:val="20"/>
      <w:lang w:eastAsia="en-US"/>
    </w:rPr>
  </w:style>
  <w:style w:type="paragraph" w:customStyle="1" w:styleId="Ttulo20">
    <w:name w:val="Título2"/>
    <w:basedOn w:val="Normal"/>
    <w:rsid w:val="008232A6"/>
    <w:pPr>
      <w:widowControl w:val="0"/>
      <w:suppressAutoHyphens/>
      <w:jc w:val="both"/>
      <w:outlineLvl w:val="1"/>
    </w:pPr>
    <w:rPr>
      <w:rFonts w:ascii="Ecofont Spranq eco sans" w:hAnsi="Ecofont Spranq eco sans"/>
      <w:b/>
      <w:noProof/>
      <w:sz w:val="20"/>
      <w:szCs w:val="20"/>
      <w:lang w:eastAsia="en-US"/>
    </w:rPr>
  </w:style>
  <w:style w:type="paragraph" w:customStyle="1" w:styleId="TableParagraph">
    <w:name w:val="Table Paragraph"/>
    <w:basedOn w:val="Normal"/>
    <w:uiPriority w:val="1"/>
    <w:qFormat/>
    <w:rsid w:val="008232A6"/>
    <w:pPr>
      <w:widowControl w:val="0"/>
    </w:pPr>
    <w:rPr>
      <w:rFonts w:ascii="Palatino Linotype" w:eastAsia="Palatino Linotype" w:hAnsi="Palatino Linotype" w:cs="Palatino Linotype"/>
      <w:sz w:val="22"/>
      <w:szCs w:val="22"/>
      <w:lang w:val="en-US" w:eastAsia="en-US"/>
    </w:rPr>
  </w:style>
  <w:style w:type="table" w:customStyle="1" w:styleId="TableNormal">
    <w:name w:val="Table Normal"/>
    <w:uiPriority w:val="2"/>
    <w:semiHidden/>
    <w:unhideWhenUsed/>
    <w:qFormat/>
    <w:rsid w:val="008232A6"/>
    <w:pPr>
      <w:widowControl w:val="0"/>
    </w:pPr>
    <w:rPr>
      <w:rFonts w:ascii="Cambria" w:eastAsia="Cambria" w:hAnsi="Cambria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Recuodecorpodetexto3">
    <w:name w:val="Body Text Indent 3"/>
    <w:basedOn w:val="Normal"/>
    <w:link w:val="Recuodecorpodetexto3Char"/>
    <w:uiPriority w:val="99"/>
    <w:unhideWhenUsed/>
    <w:rsid w:val="008232A6"/>
    <w:pPr>
      <w:widowControl w:val="0"/>
      <w:tabs>
        <w:tab w:val="left" w:pos="142"/>
      </w:tabs>
      <w:suppressAutoHyphens/>
      <w:spacing w:after="120"/>
      <w:ind w:left="283"/>
      <w:jc w:val="both"/>
    </w:pPr>
    <w:rPr>
      <w:rFonts w:ascii="Ecofont Spranq eco sans" w:hAnsi="Ecofont Spranq eco sans"/>
      <w:noProof/>
      <w:sz w:val="16"/>
      <w:szCs w:val="16"/>
      <w:lang w:eastAsia="en-US"/>
    </w:rPr>
  </w:style>
  <w:style w:type="character" w:customStyle="1" w:styleId="Recuodecorpodetexto3Char">
    <w:name w:val="Recuo de corpo de texto 3 Char"/>
    <w:link w:val="Recuodecorpodetexto3"/>
    <w:uiPriority w:val="99"/>
    <w:rsid w:val="008232A6"/>
    <w:rPr>
      <w:rFonts w:ascii="Ecofont Spranq eco sans" w:hAnsi="Ecofont Spranq eco sans"/>
      <w:noProof/>
      <w:sz w:val="16"/>
      <w:szCs w:val="16"/>
      <w:lang w:eastAsia="en-US"/>
    </w:rPr>
  </w:style>
  <w:style w:type="paragraph" w:customStyle="1" w:styleId="Nome">
    <w:name w:val="Nome"/>
    <w:basedOn w:val="Normal"/>
    <w:rsid w:val="008232A6"/>
    <w:pPr>
      <w:tabs>
        <w:tab w:val="center" w:pos="6096"/>
      </w:tabs>
      <w:jc w:val="both"/>
    </w:pPr>
    <w:rPr>
      <w:rFonts w:ascii="Arial" w:hAnsi="Arial"/>
      <w:szCs w:val="20"/>
    </w:rPr>
  </w:style>
  <w:style w:type="paragraph" w:customStyle="1" w:styleId="Default">
    <w:name w:val="Default"/>
    <w:rsid w:val="008232A6"/>
    <w:pPr>
      <w:autoSpaceDE w:val="0"/>
      <w:autoSpaceDN w:val="0"/>
      <w:adjustRightInd w:val="0"/>
    </w:pPr>
    <w:rPr>
      <w:rFonts w:ascii="Courier New" w:hAnsi="Courier New" w:cs="Courier New"/>
      <w:color w:val="000000"/>
      <w:sz w:val="24"/>
      <w:szCs w:val="24"/>
    </w:rPr>
  </w:style>
  <w:style w:type="paragraph" w:styleId="Corpodetexto2">
    <w:name w:val="Body Text 2"/>
    <w:basedOn w:val="Normal"/>
    <w:link w:val="Corpodetexto2Char"/>
    <w:rsid w:val="0073696B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73696B"/>
    <w:rPr>
      <w:sz w:val="24"/>
      <w:szCs w:val="24"/>
    </w:rPr>
  </w:style>
  <w:style w:type="paragraph" w:styleId="Textodenotaderodap">
    <w:name w:val="footnote text"/>
    <w:basedOn w:val="Normal"/>
    <w:link w:val="TextodenotaderodapChar"/>
    <w:unhideWhenUsed/>
    <w:rsid w:val="00870374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rsid w:val="00870374"/>
  </w:style>
  <w:style w:type="character" w:styleId="Refdenotaderodap">
    <w:name w:val="footnote reference"/>
    <w:unhideWhenUsed/>
    <w:rsid w:val="00870374"/>
    <w:rPr>
      <w:vertAlign w:val="superscript"/>
    </w:rPr>
  </w:style>
  <w:style w:type="character" w:customStyle="1" w:styleId="MenoPendente1">
    <w:name w:val="Menção Pendente1"/>
    <w:uiPriority w:val="99"/>
    <w:semiHidden/>
    <w:unhideWhenUsed/>
    <w:rsid w:val="000162B0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20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9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3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80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2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75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3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4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1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4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feira@corebahia.org.br" TargetMode="External"/><Relationship Id="rId7" Type="http://schemas.openxmlformats.org/officeDocument/2006/relationships/hyperlink" Target="http://www.corebahia.org.br/" TargetMode="External"/><Relationship Id="rId2" Type="http://schemas.openxmlformats.org/officeDocument/2006/relationships/hyperlink" Target="mailto:barreiras@corebahia.org.br" TargetMode="External"/><Relationship Id="rId1" Type="http://schemas.openxmlformats.org/officeDocument/2006/relationships/hyperlink" Target="mailto:atendimento@corebahia.org.br" TargetMode="External"/><Relationship Id="rId6" Type="http://schemas.openxmlformats.org/officeDocument/2006/relationships/hyperlink" Target="mailto:conquista@corebahia.org.br" TargetMode="External"/><Relationship Id="rId5" Type="http://schemas.openxmlformats.org/officeDocument/2006/relationships/hyperlink" Target="mailto:juazeiro@corebahia.org.br" TargetMode="External"/><Relationship Id="rId4" Type="http://schemas.openxmlformats.org/officeDocument/2006/relationships/hyperlink" Target="mailto:itabuna@corebahia.or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ownloads\Timbrado%20(2).dotx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9EA978-1F13-4BF2-A559-2806FBF550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Timbrado (2)</Template>
  <TotalTime>1</TotalTime>
  <Pages>1</Pages>
  <Words>219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CONSELHO REGIONAL DOS REPRESENTANTES COMERCIAIS NO ESTADO DA BAHIA</vt:lpstr>
    </vt:vector>
  </TitlesOfParts>
  <Company>CONFERE</Company>
  <LinksUpToDate>false</LinksUpToDate>
  <CharactersWithSpaces>1405</CharactersWithSpaces>
  <SharedDoc>false</SharedDoc>
  <HLinks>
    <vt:vector size="48" baseType="variant">
      <vt:variant>
        <vt:i4>8257560</vt:i4>
      </vt:variant>
      <vt:variant>
        <vt:i4>21</vt:i4>
      </vt:variant>
      <vt:variant>
        <vt:i4>0</vt:i4>
      </vt:variant>
      <vt:variant>
        <vt:i4>5</vt:i4>
      </vt:variant>
      <vt:variant>
        <vt:lpwstr>mailto:atendimento@corebahia.org.br</vt:lpwstr>
      </vt:variant>
      <vt:variant>
        <vt:lpwstr/>
      </vt:variant>
      <vt:variant>
        <vt:i4>7864322</vt:i4>
      </vt:variant>
      <vt:variant>
        <vt:i4>18</vt:i4>
      </vt:variant>
      <vt:variant>
        <vt:i4>0</vt:i4>
      </vt:variant>
      <vt:variant>
        <vt:i4>5</vt:i4>
      </vt:variant>
      <vt:variant>
        <vt:lpwstr>mailto:coordenacao@corebahia.org.br</vt:lpwstr>
      </vt:variant>
      <vt:variant>
        <vt:lpwstr/>
      </vt:variant>
      <vt:variant>
        <vt:i4>6881304</vt:i4>
      </vt:variant>
      <vt:variant>
        <vt:i4>15</vt:i4>
      </vt:variant>
      <vt:variant>
        <vt:i4>0</vt:i4>
      </vt:variant>
      <vt:variant>
        <vt:i4>5</vt:i4>
      </vt:variant>
      <vt:variant>
        <vt:lpwstr>mailto:presidencia@corebahia.org.br</vt:lpwstr>
      </vt:variant>
      <vt:variant>
        <vt:lpwstr/>
      </vt:variant>
      <vt:variant>
        <vt:i4>1310802</vt:i4>
      </vt:variant>
      <vt:variant>
        <vt:i4>12</vt:i4>
      </vt:variant>
      <vt:variant>
        <vt:i4>0</vt:i4>
      </vt:variant>
      <vt:variant>
        <vt:i4>5</vt:i4>
      </vt:variant>
      <vt:variant>
        <vt:lpwstr>http://www.corebahia.org.br/</vt:lpwstr>
      </vt:variant>
      <vt:variant>
        <vt:lpwstr/>
      </vt:variant>
      <vt:variant>
        <vt:i4>1572985</vt:i4>
      </vt:variant>
      <vt:variant>
        <vt:i4>9</vt:i4>
      </vt:variant>
      <vt:variant>
        <vt:i4>0</vt:i4>
      </vt:variant>
      <vt:variant>
        <vt:i4>5</vt:i4>
      </vt:variant>
      <vt:variant>
        <vt:lpwstr>mailto:conquista@corebahia.org.br</vt:lpwstr>
      </vt:variant>
      <vt:variant>
        <vt:lpwstr/>
      </vt:variant>
      <vt:variant>
        <vt:i4>7208962</vt:i4>
      </vt:variant>
      <vt:variant>
        <vt:i4>6</vt:i4>
      </vt:variant>
      <vt:variant>
        <vt:i4>0</vt:i4>
      </vt:variant>
      <vt:variant>
        <vt:i4>5</vt:i4>
      </vt:variant>
      <vt:variant>
        <vt:lpwstr>mailto:itabuna@corebahia.org.br</vt:lpwstr>
      </vt:variant>
      <vt:variant>
        <vt:lpwstr/>
      </vt:variant>
      <vt:variant>
        <vt:i4>1835117</vt:i4>
      </vt:variant>
      <vt:variant>
        <vt:i4>3</vt:i4>
      </vt:variant>
      <vt:variant>
        <vt:i4>0</vt:i4>
      </vt:variant>
      <vt:variant>
        <vt:i4>5</vt:i4>
      </vt:variant>
      <vt:variant>
        <vt:lpwstr>mailto:feira@corebahia.org.br</vt:lpwstr>
      </vt:variant>
      <vt:variant>
        <vt:lpwstr/>
      </vt:variant>
      <vt:variant>
        <vt:i4>393313</vt:i4>
      </vt:variant>
      <vt:variant>
        <vt:i4>0</vt:i4>
      </vt:variant>
      <vt:variant>
        <vt:i4>0</vt:i4>
      </vt:variant>
      <vt:variant>
        <vt:i4>5</vt:i4>
      </vt:variant>
      <vt:variant>
        <vt:lpwstr>mailto:barreiras@corebahia.org.br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CONSELHO REGIONAL DOS REPRESENTANTES COMERCIAIS NO ESTADO DA BAHIA</dc:title>
  <dc:subject/>
  <dc:creator>Lívia Silva</dc:creator>
  <cp:keywords/>
  <dc:description/>
  <cp:lastModifiedBy>Karla Caribé</cp:lastModifiedBy>
  <cp:revision>4</cp:revision>
  <cp:lastPrinted>2021-06-01T23:48:00Z</cp:lastPrinted>
  <dcterms:created xsi:type="dcterms:W3CDTF">2026-03-25T17:38:00Z</dcterms:created>
  <dcterms:modified xsi:type="dcterms:W3CDTF">2026-05-20T19:45:00Z</dcterms:modified>
</cp:coreProperties>
</file>