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938B" w14:textId="6571488B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PROCESSO ADMINISTRATIVO Nº </w:t>
      </w:r>
      <w:r w:rsidR="00CC0B01">
        <w:rPr>
          <w:b/>
          <w:sz w:val="22"/>
          <w:szCs w:val="22"/>
        </w:rPr>
        <w:t>40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766B07EC" w14:textId="4B33865C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 xml:space="preserve">DISPENSA ELETRÔNICA Nº </w:t>
      </w:r>
      <w:r w:rsidR="006655E5">
        <w:rPr>
          <w:b/>
          <w:sz w:val="22"/>
          <w:szCs w:val="22"/>
        </w:rPr>
        <w:t>3</w:t>
      </w:r>
      <w:r w:rsidR="00CC0B01">
        <w:rPr>
          <w:b/>
          <w:sz w:val="22"/>
          <w:szCs w:val="22"/>
        </w:rPr>
        <w:t>8</w:t>
      </w:r>
      <w:r w:rsidRPr="008F0EE7">
        <w:rPr>
          <w:b/>
          <w:sz w:val="22"/>
          <w:szCs w:val="22"/>
        </w:rPr>
        <w:t>/202</w:t>
      </w:r>
      <w:r w:rsidR="004913C4" w:rsidRPr="008F0EE7">
        <w:rPr>
          <w:b/>
          <w:sz w:val="22"/>
          <w:szCs w:val="22"/>
        </w:rPr>
        <w:t>6</w:t>
      </w:r>
    </w:p>
    <w:p w14:paraId="031BCD11" w14:textId="77777777" w:rsidR="00FA3387" w:rsidRPr="008F0EE7" w:rsidRDefault="00FA3387" w:rsidP="00FA3387">
      <w:pPr>
        <w:jc w:val="center"/>
        <w:rPr>
          <w:b/>
          <w:sz w:val="22"/>
          <w:szCs w:val="22"/>
        </w:rPr>
      </w:pPr>
    </w:p>
    <w:p w14:paraId="69B56BC2" w14:textId="77777777" w:rsidR="00BD2713" w:rsidRPr="008F0EE7" w:rsidRDefault="00BD2713" w:rsidP="00FA3387">
      <w:pPr>
        <w:jc w:val="center"/>
        <w:rPr>
          <w:b/>
          <w:sz w:val="22"/>
          <w:szCs w:val="22"/>
        </w:rPr>
      </w:pPr>
    </w:p>
    <w:p w14:paraId="5C96C10B" w14:textId="45F8EC4A" w:rsidR="00FA3387" w:rsidRPr="008F0EE7" w:rsidRDefault="00FA3387" w:rsidP="00FA3387">
      <w:pPr>
        <w:jc w:val="center"/>
        <w:rPr>
          <w:b/>
          <w:sz w:val="22"/>
          <w:szCs w:val="22"/>
        </w:rPr>
      </w:pPr>
      <w:r w:rsidRPr="008F0EE7">
        <w:rPr>
          <w:b/>
          <w:sz w:val="22"/>
          <w:szCs w:val="22"/>
        </w:rPr>
        <w:t>ANEXO II</w:t>
      </w:r>
    </w:p>
    <w:p w14:paraId="1E78A1DC" w14:textId="77777777" w:rsidR="00FA3387" w:rsidRPr="008F0EE7" w:rsidRDefault="00FA3387" w:rsidP="00FA3387">
      <w:pPr>
        <w:jc w:val="center"/>
        <w:rPr>
          <w:b/>
          <w:bCs/>
          <w:color w:val="FF0000"/>
          <w:sz w:val="22"/>
          <w:szCs w:val="22"/>
        </w:rPr>
      </w:pPr>
      <w:r w:rsidRPr="008F0EE7">
        <w:rPr>
          <w:b/>
          <w:bCs/>
          <w:color w:val="FF0000"/>
          <w:sz w:val="22"/>
          <w:szCs w:val="22"/>
        </w:rPr>
        <w:t>(Confeccionar em papel timbrado da empresa)</w:t>
      </w:r>
    </w:p>
    <w:p w14:paraId="5FDBDDDE" w14:textId="66FBEB3D" w:rsidR="00FA3387" w:rsidRPr="008F0EE7" w:rsidRDefault="00FA0936" w:rsidP="00FA3387">
      <w:pPr>
        <w:jc w:val="center"/>
        <w:rPr>
          <w:b/>
          <w:bCs/>
          <w:sz w:val="22"/>
          <w:szCs w:val="22"/>
        </w:rPr>
      </w:pPr>
      <w:r w:rsidRPr="008F0EE7">
        <w:rPr>
          <w:b/>
          <w:bCs/>
          <w:sz w:val="22"/>
          <w:szCs w:val="22"/>
        </w:rPr>
        <w:t xml:space="preserve">MODELO PARA </w:t>
      </w:r>
      <w:r w:rsidR="00FA3387" w:rsidRPr="008F0EE7">
        <w:rPr>
          <w:b/>
          <w:bCs/>
          <w:sz w:val="22"/>
          <w:szCs w:val="22"/>
        </w:rPr>
        <w:t>PROPOSTA DE PREÇOS</w:t>
      </w:r>
    </w:p>
    <w:p w14:paraId="4E42FF61" w14:textId="77777777" w:rsidR="00FA3387" w:rsidRPr="008F0EE7" w:rsidRDefault="00FA3387" w:rsidP="00FA3387">
      <w:pPr>
        <w:jc w:val="center"/>
        <w:rPr>
          <w:sz w:val="22"/>
          <w:szCs w:val="22"/>
        </w:rPr>
      </w:pPr>
    </w:p>
    <w:p w14:paraId="6E13E09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>Ao</w:t>
      </w:r>
    </w:p>
    <w:p w14:paraId="0B9C682A" w14:textId="77777777" w:rsidR="00DF0379" w:rsidRPr="008F0EE7" w:rsidRDefault="00DF0379" w:rsidP="00DF0379">
      <w:pPr>
        <w:spacing w:after="120"/>
        <w:rPr>
          <w:sz w:val="22"/>
          <w:szCs w:val="22"/>
        </w:rPr>
      </w:pPr>
      <w:r w:rsidRPr="008F0EE7">
        <w:rPr>
          <w:sz w:val="22"/>
          <w:szCs w:val="22"/>
        </w:rPr>
        <w:t xml:space="preserve">Conselho Regional dos Representantes Comerciais no Estado da Bahia - </w:t>
      </w:r>
      <w:proofErr w:type="spellStart"/>
      <w:r w:rsidRPr="008F0EE7">
        <w:rPr>
          <w:sz w:val="22"/>
          <w:szCs w:val="22"/>
        </w:rPr>
        <w:t>Core-BA</w:t>
      </w:r>
      <w:proofErr w:type="spellEnd"/>
    </w:p>
    <w:p w14:paraId="51417569" w14:textId="77777777" w:rsidR="00DF0379" w:rsidRPr="008F0EE7" w:rsidRDefault="00DF0379" w:rsidP="00FA3387">
      <w:pPr>
        <w:spacing w:line="360" w:lineRule="auto"/>
        <w:jc w:val="both"/>
        <w:rPr>
          <w:sz w:val="22"/>
          <w:szCs w:val="22"/>
        </w:rPr>
      </w:pPr>
    </w:p>
    <w:p w14:paraId="52C95EBA" w14:textId="79081BF4" w:rsidR="00F51CE1" w:rsidRPr="008F0EE7" w:rsidRDefault="00FA3387" w:rsidP="003131E8">
      <w:pPr>
        <w:spacing w:before="100" w:beforeAutospacing="1" w:after="100" w:afterAutospacing="1"/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empresa _____</w:t>
      </w:r>
      <w:r w:rsidR="00DF0379" w:rsidRPr="008F0EE7">
        <w:rPr>
          <w:sz w:val="22"/>
          <w:szCs w:val="22"/>
        </w:rPr>
        <w:t>________________________</w:t>
      </w:r>
      <w:r w:rsidRPr="008F0EE7">
        <w:rPr>
          <w:sz w:val="22"/>
          <w:szCs w:val="22"/>
        </w:rPr>
        <w:t>____________, CNPJ nº ___________________, estabelecida na ________________________</w:t>
      </w:r>
      <w:r w:rsidR="00DF0379" w:rsidRPr="008F0EE7">
        <w:rPr>
          <w:sz w:val="22"/>
          <w:szCs w:val="22"/>
        </w:rPr>
        <w:t>_________________________</w:t>
      </w:r>
      <w:r w:rsidRPr="008F0EE7">
        <w:rPr>
          <w:sz w:val="22"/>
          <w:szCs w:val="22"/>
        </w:rPr>
        <w:t xml:space="preserve">_, vem apresentar proposta de preços para os fins de participação da Dispensa Eletrônica nº </w:t>
      </w:r>
      <w:sdt>
        <w:sdtPr>
          <w:rPr>
            <w:sz w:val="22"/>
            <w:szCs w:val="22"/>
          </w:rPr>
          <w:alias w:val="Assunto"/>
          <w:tag w:val=""/>
          <w:id w:val="1721320691"/>
          <w:placeholder>
            <w:docPart w:val="69EB5601BEDB47758CBE8BAAD21E497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C0B01">
            <w:rPr>
              <w:sz w:val="22"/>
              <w:szCs w:val="22"/>
            </w:rPr>
            <w:t>38/2026</w:t>
          </w:r>
        </w:sdtContent>
      </w:sdt>
      <w:r w:rsidRPr="008F0EE7">
        <w:rPr>
          <w:sz w:val="22"/>
          <w:szCs w:val="22"/>
        </w:rPr>
        <w:t xml:space="preserve">, </w:t>
      </w:r>
      <w:r w:rsidR="00E54EBC" w:rsidRPr="008F0EE7">
        <w:rPr>
          <w:sz w:val="22"/>
          <w:szCs w:val="22"/>
        </w:rPr>
        <w:t xml:space="preserve">cujo objeto é </w:t>
      </w:r>
      <w:r w:rsidR="00DF0379" w:rsidRPr="008F0EE7">
        <w:rPr>
          <w:sz w:val="22"/>
          <w:szCs w:val="22"/>
        </w:rPr>
        <w:t xml:space="preserve">a </w:t>
      </w:r>
      <w:r w:rsidR="00CC0B01" w:rsidRPr="00CC0B01">
        <w:rPr>
          <w:sz w:val="22"/>
          <w:szCs w:val="22"/>
        </w:rPr>
        <w:t xml:space="preserve">Contratação de serviço especializado de sonorização e vídeo, com locação de equipamentos, para o evento institucional voltado aos Representantes Comerciais, em comemoração ao Dia Pan-Americano do Representante Comercial, e palestra sobre a Reforma Tributária, </w:t>
      </w:r>
      <w:r w:rsidR="00BD4689">
        <w:rPr>
          <w:sz w:val="22"/>
          <w:szCs w:val="22"/>
        </w:rPr>
        <w:t xml:space="preserve">a ser realizado </w:t>
      </w:r>
      <w:r w:rsidR="00CC0B01" w:rsidRPr="00CC0B01">
        <w:rPr>
          <w:sz w:val="22"/>
          <w:szCs w:val="22"/>
        </w:rPr>
        <w:t>no dia 15 de outubro de 2026</w:t>
      </w:r>
      <w:r w:rsidR="00DF0379" w:rsidRPr="008F0EE7">
        <w:rPr>
          <w:sz w:val="22"/>
          <w:szCs w:val="22"/>
        </w:rPr>
        <w:t xml:space="preserve">, </w:t>
      </w:r>
      <w:r w:rsidRPr="008F0EE7">
        <w:rPr>
          <w:sz w:val="22"/>
          <w:szCs w:val="22"/>
        </w:rPr>
        <w:t xml:space="preserve">conforme condições e especificações descritas </w:t>
      </w:r>
      <w:r w:rsidR="00E54EBC" w:rsidRPr="008F0EE7">
        <w:rPr>
          <w:sz w:val="22"/>
          <w:szCs w:val="22"/>
        </w:rPr>
        <w:t xml:space="preserve">no Termo de Referência e </w:t>
      </w:r>
      <w:r w:rsidRPr="008F0EE7">
        <w:rPr>
          <w:sz w:val="22"/>
          <w:szCs w:val="22"/>
        </w:rPr>
        <w:t>a seguir:</w:t>
      </w:r>
    </w:p>
    <w:tbl>
      <w:tblPr>
        <w:tblStyle w:val="Tabelacomgrade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134"/>
        <w:gridCol w:w="2410"/>
        <w:gridCol w:w="1134"/>
        <w:gridCol w:w="1701"/>
        <w:gridCol w:w="2126"/>
      </w:tblGrid>
      <w:tr w:rsidR="00BB712B" w:rsidRPr="00B66506" w14:paraId="196F2C5B" w14:textId="77777777" w:rsidTr="001965DB">
        <w:trPr>
          <w:trHeight w:val="322"/>
        </w:trPr>
        <w:tc>
          <w:tcPr>
            <w:tcW w:w="851" w:type="dxa"/>
          </w:tcPr>
          <w:p w14:paraId="3408659A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412E9D83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134" w:type="dxa"/>
          </w:tcPr>
          <w:p w14:paraId="345D78E4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00F3958E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2410" w:type="dxa"/>
          </w:tcPr>
          <w:p w14:paraId="1BBD0A15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3E388286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B66506">
              <w:rPr>
                <w:b/>
                <w:sz w:val="20"/>
                <w:szCs w:val="20"/>
              </w:rPr>
              <w:t>ESPECIFICAÇÕES</w:t>
            </w:r>
          </w:p>
        </w:tc>
        <w:tc>
          <w:tcPr>
            <w:tcW w:w="1134" w:type="dxa"/>
          </w:tcPr>
          <w:p w14:paraId="18F42B2E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6A29536F" w14:textId="638BB6D6" w:rsidR="00BB712B" w:rsidRPr="00B66506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147B4F">
              <w:rPr>
                <w:b/>
                <w:sz w:val="18"/>
                <w:szCs w:val="18"/>
              </w:rPr>
              <w:t>CATSER</w:t>
            </w:r>
          </w:p>
        </w:tc>
        <w:tc>
          <w:tcPr>
            <w:tcW w:w="1701" w:type="dxa"/>
          </w:tcPr>
          <w:p w14:paraId="4E72AD5A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20714258" w14:textId="16606221" w:rsidR="00BB712B" w:rsidRPr="00B66506" w:rsidRDefault="00664BD6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147B4F">
              <w:rPr>
                <w:b/>
                <w:sz w:val="18"/>
                <w:szCs w:val="18"/>
              </w:rPr>
              <w:t>UNIDADE DE MEDIDA</w:t>
            </w:r>
          </w:p>
        </w:tc>
        <w:tc>
          <w:tcPr>
            <w:tcW w:w="2126" w:type="dxa"/>
          </w:tcPr>
          <w:p w14:paraId="340AEBFB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4DC1318B" w14:textId="77777777" w:rsidR="00664BD6" w:rsidRPr="00147B4F" w:rsidRDefault="00664BD6" w:rsidP="00664BD6">
            <w:pPr>
              <w:pStyle w:val="PargrafodaLista"/>
              <w:ind w:left="0"/>
              <w:jc w:val="center"/>
              <w:rPr>
                <w:b/>
                <w:sz w:val="18"/>
                <w:szCs w:val="18"/>
              </w:rPr>
            </w:pPr>
            <w:r w:rsidRPr="00147B4F">
              <w:rPr>
                <w:b/>
                <w:sz w:val="18"/>
                <w:szCs w:val="18"/>
              </w:rPr>
              <w:t xml:space="preserve">VALOR </w:t>
            </w:r>
          </w:p>
          <w:p w14:paraId="342F662A" w14:textId="0796853B" w:rsidR="00BB712B" w:rsidRPr="00B66506" w:rsidRDefault="00664BD6" w:rsidP="00664BD6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  <w:r w:rsidRPr="00147B4F">
              <w:rPr>
                <w:b/>
                <w:sz w:val="18"/>
                <w:szCs w:val="18"/>
              </w:rPr>
              <w:t>TOTAL</w:t>
            </w:r>
          </w:p>
        </w:tc>
      </w:tr>
      <w:tr w:rsidR="00BB712B" w:rsidRPr="00B66506" w14:paraId="36AF9931" w14:textId="77777777" w:rsidTr="001965DB">
        <w:trPr>
          <w:trHeight w:val="2299"/>
        </w:trPr>
        <w:tc>
          <w:tcPr>
            <w:tcW w:w="851" w:type="dxa"/>
          </w:tcPr>
          <w:p w14:paraId="59056364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EC2E658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560B90D7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4C05DE7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2DF1992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3E4C7C9" w14:textId="77777777" w:rsidR="00BB712B" w:rsidRPr="00B66506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1134" w:type="dxa"/>
          </w:tcPr>
          <w:p w14:paraId="6AD14A60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A1F3557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1A4E3D2C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468D907C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3FECB42C" w14:textId="77777777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</w:p>
          <w:p w14:paraId="76C8CEA1" w14:textId="63C35CBB" w:rsidR="00BB712B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  <w:r w:rsidR="00664BD6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10" w:type="dxa"/>
          </w:tcPr>
          <w:p w14:paraId="4FE4D19D" w14:textId="77777777" w:rsidR="00000AFB" w:rsidRPr="00147B4F" w:rsidRDefault="00000AFB" w:rsidP="00000AFB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Serviço especializado de sonorização e vídeo, com locação de equipamentos, transporte, montagem, operação presencial e desmobilização.</w:t>
            </w:r>
          </w:p>
          <w:p w14:paraId="2BAA8776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Data: 15 de outubro de 2026</w:t>
            </w:r>
          </w:p>
          <w:p w14:paraId="481B8279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Horário: 14 às 18h</w:t>
            </w:r>
          </w:p>
          <w:p w14:paraId="6269362B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Local:</w:t>
            </w: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 xml:space="preserve"> Salão Mundo 01, Condomínio Mundo Plaza, Business Center, Av. Tancredo Neves, nº 620, Caminho das Árvores, Salvador/BA, CEP: 41.820-020.</w:t>
            </w:r>
          </w:p>
          <w:p w14:paraId="79500422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Participantes: 120 pessoas</w:t>
            </w:r>
          </w:p>
          <w:p w14:paraId="0DBB7781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 do Serviço:</w:t>
            </w:r>
          </w:p>
          <w:p w14:paraId="6BE439BF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Áudio:</w:t>
            </w:r>
          </w:p>
          <w:p w14:paraId="2D8842D5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01 (uma) mesa de som com, no mínimo, 06 (seis) canais (um canal de entrada para notebook/computador);</w:t>
            </w:r>
          </w:p>
          <w:p w14:paraId="5F78B553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01 (um) amplificador com potência de no mínimo, 200 WRMS;</w:t>
            </w:r>
          </w:p>
          <w:p w14:paraId="34D12A16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02 (duas) caixas acústicas de, no mínimo, 100 WRMS, com tripé;</w:t>
            </w:r>
          </w:p>
          <w:p w14:paraId="57486E46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 xml:space="preserve">• 02 (dois) microfones sem fio, de mão, profissionais, direcional ou </w:t>
            </w:r>
            <w:proofErr w:type="spellStart"/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multidericional</w:t>
            </w:r>
            <w:proofErr w:type="spellEnd"/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10BB5CEF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 xml:space="preserve">• 01 (um) microfone tipo </w:t>
            </w:r>
            <w:proofErr w:type="spellStart"/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gooseneck</w:t>
            </w:r>
            <w:proofErr w:type="spellEnd"/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, para fixar no púlpito;</w:t>
            </w:r>
          </w:p>
          <w:p w14:paraId="7EE8E6B5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01 (um) púlpito de acrílico incolor;</w:t>
            </w:r>
          </w:p>
          <w:p w14:paraId="47E79C33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01 (um) operador técnico para monitorar</w:t>
            </w:r>
          </w:p>
          <w:p w14:paraId="1B60207A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Evento:</w:t>
            </w:r>
          </w:p>
          <w:p w14:paraId="51CABAE4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• estrutura de cabeamento e adaptadores:</w:t>
            </w:r>
          </w:p>
          <w:p w14:paraId="69709D1C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• montagem e retirada dos equipamentos.</w:t>
            </w:r>
          </w:p>
          <w:p w14:paraId="204824AC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Projeção:</w:t>
            </w:r>
          </w:p>
          <w:p w14:paraId="0AB3AABC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 xml:space="preserve">• </w:t>
            </w:r>
            <w:r w:rsidRPr="00163CA4">
              <w:rPr>
                <w:rFonts w:ascii="Times New Roman" w:hAnsi="Times New Roman" w:cs="Times New Roman"/>
                <w:sz w:val="18"/>
                <w:szCs w:val="18"/>
              </w:rPr>
              <w:t>Painel de LED de 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</w:t>
            </w:r>
            <w:r w:rsidRPr="00163CA4">
              <w:rPr>
                <w:rFonts w:ascii="Times New Roman" w:hAnsi="Times New Roman" w:cs="Times New Roman"/>
                <w:sz w:val="18"/>
                <w:szCs w:val="18"/>
              </w:rPr>
              <w:t xml:space="preserve"> × 2m, P3.9</w:t>
            </w:r>
          </w:p>
          <w:p w14:paraId="29A9B661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Outros:</w:t>
            </w:r>
          </w:p>
          <w:p w14:paraId="6EC67709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- Retorno Tv 32;</w:t>
            </w:r>
          </w:p>
          <w:p w14:paraId="4ED17F44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- Cabos e adaptadores;</w:t>
            </w:r>
          </w:p>
          <w:p w14:paraId="560C3C3A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- Passador CUE LIGHT;</w:t>
            </w:r>
          </w:p>
          <w:p w14:paraId="2E6F65D2" w14:textId="77777777" w:rsidR="00664BD6" w:rsidRPr="00147B4F" w:rsidRDefault="00664BD6" w:rsidP="00664BD6">
            <w:pPr>
              <w:pStyle w:val="Defaul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- 01 (um) Notebook;</w:t>
            </w:r>
          </w:p>
          <w:p w14:paraId="10ABDDBE" w14:textId="02A20096" w:rsidR="00BB712B" w:rsidRPr="00B762EA" w:rsidRDefault="00664BD6" w:rsidP="00664BD6">
            <w:pPr>
              <w:pStyle w:val="Padro"/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7B4F">
              <w:rPr>
                <w:rFonts w:ascii="Times New Roman" w:hAnsi="Times New Roman" w:cs="Times New Roman"/>
                <w:sz w:val="18"/>
                <w:szCs w:val="18"/>
              </w:rPr>
              <w:t>- Mesa de canto de apoio</w:t>
            </w:r>
          </w:p>
        </w:tc>
        <w:tc>
          <w:tcPr>
            <w:tcW w:w="1134" w:type="dxa"/>
          </w:tcPr>
          <w:p w14:paraId="72A20A24" w14:textId="77777777" w:rsidR="00000AFB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sz w:val="18"/>
                <w:szCs w:val="18"/>
              </w:rPr>
            </w:pPr>
          </w:p>
          <w:p w14:paraId="36603C51" w14:textId="77777777" w:rsidR="00000AFB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sz w:val="18"/>
                <w:szCs w:val="18"/>
              </w:rPr>
            </w:pPr>
          </w:p>
          <w:p w14:paraId="2860A0B9" w14:textId="77777777" w:rsidR="00000AFB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sz w:val="18"/>
                <w:szCs w:val="18"/>
              </w:rPr>
            </w:pPr>
          </w:p>
          <w:p w14:paraId="68DAE22F" w14:textId="77777777" w:rsidR="00000AFB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sz w:val="18"/>
                <w:szCs w:val="18"/>
              </w:rPr>
            </w:pPr>
          </w:p>
          <w:p w14:paraId="1346D9A3" w14:textId="1E02B4B2" w:rsidR="00BB712B" w:rsidRPr="00B762EA" w:rsidRDefault="00000AFB" w:rsidP="001965DB">
            <w:pPr>
              <w:pStyle w:val="PargrafodaLista"/>
              <w:spacing w:after="23"/>
              <w:ind w:left="0" w:right="-1"/>
              <w:jc w:val="center"/>
              <w:rPr>
                <w:bCs/>
                <w:color w:val="EE0000"/>
              </w:rPr>
            </w:pPr>
            <w:r w:rsidRPr="00147B4F">
              <w:rPr>
                <w:sz w:val="18"/>
                <w:szCs w:val="18"/>
              </w:rPr>
              <w:t>12556 - Locação de Equipamento Audiovisual / Som / Vídeo / Filmagem</w:t>
            </w:r>
          </w:p>
        </w:tc>
        <w:tc>
          <w:tcPr>
            <w:tcW w:w="1701" w:type="dxa"/>
          </w:tcPr>
          <w:p w14:paraId="2017EBCD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50BDEA0B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  <w:p w14:paraId="20C88848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4820F54B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336F0E7F" w14:textId="42F7F957" w:rsidR="00BB712B" w:rsidRPr="00330F5E" w:rsidRDefault="00D67296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>
              <w:rPr>
                <w:bCs/>
              </w:rPr>
              <w:t>Serviço</w:t>
            </w:r>
          </w:p>
          <w:p w14:paraId="468BE638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</w:tcPr>
          <w:p w14:paraId="000BC226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E23CA13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1E0C236E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52B802FC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  <w:p w14:paraId="78575715" w14:textId="50A70BFE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  <w:r w:rsidRPr="00330F5E">
              <w:rPr>
                <w:bCs/>
              </w:rPr>
              <w:t xml:space="preserve">R$ </w:t>
            </w:r>
            <w:proofErr w:type="gramStart"/>
            <w:r>
              <w:rPr>
                <w:bCs/>
              </w:rPr>
              <w:t>XX,XX</w:t>
            </w:r>
            <w:proofErr w:type="gramEnd"/>
          </w:p>
          <w:p w14:paraId="49B4C327" w14:textId="77777777" w:rsidR="00BB712B" w:rsidRPr="00330F5E" w:rsidRDefault="00BB712B" w:rsidP="001965DB">
            <w:pPr>
              <w:pStyle w:val="PargrafodaLista"/>
              <w:spacing w:after="23"/>
              <w:ind w:left="0" w:right="-1"/>
              <w:jc w:val="center"/>
              <w:rPr>
                <w:bCs/>
              </w:rPr>
            </w:pPr>
          </w:p>
        </w:tc>
      </w:tr>
    </w:tbl>
    <w:p w14:paraId="0E501FC9" w14:textId="77777777" w:rsidR="008F0EE7" w:rsidRDefault="008F0EE7" w:rsidP="00FA3387">
      <w:pPr>
        <w:jc w:val="both"/>
        <w:rPr>
          <w:sz w:val="22"/>
          <w:szCs w:val="22"/>
        </w:rPr>
      </w:pPr>
    </w:p>
    <w:p w14:paraId="15255204" w14:textId="73473884" w:rsidR="00FA3387" w:rsidRPr="008F0EE7" w:rsidRDefault="00DF0379" w:rsidP="00FA3387">
      <w:p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Declaramos que estamos cientes de que:</w:t>
      </w:r>
    </w:p>
    <w:p w14:paraId="3D65537B" w14:textId="77777777" w:rsidR="0048128F" w:rsidRPr="008F0EE7" w:rsidRDefault="0048128F" w:rsidP="00FA3387">
      <w:pPr>
        <w:jc w:val="both"/>
        <w:rPr>
          <w:sz w:val="22"/>
          <w:szCs w:val="22"/>
        </w:rPr>
      </w:pPr>
    </w:p>
    <w:p w14:paraId="53C8186D" w14:textId="1BC9D7C5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 p</w:t>
      </w:r>
      <w:r w:rsidR="00FA3387" w:rsidRPr="008F0EE7">
        <w:rPr>
          <w:sz w:val="22"/>
          <w:szCs w:val="22"/>
        </w:rPr>
        <w:t xml:space="preserve">razo de validade da proposta </w:t>
      </w:r>
      <w:r w:rsidR="00E54EBC" w:rsidRPr="008F0EE7">
        <w:rPr>
          <w:sz w:val="22"/>
          <w:szCs w:val="22"/>
        </w:rPr>
        <w:t xml:space="preserve">é </w:t>
      </w:r>
      <w:r w:rsidR="00FA3387" w:rsidRPr="008F0EE7">
        <w:rPr>
          <w:sz w:val="22"/>
          <w:szCs w:val="22"/>
        </w:rPr>
        <w:t>de no mínimo 60 (sessenta) dias;</w:t>
      </w:r>
    </w:p>
    <w:p w14:paraId="3E5DF78C" w14:textId="2CC8ABDA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A f</w:t>
      </w:r>
      <w:r w:rsidR="00FA3387" w:rsidRPr="008F0EE7">
        <w:rPr>
          <w:sz w:val="22"/>
          <w:szCs w:val="22"/>
        </w:rPr>
        <w:t>orma de pagamento será em até 10 (dez) dias após o atesto da nota fiscal.</w:t>
      </w:r>
    </w:p>
    <w:p w14:paraId="1B1FE24E" w14:textId="59D0F70B" w:rsidR="00FA3387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>O</w:t>
      </w:r>
      <w:r w:rsidR="00FA3387" w:rsidRPr="008F0EE7">
        <w:rPr>
          <w:sz w:val="22"/>
          <w:szCs w:val="22"/>
        </w:rPr>
        <w:t>s preços contidos na proposta incluem todos os custos e despesas, tais como: impostos, fretes, embalagens, seguros, implantação e demais encargos.</w:t>
      </w:r>
    </w:p>
    <w:p w14:paraId="2E8F0930" w14:textId="7A9423C3" w:rsidR="00DF0379" w:rsidRPr="008F0EE7" w:rsidRDefault="00DF0379" w:rsidP="00DF0379">
      <w:pPr>
        <w:pStyle w:val="PargrafodaLista"/>
        <w:numPr>
          <w:ilvl w:val="0"/>
          <w:numId w:val="18"/>
        </w:numPr>
        <w:jc w:val="both"/>
        <w:rPr>
          <w:sz w:val="22"/>
          <w:szCs w:val="22"/>
        </w:rPr>
      </w:pPr>
      <w:r w:rsidRPr="008F0EE7">
        <w:rPr>
          <w:sz w:val="22"/>
          <w:szCs w:val="22"/>
        </w:rPr>
        <w:t xml:space="preserve">Vamos cumprir todas as condições, obrigações e prazos contidos no Termo de Referência da Dispensa Eletrônica nº </w:t>
      </w:r>
      <w:sdt>
        <w:sdtPr>
          <w:rPr>
            <w:sz w:val="22"/>
            <w:szCs w:val="22"/>
          </w:rPr>
          <w:alias w:val="Assunto"/>
          <w:tag w:val=""/>
          <w:id w:val="-241800632"/>
          <w:placeholder>
            <w:docPart w:val="FF873C676CF04DC2A97B0B7688A10BB0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B712B">
            <w:rPr>
              <w:sz w:val="22"/>
              <w:szCs w:val="22"/>
            </w:rPr>
            <w:t>3</w:t>
          </w:r>
          <w:r w:rsidR="00CC0B01">
            <w:rPr>
              <w:sz w:val="22"/>
              <w:szCs w:val="22"/>
            </w:rPr>
            <w:t>8</w:t>
          </w:r>
          <w:r w:rsidR="00BB712B">
            <w:rPr>
              <w:sz w:val="22"/>
              <w:szCs w:val="22"/>
            </w:rPr>
            <w:t>/2026</w:t>
          </w:r>
        </w:sdtContent>
      </w:sdt>
      <w:r w:rsidRPr="008F0EE7">
        <w:rPr>
          <w:sz w:val="22"/>
          <w:szCs w:val="22"/>
        </w:rPr>
        <w:t xml:space="preserve"> do </w:t>
      </w:r>
      <w:proofErr w:type="spellStart"/>
      <w:r w:rsidRPr="008F0EE7">
        <w:rPr>
          <w:sz w:val="22"/>
          <w:szCs w:val="22"/>
        </w:rPr>
        <w:t>Core-BA</w:t>
      </w:r>
      <w:proofErr w:type="spellEnd"/>
      <w:r w:rsidRPr="008F0EE7">
        <w:rPr>
          <w:sz w:val="22"/>
          <w:szCs w:val="22"/>
        </w:rPr>
        <w:t>.</w:t>
      </w:r>
    </w:p>
    <w:p w14:paraId="3E6C9F8F" w14:textId="77777777" w:rsidR="008975E6" w:rsidRPr="008F0EE7" w:rsidRDefault="008975E6" w:rsidP="008975E6">
      <w:pPr>
        <w:pStyle w:val="PargrafodaLista"/>
        <w:ind w:left="720"/>
        <w:jc w:val="both"/>
        <w:rPr>
          <w:sz w:val="22"/>
          <w:szCs w:val="22"/>
        </w:rPr>
      </w:pPr>
    </w:p>
    <w:p w14:paraId="640505E3" w14:textId="582DEE80" w:rsidR="008975E6" w:rsidRPr="008F0EE7" w:rsidRDefault="00DF0379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......................</w:t>
      </w:r>
      <w:r w:rsidR="00FA3387" w:rsidRPr="008F0EE7">
        <w:rPr>
          <w:sz w:val="22"/>
          <w:szCs w:val="22"/>
        </w:rPr>
        <w:t xml:space="preserve">, .............de ................................. de </w:t>
      </w:r>
      <w:r w:rsidR="008975E6" w:rsidRPr="008F0EE7">
        <w:rPr>
          <w:sz w:val="22"/>
          <w:szCs w:val="22"/>
        </w:rPr>
        <w:t>2026.</w:t>
      </w:r>
    </w:p>
    <w:p w14:paraId="6CC6EBE1" w14:textId="77777777" w:rsidR="008975E6" w:rsidRPr="008F0EE7" w:rsidRDefault="008975E6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3A79EA5C" w14:textId="77777777" w:rsidR="003131E8" w:rsidRPr="008F0EE7" w:rsidRDefault="003131E8" w:rsidP="008975E6">
      <w:pPr>
        <w:tabs>
          <w:tab w:val="left" w:pos="5670"/>
        </w:tabs>
        <w:jc w:val="center"/>
        <w:rPr>
          <w:sz w:val="22"/>
          <w:szCs w:val="22"/>
        </w:rPr>
      </w:pPr>
    </w:p>
    <w:p w14:paraId="7CFD0F86" w14:textId="2FBFCE2D" w:rsidR="00FA3387" w:rsidRPr="008F0EE7" w:rsidRDefault="00FA3387" w:rsidP="008975E6">
      <w:pPr>
        <w:tabs>
          <w:tab w:val="left" w:pos="5670"/>
        </w:tabs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____________________________________________________</w:t>
      </w:r>
    </w:p>
    <w:p w14:paraId="134975C1" w14:textId="334012E1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Assinatura</w:t>
      </w:r>
      <w:r w:rsidR="00DF0379" w:rsidRPr="008F0EE7">
        <w:rPr>
          <w:sz w:val="22"/>
          <w:szCs w:val="22"/>
        </w:rPr>
        <w:t xml:space="preserve"> do responsável </w:t>
      </w:r>
    </w:p>
    <w:p w14:paraId="04371A26" w14:textId="77777777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Nome:</w:t>
      </w:r>
    </w:p>
    <w:p w14:paraId="0BCA513F" w14:textId="4744042B" w:rsidR="00FA3387" w:rsidRPr="008F0EE7" w:rsidRDefault="00FA3387" w:rsidP="00FA3387">
      <w:pPr>
        <w:jc w:val="center"/>
        <w:rPr>
          <w:sz w:val="22"/>
          <w:szCs w:val="22"/>
        </w:rPr>
      </w:pPr>
      <w:r w:rsidRPr="008F0EE7">
        <w:rPr>
          <w:sz w:val="22"/>
          <w:szCs w:val="22"/>
        </w:rPr>
        <w:t>CPF:</w:t>
      </w:r>
    </w:p>
    <w:sectPr w:rsidR="00FA3387" w:rsidRPr="008F0EE7" w:rsidSect="00F51CE1">
      <w:headerReference w:type="even" r:id="rId8"/>
      <w:headerReference w:type="default" r:id="rId9"/>
      <w:footerReference w:type="default" r:id="rId10"/>
      <w:headerReference w:type="first" r:id="rId11"/>
      <w:pgSz w:w="11905" w:h="16837" w:code="9"/>
      <w:pgMar w:top="1702" w:right="1132" w:bottom="709" w:left="1276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18CD3" w14:textId="77777777" w:rsidR="00E5298F" w:rsidRDefault="00E5298F">
      <w:r>
        <w:separator/>
      </w:r>
    </w:p>
  </w:endnote>
  <w:endnote w:type="continuationSeparator" w:id="0">
    <w:p w14:paraId="7FB01224" w14:textId="77777777" w:rsidR="00E5298F" w:rsidRDefault="00E5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A93A" w14:textId="77777777" w:rsidR="00AC5A0C" w:rsidRPr="002336BC" w:rsidRDefault="002336BC" w:rsidP="002336BC">
    <w:pPr>
      <w:ind w:right="-567"/>
      <w:jc w:val="right"/>
      <w:rPr>
        <w:rFonts w:ascii="Garamond" w:hAnsi="Garamond"/>
      </w:rPr>
    </w:pPr>
    <w:r w:rsidRPr="002336BC">
      <w:rPr>
        <w:rFonts w:ascii="Garamond" w:hAnsi="Garamond"/>
      </w:rPr>
      <w:t xml:space="preserve">Página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PAGE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1</w:t>
    </w:r>
    <w:r w:rsidRPr="002336BC">
      <w:rPr>
        <w:rFonts w:ascii="Garamond" w:hAnsi="Garamond"/>
      </w:rPr>
      <w:fldChar w:fldCharType="end"/>
    </w:r>
    <w:r w:rsidRPr="002336BC">
      <w:rPr>
        <w:rFonts w:ascii="Garamond" w:hAnsi="Garamond"/>
      </w:rPr>
      <w:t xml:space="preserve"> de </w:t>
    </w:r>
    <w:r w:rsidRPr="002336BC">
      <w:rPr>
        <w:rFonts w:ascii="Garamond" w:hAnsi="Garamond"/>
      </w:rPr>
      <w:fldChar w:fldCharType="begin"/>
    </w:r>
    <w:r w:rsidRPr="002336BC">
      <w:rPr>
        <w:rFonts w:ascii="Garamond" w:hAnsi="Garamond"/>
      </w:rPr>
      <w:instrText>NUMPAGES  \* Arabic  \* MERGEFORMAT</w:instrText>
    </w:r>
    <w:r w:rsidRPr="002336BC">
      <w:rPr>
        <w:rFonts w:ascii="Garamond" w:hAnsi="Garamond"/>
      </w:rPr>
      <w:fldChar w:fldCharType="separate"/>
    </w:r>
    <w:r w:rsidRPr="002336BC">
      <w:rPr>
        <w:rFonts w:ascii="Garamond" w:hAnsi="Garamond"/>
      </w:rPr>
      <w:t>2</w:t>
    </w:r>
    <w:r w:rsidRPr="002336BC">
      <w:rPr>
        <w:rFonts w:ascii="Garamond" w:hAnsi="Garamond"/>
      </w:rPr>
      <w:fldChar w:fldCharType="end"/>
    </w:r>
  </w:p>
  <w:p w14:paraId="12FE259F" w14:textId="77777777" w:rsidR="00AC5A0C" w:rsidRDefault="00AC5A0C" w:rsidP="00AC5A0C">
    <w:pPr>
      <w:ind w:left="426" w:right="-711" w:hanging="426"/>
      <w:jc w:val="center"/>
      <w:rPr>
        <w:rFonts w:ascii="Garamond" w:hAnsi="Garamond"/>
        <w:b/>
        <w:w w:val="70"/>
        <w:sz w:val="15"/>
        <w:szCs w:val="15"/>
        <w:u w:val="singl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37AF7" w14:textId="77777777" w:rsidR="00E5298F" w:rsidRDefault="00E5298F">
      <w:r>
        <w:separator/>
      </w:r>
    </w:p>
  </w:footnote>
  <w:footnote w:type="continuationSeparator" w:id="0">
    <w:p w14:paraId="27AF4C62" w14:textId="77777777" w:rsidR="00E5298F" w:rsidRDefault="00E529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81924" w14:textId="77777777" w:rsidR="007526D2" w:rsidRDefault="00000000">
    <w:pPr>
      <w:pStyle w:val="Cabealho"/>
    </w:pPr>
    <w:r>
      <w:rPr>
        <w:noProof/>
      </w:rPr>
      <w:pict w14:anchorId="302711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4" o:spid="_x0000_s1038" type="#_x0000_t75" style="position:absolute;margin-left:0;margin-top:0;width:481.7pt;height:482.9pt;z-index:-251657728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6BFF" w14:textId="1F1F03FE" w:rsidR="00173552" w:rsidRPr="004A53CC" w:rsidRDefault="008211D5" w:rsidP="00C32AB8">
    <w:pPr>
      <w:widowControl w:val="0"/>
      <w:tabs>
        <w:tab w:val="left" w:pos="1701"/>
        <w:tab w:val="left" w:pos="2235"/>
        <w:tab w:val="left" w:pos="2410"/>
        <w:tab w:val="center" w:pos="3897"/>
      </w:tabs>
      <w:autoSpaceDE w:val="0"/>
      <w:autoSpaceDN w:val="0"/>
      <w:adjustRightInd w:val="0"/>
      <w:ind w:hanging="426"/>
      <w:rPr>
        <w:rFonts w:ascii="Arial" w:hAnsi="Arial" w:cs="Arial"/>
        <w:b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5680" behindDoc="0" locked="0" layoutInCell="1" allowOverlap="1" wp14:anchorId="65DA6BC0" wp14:editId="076490CD">
              <wp:simplePos x="0" y="0"/>
              <wp:positionH relativeFrom="margin">
                <wp:align>right</wp:align>
              </wp:positionH>
              <wp:positionV relativeFrom="paragraph">
                <wp:posOffset>11430</wp:posOffset>
              </wp:positionV>
              <wp:extent cx="5029200" cy="609600"/>
              <wp:effectExtent l="0" t="0" r="0" b="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92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0F8D11" w14:textId="2F7F8896" w:rsidR="00DA55C0" w:rsidRDefault="00DA55C0" w:rsidP="00DA55C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DA6B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44.8pt;margin-top:.9pt;width:396pt;height:48pt;z-index:2516556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" stroked="f">
              <v:textbox>
                <w:txbxContent>
                  <w:p w14:paraId="1D0F8D11" w14:textId="2F7F8896" w:rsidR="00DA55C0" w:rsidRDefault="00DA55C0" w:rsidP="00DA55C0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C725D" w14:textId="77777777" w:rsidR="007526D2" w:rsidRDefault="00000000">
    <w:pPr>
      <w:pStyle w:val="Cabealho"/>
    </w:pPr>
    <w:r>
      <w:rPr>
        <w:noProof/>
      </w:rPr>
      <w:pict w14:anchorId="295AD7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513343" o:spid="_x0000_s1037" type="#_x0000_t75" style="position:absolute;margin-left:0;margin-top:0;width:481.7pt;height:482.9pt;z-index:-251658752;mso-position-horizontal:center;mso-position-horizontal-relative:margin;mso-position-vertical:center;mso-position-vertical-relative:margin" o:allowincell="f">
          <v:imagedata r:id="rId1" o:title="395px-Coat_of_arms_of_Brazil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ED8375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FE0D59"/>
    <w:multiLevelType w:val="multilevel"/>
    <w:tmpl w:val="02A6E428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2" w15:restartNumberingAfterBreak="0">
    <w:nsid w:val="1DC82C74"/>
    <w:multiLevelType w:val="hybridMultilevel"/>
    <w:tmpl w:val="AE8002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F2458B"/>
    <w:multiLevelType w:val="multilevel"/>
    <w:tmpl w:val="9E9A0036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440" w:hanging="2160"/>
      </w:pPr>
      <w:rPr>
        <w:rFonts w:hint="default"/>
      </w:rPr>
    </w:lvl>
  </w:abstractNum>
  <w:abstractNum w:abstractNumId="4" w15:restartNumberingAfterBreak="0">
    <w:nsid w:val="233B3659"/>
    <w:multiLevelType w:val="multilevel"/>
    <w:tmpl w:val="8C82F8A4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5" w15:restartNumberingAfterBreak="0">
    <w:nsid w:val="2B1170CF"/>
    <w:multiLevelType w:val="hybridMultilevel"/>
    <w:tmpl w:val="DB38ACC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FB6655"/>
    <w:multiLevelType w:val="hybridMultilevel"/>
    <w:tmpl w:val="9264A838"/>
    <w:lvl w:ilvl="0" w:tplc="381014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1E5A9D"/>
    <w:multiLevelType w:val="multilevel"/>
    <w:tmpl w:val="3AE0225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8" w15:restartNumberingAfterBreak="0">
    <w:nsid w:val="3A202E6B"/>
    <w:multiLevelType w:val="multilevel"/>
    <w:tmpl w:val="417A3E2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333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3A3F50A9"/>
    <w:multiLevelType w:val="multilevel"/>
    <w:tmpl w:val="392C9968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2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5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10" w15:restartNumberingAfterBreak="0">
    <w:nsid w:val="3DE777E0"/>
    <w:multiLevelType w:val="hybridMultilevel"/>
    <w:tmpl w:val="39E472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70650"/>
    <w:multiLevelType w:val="multilevel"/>
    <w:tmpl w:val="0DC82C76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49A10E2"/>
    <w:multiLevelType w:val="multilevel"/>
    <w:tmpl w:val="129AF0BC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3" w15:restartNumberingAfterBreak="0">
    <w:nsid w:val="4B9B4730"/>
    <w:multiLevelType w:val="multilevel"/>
    <w:tmpl w:val="55E22152"/>
    <w:lvl w:ilvl="0">
      <w:start w:val="1"/>
      <w:numFmt w:val="decimal"/>
      <w:pStyle w:val="Ttulo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2%1.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2%1.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 w15:restartNumberingAfterBreak="0">
    <w:nsid w:val="567929D9"/>
    <w:multiLevelType w:val="multilevel"/>
    <w:tmpl w:val="7524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69C739A"/>
    <w:multiLevelType w:val="multilevel"/>
    <w:tmpl w:val="01661B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578D7387"/>
    <w:multiLevelType w:val="multilevel"/>
    <w:tmpl w:val="95DA389A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7" w15:restartNumberingAfterBreak="0">
    <w:nsid w:val="691F284C"/>
    <w:multiLevelType w:val="hybridMultilevel"/>
    <w:tmpl w:val="2F68F0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7912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1141748">
    <w:abstractNumId w:val="0"/>
    <w:lvlOverride w:ilvl="0">
      <w:startOverride w:val="1"/>
    </w:lvlOverride>
  </w:num>
  <w:num w:numId="3" w16cid:durableId="1709377534">
    <w:abstractNumId w:val="14"/>
  </w:num>
  <w:num w:numId="4" w16cid:durableId="625357668">
    <w:abstractNumId w:val="8"/>
  </w:num>
  <w:num w:numId="5" w16cid:durableId="725881446">
    <w:abstractNumId w:val="11"/>
  </w:num>
  <w:num w:numId="6" w16cid:durableId="517429555">
    <w:abstractNumId w:val="7"/>
  </w:num>
  <w:num w:numId="7" w16cid:durableId="1061447624">
    <w:abstractNumId w:val="12"/>
  </w:num>
  <w:num w:numId="8" w16cid:durableId="784085273">
    <w:abstractNumId w:val="16"/>
  </w:num>
  <w:num w:numId="9" w16cid:durableId="2037267233">
    <w:abstractNumId w:val="3"/>
  </w:num>
  <w:num w:numId="10" w16cid:durableId="1551723780">
    <w:abstractNumId w:val="1"/>
  </w:num>
  <w:num w:numId="11" w16cid:durableId="1032656208">
    <w:abstractNumId w:val="4"/>
  </w:num>
  <w:num w:numId="12" w16cid:durableId="760217743">
    <w:abstractNumId w:val="9"/>
  </w:num>
  <w:num w:numId="13" w16cid:durableId="25303085">
    <w:abstractNumId w:val="15"/>
  </w:num>
  <w:num w:numId="14" w16cid:durableId="1557427262">
    <w:abstractNumId w:val="10"/>
  </w:num>
  <w:num w:numId="15" w16cid:durableId="893542544">
    <w:abstractNumId w:val="5"/>
  </w:num>
  <w:num w:numId="16" w16cid:durableId="1910848520">
    <w:abstractNumId w:val="6"/>
  </w:num>
  <w:num w:numId="17" w16cid:durableId="1197739016">
    <w:abstractNumId w:val="2"/>
  </w:num>
  <w:num w:numId="18" w16cid:durableId="1531645037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CE7"/>
    <w:rsid w:val="00000AFB"/>
    <w:rsid w:val="0000140C"/>
    <w:rsid w:val="000047EB"/>
    <w:rsid w:val="00005DAD"/>
    <w:rsid w:val="0001091E"/>
    <w:rsid w:val="000129C2"/>
    <w:rsid w:val="0001301A"/>
    <w:rsid w:val="00014906"/>
    <w:rsid w:val="000162B0"/>
    <w:rsid w:val="0001654A"/>
    <w:rsid w:val="00020EBE"/>
    <w:rsid w:val="000217C7"/>
    <w:rsid w:val="0002538E"/>
    <w:rsid w:val="00031BAF"/>
    <w:rsid w:val="00036CED"/>
    <w:rsid w:val="00042F22"/>
    <w:rsid w:val="00050EBD"/>
    <w:rsid w:val="00055548"/>
    <w:rsid w:val="0006004F"/>
    <w:rsid w:val="000671EA"/>
    <w:rsid w:val="00072463"/>
    <w:rsid w:val="0009141C"/>
    <w:rsid w:val="000A0D54"/>
    <w:rsid w:val="000A625D"/>
    <w:rsid w:val="000B7203"/>
    <w:rsid w:val="000B770B"/>
    <w:rsid w:val="000C2F48"/>
    <w:rsid w:val="000C4F37"/>
    <w:rsid w:val="000D026B"/>
    <w:rsid w:val="000D63F5"/>
    <w:rsid w:val="000E6190"/>
    <w:rsid w:val="000F3648"/>
    <w:rsid w:val="00101855"/>
    <w:rsid w:val="00102C74"/>
    <w:rsid w:val="00105017"/>
    <w:rsid w:val="00105139"/>
    <w:rsid w:val="00120880"/>
    <w:rsid w:val="001219A2"/>
    <w:rsid w:val="001235DB"/>
    <w:rsid w:val="001236D7"/>
    <w:rsid w:val="00134658"/>
    <w:rsid w:val="00135D28"/>
    <w:rsid w:val="00136AD7"/>
    <w:rsid w:val="00142566"/>
    <w:rsid w:val="001619E2"/>
    <w:rsid w:val="001621E2"/>
    <w:rsid w:val="001641CA"/>
    <w:rsid w:val="001676D1"/>
    <w:rsid w:val="001701AE"/>
    <w:rsid w:val="00173552"/>
    <w:rsid w:val="00195D9A"/>
    <w:rsid w:val="001A712F"/>
    <w:rsid w:val="001B3ACB"/>
    <w:rsid w:val="001B4527"/>
    <w:rsid w:val="001B6B04"/>
    <w:rsid w:val="001C32A0"/>
    <w:rsid w:val="001C5D3D"/>
    <w:rsid w:val="001D207D"/>
    <w:rsid w:val="001D4E60"/>
    <w:rsid w:val="001D6908"/>
    <w:rsid w:val="001E23B8"/>
    <w:rsid w:val="001E24F5"/>
    <w:rsid w:val="001E7F85"/>
    <w:rsid w:val="002052F5"/>
    <w:rsid w:val="00206677"/>
    <w:rsid w:val="002168A5"/>
    <w:rsid w:val="002201AE"/>
    <w:rsid w:val="00227C56"/>
    <w:rsid w:val="0023100F"/>
    <w:rsid w:val="002336BC"/>
    <w:rsid w:val="00233A32"/>
    <w:rsid w:val="00235FDE"/>
    <w:rsid w:val="00240144"/>
    <w:rsid w:val="00243E5B"/>
    <w:rsid w:val="00251D21"/>
    <w:rsid w:val="00253762"/>
    <w:rsid w:val="002621D1"/>
    <w:rsid w:val="00265EEE"/>
    <w:rsid w:val="0026614B"/>
    <w:rsid w:val="00270F9D"/>
    <w:rsid w:val="00271217"/>
    <w:rsid w:val="00271620"/>
    <w:rsid w:val="0027263D"/>
    <w:rsid w:val="00287C87"/>
    <w:rsid w:val="00292D0C"/>
    <w:rsid w:val="00296E08"/>
    <w:rsid w:val="002A0FFD"/>
    <w:rsid w:val="002A3EB0"/>
    <w:rsid w:val="002A4A24"/>
    <w:rsid w:val="002B19C4"/>
    <w:rsid w:val="002B34F8"/>
    <w:rsid w:val="002B777C"/>
    <w:rsid w:val="002C084E"/>
    <w:rsid w:val="002C34FE"/>
    <w:rsid w:val="002C6EFE"/>
    <w:rsid w:val="002C71A5"/>
    <w:rsid w:val="002C7791"/>
    <w:rsid w:val="002C7A2E"/>
    <w:rsid w:val="002E0CF5"/>
    <w:rsid w:val="002E71F1"/>
    <w:rsid w:val="002F65C2"/>
    <w:rsid w:val="0030249F"/>
    <w:rsid w:val="0030604D"/>
    <w:rsid w:val="0031233C"/>
    <w:rsid w:val="003131E8"/>
    <w:rsid w:val="00323BE9"/>
    <w:rsid w:val="00330876"/>
    <w:rsid w:val="00331511"/>
    <w:rsid w:val="00334A55"/>
    <w:rsid w:val="0034011A"/>
    <w:rsid w:val="00342673"/>
    <w:rsid w:val="003477CF"/>
    <w:rsid w:val="003638B2"/>
    <w:rsid w:val="00366194"/>
    <w:rsid w:val="00366CF2"/>
    <w:rsid w:val="00374CB4"/>
    <w:rsid w:val="00381E15"/>
    <w:rsid w:val="0038624A"/>
    <w:rsid w:val="003A6843"/>
    <w:rsid w:val="003A6C48"/>
    <w:rsid w:val="003B1724"/>
    <w:rsid w:val="003C0851"/>
    <w:rsid w:val="003C573D"/>
    <w:rsid w:val="003D10A9"/>
    <w:rsid w:val="003F1B04"/>
    <w:rsid w:val="00412446"/>
    <w:rsid w:val="00413788"/>
    <w:rsid w:val="00415E16"/>
    <w:rsid w:val="00417559"/>
    <w:rsid w:val="00424BFD"/>
    <w:rsid w:val="00425914"/>
    <w:rsid w:val="004326EC"/>
    <w:rsid w:val="00434DE4"/>
    <w:rsid w:val="00435A8B"/>
    <w:rsid w:val="00441DCE"/>
    <w:rsid w:val="004420D9"/>
    <w:rsid w:val="00447D92"/>
    <w:rsid w:val="00464759"/>
    <w:rsid w:val="004658BB"/>
    <w:rsid w:val="00470140"/>
    <w:rsid w:val="0047048C"/>
    <w:rsid w:val="00471179"/>
    <w:rsid w:val="00472729"/>
    <w:rsid w:val="0047465A"/>
    <w:rsid w:val="004759E9"/>
    <w:rsid w:val="0048032F"/>
    <w:rsid w:val="0048128F"/>
    <w:rsid w:val="00483C87"/>
    <w:rsid w:val="00484CF9"/>
    <w:rsid w:val="004913C4"/>
    <w:rsid w:val="0049192D"/>
    <w:rsid w:val="00495AC9"/>
    <w:rsid w:val="004A1FF0"/>
    <w:rsid w:val="004A4CE0"/>
    <w:rsid w:val="004A53CC"/>
    <w:rsid w:val="004B200A"/>
    <w:rsid w:val="004B3D32"/>
    <w:rsid w:val="004B4F90"/>
    <w:rsid w:val="004B694F"/>
    <w:rsid w:val="004C0ABE"/>
    <w:rsid w:val="004C7E5B"/>
    <w:rsid w:val="004D1443"/>
    <w:rsid w:val="004D2F10"/>
    <w:rsid w:val="004D2F61"/>
    <w:rsid w:val="004E4C2A"/>
    <w:rsid w:val="004E64A9"/>
    <w:rsid w:val="004F1902"/>
    <w:rsid w:val="004F401D"/>
    <w:rsid w:val="00504009"/>
    <w:rsid w:val="00524DA0"/>
    <w:rsid w:val="0052650E"/>
    <w:rsid w:val="00526564"/>
    <w:rsid w:val="005315F2"/>
    <w:rsid w:val="005325BC"/>
    <w:rsid w:val="005343AF"/>
    <w:rsid w:val="0053604F"/>
    <w:rsid w:val="00536953"/>
    <w:rsid w:val="00536CD4"/>
    <w:rsid w:val="00537E9F"/>
    <w:rsid w:val="00543124"/>
    <w:rsid w:val="00547C07"/>
    <w:rsid w:val="00566013"/>
    <w:rsid w:val="005761E9"/>
    <w:rsid w:val="005923B4"/>
    <w:rsid w:val="00594C0A"/>
    <w:rsid w:val="005962B2"/>
    <w:rsid w:val="00596849"/>
    <w:rsid w:val="005B277A"/>
    <w:rsid w:val="005B6275"/>
    <w:rsid w:val="005B79EC"/>
    <w:rsid w:val="005D0894"/>
    <w:rsid w:val="005D3E0E"/>
    <w:rsid w:val="005E4D5E"/>
    <w:rsid w:val="005E5B84"/>
    <w:rsid w:val="00604EE3"/>
    <w:rsid w:val="006060F5"/>
    <w:rsid w:val="00607108"/>
    <w:rsid w:val="006101DB"/>
    <w:rsid w:val="00622F71"/>
    <w:rsid w:val="006259E4"/>
    <w:rsid w:val="00637D6E"/>
    <w:rsid w:val="006417B2"/>
    <w:rsid w:val="006424DF"/>
    <w:rsid w:val="006454B6"/>
    <w:rsid w:val="006517E9"/>
    <w:rsid w:val="00653D2D"/>
    <w:rsid w:val="00660C56"/>
    <w:rsid w:val="00664BD6"/>
    <w:rsid w:val="006655E5"/>
    <w:rsid w:val="00666723"/>
    <w:rsid w:val="006703E1"/>
    <w:rsid w:val="00690274"/>
    <w:rsid w:val="00690C05"/>
    <w:rsid w:val="00694D20"/>
    <w:rsid w:val="006A3992"/>
    <w:rsid w:val="006A453B"/>
    <w:rsid w:val="006A5191"/>
    <w:rsid w:val="006A5AF3"/>
    <w:rsid w:val="006C3E0B"/>
    <w:rsid w:val="006C66AB"/>
    <w:rsid w:val="006C74B2"/>
    <w:rsid w:val="006D7D14"/>
    <w:rsid w:val="006E35C4"/>
    <w:rsid w:val="006E5897"/>
    <w:rsid w:val="006F75DE"/>
    <w:rsid w:val="00700A59"/>
    <w:rsid w:val="00703096"/>
    <w:rsid w:val="00703978"/>
    <w:rsid w:val="00713694"/>
    <w:rsid w:val="007168B4"/>
    <w:rsid w:val="007317AB"/>
    <w:rsid w:val="00732091"/>
    <w:rsid w:val="007363A4"/>
    <w:rsid w:val="0073696B"/>
    <w:rsid w:val="007379A6"/>
    <w:rsid w:val="007430C1"/>
    <w:rsid w:val="0074329E"/>
    <w:rsid w:val="00747812"/>
    <w:rsid w:val="00747A49"/>
    <w:rsid w:val="007526D2"/>
    <w:rsid w:val="007555D5"/>
    <w:rsid w:val="00763B86"/>
    <w:rsid w:val="00765885"/>
    <w:rsid w:val="00766C63"/>
    <w:rsid w:val="00774222"/>
    <w:rsid w:val="007807CB"/>
    <w:rsid w:val="00786DB0"/>
    <w:rsid w:val="00787167"/>
    <w:rsid w:val="007972D7"/>
    <w:rsid w:val="007A3C72"/>
    <w:rsid w:val="007A45C6"/>
    <w:rsid w:val="007A660D"/>
    <w:rsid w:val="007B1304"/>
    <w:rsid w:val="007B4710"/>
    <w:rsid w:val="007C74AD"/>
    <w:rsid w:val="007D00DD"/>
    <w:rsid w:val="007E1617"/>
    <w:rsid w:val="007E4EE0"/>
    <w:rsid w:val="007E7B31"/>
    <w:rsid w:val="007F0E44"/>
    <w:rsid w:val="007F2842"/>
    <w:rsid w:val="007F69C9"/>
    <w:rsid w:val="00800F37"/>
    <w:rsid w:val="0080174B"/>
    <w:rsid w:val="00805FE6"/>
    <w:rsid w:val="00807F60"/>
    <w:rsid w:val="008211D5"/>
    <w:rsid w:val="00821F8D"/>
    <w:rsid w:val="00822277"/>
    <w:rsid w:val="008232A6"/>
    <w:rsid w:val="00823A96"/>
    <w:rsid w:val="00823D22"/>
    <w:rsid w:val="008251B0"/>
    <w:rsid w:val="008252C7"/>
    <w:rsid w:val="00825964"/>
    <w:rsid w:val="008259E0"/>
    <w:rsid w:val="00825AC0"/>
    <w:rsid w:val="008278C1"/>
    <w:rsid w:val="008300D4"/>
    <w:rsid w:val="008306D2"/>
    <w:rsid w:val="00835DEB"/>
    <w:rsid w:val="008367EF"/>
    <w:rsid w:val="00836A70"/>
    <w:rsid w:val="00842899"/>
    <w:rsid w:val="00851992"/>
    <w:rsid w:val="00856C60"/>
    <w:rsid w:val="0086185B"/>
    <w:rsid w:val="0086197B"/>
    <w:rsid w:val="00863F8F"/>
    <w:rsid w:val="008677C2"/>
    <w:rsid w:val="00870374"/>
    <w:rsid w:val="0087069B"/>
    <w:rsid w:val="00870EA7"/>
    <w:rsid w:val="0087621F"/>
    <w:rsid w:val="0087675A"/>
    <w:rsid w:val="00881A41"/>
    <w:rsid w:val="008975E6"/>
    <w:rsid w:val="0089785B"/>
    <w:rsid w:val="008B1D20"/>
    <w:rsid w:val="008B5C70"/>
    <w:rsid w:val="008B724C"/>
    <w:rsid w:val="008C277F"/>
    <w:rsid w:val="008D077B"/>
    <w:rsid w:val="008E1DF5"/>
    <w:rsid w:val="008E2148"/>
    <w:rsid w:val="008E3F59"/>
    <w:rsid w:val="008F0EE7"/>
    <w:rsid w:val="008F7B23"/>
    <w:rsid w:val="009017E4"/>
    <w:rsid w:val="009135BE"/>
    <w:rsid w:val="00915105"/>
    <w:rsid w:val="0091574D"/>
    <w:rsid w:val="00916280"/>
    <w:rsid w:val="00924EDE"/>
    <w:rsid w:val="00931049"/>
    <w:rsid w:val="009366A3"/>
    <w:rsid w:val="009446C4"/>
    <w:rsid w:val="00945FDF"/>
    <w:rsid w:val="00956183"/>
    <w:rsid w:val="009626EC"/>
    <w:rsid w:val="009651C8"/>
    <w:rsid w:val="0098125C"/>
    <w:rsid w:val="00981C2A"/>
    <w:rsid w:val="00982E75"/>
    <w:rsid w:val="00985E38"/>
    <w:rsid w:val="009910ED"/>
    <w:rsid w:val="00994D15"/>
    <w:rsid w:val="009A4DB8"/>
    <w:rsid w:val="009A76AA"/>
    <w:rsid w:val="009B261D"/>
    <w:rsid w:val="009B2D07"/>
    <w:rsid w:val="009B560D"/>
    <w:rsid w:val="009B6966"/>
    <w:rsid w:val="009D06FC"/>
    <w:rsid w:val="009E3542"/>
    <w:rsid w:val="009F4D57"/>
    <w:rsid w:val="00A02165"/>
    <w:rsid w:val="00A13341"/>
    <w:rsid w:val="00A14851"/>
    <w:rsid w:val="00A16E2A"/>
    <w:rsid w:val="00A22DB0"/>
    <w:rsid w:val="00A2445F"/>
    <w:rsid w:val="00A24CB4"/>
    <w:rsid w:val="00A30D77"/>
    <w:rsid w:val="00A33C0A"/>
    <w:rsid w:val="00A36E58"/>
    <w:rsid w:val="00A401A6"/>
    <w:rsid w:val="00A50684"/>
    <w:rsid w:val="00A547B7"/>
    <w:rsid w:val="00A67554"/>
    <w:rsid w:val="00A7085F"/>
    <w:rsid w:val="00A74BFD"/>
    <w:rsid w:val="00A771A7"/>
    <w:rsid w:val="00A80830"/>
    <w:rsid w:val="00A80836"/>
    <w:rsid w:val="00A827DE"/>
    <w:rsid w:val="00A82BA3"/>
    <w:rsid w:val="00A86B37"/>
    <w:rsid w:val="00AA13BD"/>
    <w:rsid w:val="00AA4BA6"/>
    <w:rsid w:val="00AA51AE"/>
    <w:rsid w:val="00AB7B15"/>
    <w:rsid w:val="00AC5A0C"/>
    <w:rsid w:val="00AD340F"/>
    <w:rsid w:val="00AD3E06"/>
    <w:rsid w:val="00AE7A97"/>
    <w:rsid w:val="00AF3230"/>
    <w:rsid w:val="00AF34F5"/>
    <w:rsid w:val="00AF4747"/>
    <w:rsid w:val="00B103A7"/>
    <w:rsid w:val="00B219DE"/>
    <w:rsid w:val="00B313E3"/>
    <w:rsid w:val="00B342B2"/>
    <w:rsid w:val="00B37CA6"/>
    <w:rsid w:val="00B4117B"/>
    <w:rsid w:val="00B42167"/>
    <w:rsid w:val="00B51F32"/>
    <w:rsid w:val="00B54BB3"/>
    <w:rsid w:val="00B54C30"/>
    <w:rsid w:val="00B56154"/>
    <w:rsid w:val="00B62B5D"/>
    <w:rsid w:val="00B66E70"/>
    <w:rsid w:val="00B70CE0"/>
    <w:rsid w:val="00B71848"/>
    <w:rsid w:val="00B73C3C"/>
    <w:rsid w:val="00B74057"/>
    <w:rsid w:val="00B772A9"/>
    <w:rsid w:val="00B779EF"/>
    <w:rsid w:val="00B8075B"/>
    <w:rsid w:val="00B82535"/>
    <w:rsid w:val="00B877FE"/>
    <w:rsid w:val="00B90146"/>
    <w:rsid w:val="00B9378E"/>
    <w:rsid w:val="00BA6681"/>
    <w:rsid w:val="00BB1454"/>
    <w:rsid w:val="00BB5978"/>
    <w:rsid w:val="00BB712B"/>
    <w:rsid w:val="00BC6E2C"/>
    <w:rsid w:val="00BD0B0B"/>
    <w:rsid w:val="00BD1A08"/>
    <w:rsid w:val="00BD1A2A"/>
    <w:rsid w:val="00BD2713"/>
    <w:rsid w:val="00BD4689"/>
    <w:rsid w:val="00BD7F3F"/>
    <w:rsid w:val="00BE13C3"/>
    <w:rsid w:val="00BE3590"/>
    <w:rsid w:val="00BF0804"/>
    <w:rsid w:val="00BF4D82"/>
    <w:rsid w:val="00C13B75"/>
    <w:rsid w:val="00C2166E"/>
    <w:rsid w:val="00C32AB8"/>
    <w:rsid w:val="00C4139E"/>
    <w:rsid w:val="00C50B1F"/>
    <w:rsid w:val="00C515BE"/>
    <w:rsid w:val="00C55FDA"/>
    <w:rsid w:val="00C56194"/>
    <w:rsid w:val="00C6600C"/>
    <w:rsid w:val="00C765CD"/>
    <w:rsid w:val="00C8128E"/>
    <w:rsid w:val="00C85587"/>
    <w:rsid w:val="00C86186"/>
    <w:rsid w:val="00C864B6"/>
    <w:rsid w:val="00C86B12"/>
    <w:rsid w:val="00C90D6E"/>
    <w:rsid w:val="00C9573B"/>
    <w:rsid w:val="00CA4CC9"/>
    <w:rsid w:val="00CA5061"/>
    <w:rsid w:val="00CA650D"/>
    <w:rsid w:val="00CA6794"/>
    <w:rsid w:val="00CA6931"/>
    <w:rsid w:val="00CB0D8D"/>
    <w:rsid w:val="00CC0B01"/>
    <w:rsid w:val="00CC1083"/>
    <w:rsid w:val="00CC4361"/>
    <w:rsid w:val="00CC6E44"/>
    <w:rsid w:val="00CD2CB8"/>
    <w:rsid w:val="00CD47F1"/>
    <w:rsid w:val="00CD53A1"/>
    <w:rsid w:val="00CE2173"/>
    <w:rsid w:val="00CE3632"/>
    <w:rsid w:val="00CF4310"/>
    <w:rsid w:val="00CF4E60"/>
    <w:rsid w:val="00D21A40"/>
    <w:rsid w:val="00D30B6B"/>
    <w:rsid w:val="00D33727"/>
    <w:rsid w:val="00D341AC"/>
    <w:rsid w:val="00D46489"/>
    <w:rsid w:val="00D67296"/>
    <w:rsid w:val="00D75A7A"/>
    <w:rsid w:val="00D77586"/>
    <w:rsid w:val="00D831F3"/>
    <w:rsid w:val="00D854C5"/>
    <w:rsid w:val="00D872AA"/>
    <w:rsid w:val="00D908E0"/>
    <w:rsid w:val="00DA1834"/>
    <w:rsid w:val="00DA2633"/>
    <w:rsid w:val="00DA55C0"/>
    <w:rsid w:val="00DA6F8F"/>
    <w:rsid w:val="00DB16A3"/>
    <w:rsid w:val="00DC1A74"/>
    <w:rsid w:val="00DD3C84"/>
    <w:rsid w:val="00DD5671"/>
    <w:rsid w:val="00DF0379"/>
    <w:rsid w:val="00DF58DB"/>
    <w:rsid w:val="00E0780F"/>
    <w:rsid w:val="00E1079B"/>
    <w:rsid w:val="00E10DD6"/>
    <w:rsid w:val="00E13BB8"/>
    <w:rsid w:val="00E2051A"/>
    <w:rsid w:val="00E27A03"/>
    <w:rsid w:val="00E27F0A"/>
    <w:rsid w:val="00E343AE"/>
    <w:rsid w:val="00E36E01"/>
    <w:rsid w:val="00E45A15"/>
    <w:rsid w:val="00E45E5F"/>
    <w:rsid w:val="00E46750"/>
    <w:rsid w:val="00E46A61"/>
    <w:rsid w:val="00E5298F"/>
    <w:rsid w:val="00E54EBC"/>
    <w:rsid w:val="00E579C7"/>
    <w:rsid w:val="00E57A48"/>
    <w:rsid w:val="00E64EF6"/>
    <w:rsid w:val="00E76C0E"/>
    <w:rsid w:val="00E83BBC"/>
    <w:rsid w:val="00E85EC9"/>
    <w:rsid w:val="00E865B5"/>
    <w:rsid w:val="00E86AA5"/>
    <w:rsid w:val="00E879CB"/>
    <w:rsid w:val="00E940C9"/>
    <w:rsid w:val="00EA7026"/>
    <w:rsid w:val="00EB1B6F"/>
    <w:rsid w:val="00EB60FC"/>
    <w:rsid w:val="00EC1354"/>
    <w:rsid w:val="00EC1442"/>
    <w:rsid w:val="00EC5814"/>
    <w:rsid w:val="00ED40D3"/>
    <w:rsid w:val="00EF4042"/>
    <w:rsid w:val="00EF50CB"/>
    <w:rsid w:val="00F02D2E"/>
    <w:rsid w:val="00F04126"/>
    <w:rsid w:val="00F121A0"/>
    <w:rsid w:val="00F13D13"/>
    <w:rsid w:val="00F14DBE"/>
    <w:rsid w:val="00F1764A"/>
    <w:rsid w:val="00F209D2"/>
    <w:rsid w:val="00F23CE7"/>
    <w:rsid w:val="00F305E1"/>
    <w:rsid w:val="00F46327"/>
    <w:rsid w:val="00F4638C"/>
    <w:rsid w:val="00F51CE1"/>
    <w:rsid w:val="00F5417F"/>
    <w:rsid w:val="00F57190"/>
    <w:rsid w:val="00F642F6"/>
    <w:rsid w:val="00F64FFD"/>
    <w:rsid w:val="00F850B6"/>
    <w:rsid w:val="00F87DFD"/>
    <w:rsid w:val="00F92A6C"/>
    <w:rsid w:val="00F9567A"/>
    <w:rsid w:val="00FA0936"/>
    <w:rsid w:val="00FA3387"/>
    <w:rsid w:val="00FA4DD8"/>
    <w:rsid w:val="00FB5C4D"/>
    <w:rsid w:val="00FC0053"/>
    <w:rsid w:val="00FC209B"/>
    <w:rsid w:val="00FD4829"/>
    <w:rsid w:val="00FE2872"/>
    <w:rsid w:val="00FE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7B07228"/>
  <w15:chartTrackingRefBased/>
  <w15:docId w15:val="{66AC86F1-BA0A-4766-BFDE-805D4F63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er" w:uiPriority="99"/>
    <w:lsdException w:name="caption" w:semiHidden="1" w:uiPriority="35" w:unhideWhenUsed="1" w:qFormat="1"/>
    <w:lsdException w:name="List Number" w:uiPriority="99"/>
    <w:lsdException w:name="Title" w:qFormat="1"/>
    <w:lsdException w:name="Signature" w:uiPriority="99"/>
    <w:lsdException w:name="Body Text" w:uiPriority="1" w:qFormat="1"/>
    <w:lsdException w:name="Body Text Indent" w:uiPriority="99"/>
    <w:lsdException w:name="Subtitle" w:qFormat="1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3387"/>
  </w:style>
  <w:style w:type="paragraph" w:styleId="Ttulo1">
    <w:name w:val="heading 1"/>
    <w:aliases w:val="EMENTA,2 headline,H1,H11,H12"/>
    <w:basedOn w:val="Normal"/>
    <w:next w:val="Normal"/>
    <w:link w:val="Ttulo1Char"/>
    <w:uiPriority w:val="9"/>
    <w:qFormat/>
    <w:rsid w:val="008232A6"/>
    <w:pPr>
      <w:widowControl w:val="0"/>
      <w:numPr>
        <w:numId w:val="1"/>
      </w:numPr>
      <w:tabs>
        <w:tab w:val="clear" w:pos="360"/>
        <w:tab w:val="left" w:pos="425"/>
      </w:tabs>
      <w:suppressAutoHyphens/>
      <w:spacing w:after="200"/>
      <w:jc w:val="both"/>
      <w:outlineLvl w:val="0"/>
    </w:pPr>
    <w:rPr>
      <w:rFonts w:ascii="Ecofont Spranq eco sans" w:hAnsi="Ecofont Spranq eco sans" w:cs="Arial"/>
      <w:caps/>
      <w:noProof/>
      <w:lang w:eastAsia="en-US"/>
    </w:rPr>
  </w:style>
  <w:style w:type="paragraph" w:styleId="Ttulo2">
    <w:name w:val="heading 2"/>
    <w:aliases w:val="H2,h2,h,A,L2,Paragraaf"/>
    <w:basedOn w:val="Normal"/>
    <w:next w:val="Normal"/>
    <w:link w:val="Ttulo2Char"/>
    <w:unhideWhenUsed/>
    <w:qFormat/>
    <w:rsid w:val="0001301A"/>
    <w:pPr>
      <w:keepNext/>
      <w:ind w:firstLine="4395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232A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qFormat/>
    <w:rsid w:val="008232A6"/>
    <w:pPr>
      <w:keepLines/>
      <w:widowControl w:val="0"/>
      <w:tabs>
        <w:tab w:val="left" w:pos="142"/>
      </w:tabs>
      <w:suppressAutoHyphens/>
      <w:spacing w:after="120"/>
      <w:jc w:val="both"/>
      <w:outlineLvl w:val="3"/>
    </w:pPr>
    <w:rPr>
      <w:rFonts w:ascii="Ecofont Spranq eco sans" w:hAnsi="Ecofont Spranq eco sans"/>
      <w:bCs/>
      <w:noProof/>
      <w:lang w:eastAsia="en-US"/>
    </w:rPr>
  </w:style>
  <w:style w:type="paragraph" w:styleId="Ttulo5">
    <w:name w:val="heading 5"/>
    <w:aliases w:val="H5"/>
    <w:basedOn w:val="Normal"/>
    <w:next w:val="Normal"/>
    <w:link w:val="Ttulo5Char"/>
    <w:autoRedefine/>
    <w:uiPriority w:val="9"/>
    <w:qFormat/>
    <w:rsid w:val="008232A6"/>
    <w:pPr>
      <w:keepLines/>
      <w:widowControl w:val="0"/>
      <w:tabs>
        <w:tab w:val="left" w:pos="142"/>
        <w:tab w:val="left" w:pos="2268"/>
      </w:tabs>
      <w:suppressAutoHyphens/>
      <w:snapToGrid w:val="0"/>
      <w:spacing w:after="120"/>
      <w:jc w:val="both"/>
      <w:outlineLvl w:val="4"/>
    </w:pPr>
    <w:rPr>
      <w:rFonts w:ascii="Ecofont Spranq eco sans" w:hAnsi="Ecofont Spranq eco sans"/>
      <w:noProof/>
      <w:lang w:eastAsia="en-US"/>
    </w:rPr>
  </w:style>
  <w:style w:type="paragraph" w:styleId="Ttulo6">
    <w:name w:val="heading 6"/>
    <w:basedOn w:val="Normal"/>
    <w:next w:val="Normal"/>
    <w:link w:val="Ttulo6Char"/>
    <w:qFormat/>
    <w:rsid w:val="008232A6"/>
    <w:pPr>
      <w:keepNext/>
      <w:widowControl w:val="0"/>
      <w:tabs>
        <w:tab w:val="left" w:pos="142"/>
      </w:tabs>
      <w:suppressAutoHyphens/>
      <w:ind w:right="28"/>
      <w:jc w:val="center"/>
      <w:outlineLvl w:val="5"/>
    </w:pPr>
    <w:rPr>
      <w:rFonts w:ascii="Ecofont Spranq eco sans" w:hAnsi="Ecofont Spranq eco sans" w:cs="Tahoma"/>
      <w:b/>
      <w:noProof/>
      <w:szCs w:val="24"/>
      <w:lang w:eastAsia="en-US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232A6"/>
    <w:pPr>
      <w:widowControl w:val="0"/>
      <w:tabs>
        <w:tab w:val="left" w:pos="142"/>
      </w:tabs>
      <w:suppressAutoHyphens/>
      <w:spacing w:before="240" w:after="60"/>
      <w:jc w:val="both"/>
      <w:outlineLvl w:val="6"/>
    </w:pPr>
    <w:rPr>
      <w:rFonts w:ascii="Cambria" w:hAnsi="Cambria"/>
      <w:noProof/>
      <w:sz w:val="24"/>
      <w:szCs w:val="24"/>
      <w:lang w:eastAsia="en-US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232A6"/>
    <w:pPr>
      <w:tabs>
        <w:tab w:val="num" w:pos="5760"/>
      </w:tabs>
      <w:spacing w:before="240" w:after="60"/>
      <w:ind w:left="5760" w:hanging="720"/>
      <w:outlineLvl w:val="7"/>
    </w:pPr>
    <w:rPr>
      <w:rFonts w:ascii="Cambria" w:hAnsi="Cambria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232A6"/>
    <w:pPr>
      <w:tabs>
        <w:tab w:val="num" w:pos="6480"/>
      </w:tabs>
      <w:spacing w:before="240" w:after="60"/>
      <w:ind w:left="6480" w:hanging="720"/>
      <w:outlineLvl w:val="8"/>
    </w:pPr>
    <w:rPr>
      <w:rFonts w:ascii="Calibri" w:hAnsi="Calibri"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342B2"/>
    <w:pPr>
      <w:tabs>
        <w:tab w:val="center" w:pos="4252"/>
        <w:tab w:val="right" w:pos="8504"/>
      </w:tabs>
    </w:pPr>
    <w:rPr>
      <w:sz w:val="24"/>
      <w:szCs w:val="24"/>
    </w:rPr>
  </w:style>
  <w:style w:type="character" w:styleId="Hyperlink">
    <w:name w:val="Hyperlink"/>
    <w:uiPriority w:val="99"/>
    <w:rsid w:val="00C8558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rsid w:val="00C85587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aliases w:val="H2 Char1,h2 Char1,h Char1,A Char1,L2 Char1,Paragraaf Char1"/>
    <w:link w:val="Ttulo2"/>
    <w:rsid w:val="0001301A"/>
    <w:rPr>
      <w:sz w:val="24"/>
    </w:rPr>
  </w:style>
  <w:style w:type="character" w:customStyle="1" w:styleId="CabealhoChar">
    <w:name w:val="Cabeçalho Char"/>
    <w:link w:val="Cabealho"/>
    <w:rsid w:val="0001301A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rsid w:val="00A33C0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33C0A"/>
  </w:style>
  <w:style w:type="character" w:customStyle="1" w:styleId="Bodytext2">
    <w:name w:val="Body text (2)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Bodytext20">
    <w:name w:val="Body text (2)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2SmallCaps">
    <w:name w:val="Body text (2) + Small Caps"/>
    <w:rsid w:val="00E36E01"/>
    <w:rPr>
      <w:rFonts w:ascii="Arial" w:eastAsia="Arial" w:hAnsi="Arial" w:cs="Arial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ing2">
    <w:name w:val="Heading #2_"/>
    <w:rsid w:val="00E36E0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2Bold">
    <w:name w:val="Body text (2) + Bold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Headerorfooter">
    <w:name w:val="Header or footer_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0">
    <w:name w:val="Header or footer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2Italic">
    <w:name w:val="Body text (2) + Italic"/>
    <w:rsid w:val="00E36E01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Bodytext3">
    <w:name w:val="Body text (3)_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w w:val="100"/>
      <w:sz w:val="32"/>
      <w:szCs w:val="32"/>
      <w:u w:val="none"/>
    </w:rPr>
  </w:style>
  <w:style w:type="character" w:customStyle="1" w:styleId="Bodytext30">
    <w:name w:val="Body text (3)"/>
    <w:rsid w:val="00E36E0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en-US" w:eastAsia="en-US" w:bidi="en-US"/>
    </w:rPr>
  </w:style>
  <w:style w:type="character" w:customStyle="1" w:styleId="Bodytext2Exact">
    <w:name w:val="Body text (2) Exact"/>
    <w:rsid w:val="00E36E01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Heading20">
    <w:name w:val="Heading #2"/>
    <w:rsid w:val="00E36E0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paragraph" w:styleId="PargrafodaLista">
    <w:name w:val="List Paragraph"/>
    <w:basedOn w:val="Normal"/>
    <w:link w:val="PargrafodaListaChar"/>
    <w:uiPriority w:val="1"/>
    <w:qFormat/>
    <w:rsid w:val="005761E9"/>
    <w:pPr>
      <w:ind w:left="708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1D2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link w:val="Ttulo3"/>
    <w:uiPriority w:val="9"/>
    <w:rsid w:val="008232A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1Char">
    <w:name w:val="Título 1 Char"/>
    <w:aliases w:val="EMENTA Char1,2 headline Char1,H1 Char1,H11 Char1,H12 Char1"/>
    <w:link w:val="Ttulo1"/>
    <w:uiPriority w:val="9"/>
    <w:rsid w:val="008232A6"/>
    <w:rPr>
      <w:rFonts w:ascii="Ecofont Spranq eco sans" w:hAnsi="Ecofont Spranq eco sans" w:cs="Arial"/>
      <w:caps/>
      <w:noProof/>
      <w:lang w:eastAsia="en-US"/>
    </w:rPr>
  </w:style>
  <w:style w:type="character" w:customStyle="1" w:styleId="Ttulo4Char">
    <w:name w:val="Título 4 Char"/>
    <w:link w:val="Ttulo4"/>
    <w:uiPriority w:val="9"/>
    <w:rsid w:val="008232A6"/>
    <w:rPr>
      <w:rFonts w:ascii="Ecofont Spranq eco sans" w:hAnsi="Ecofont Spranq eco sans"/>
      <w:bCs/>
      <w:noProof/>
      <w:lang w:eastAsia="en-US"/>
    </w:rPr>
  </w:style>
  <w:style w:type="character" w:customStyle="1" w:styleId="Ttulo5Char">
    <w:name w:val="Título 5 Char"/>
    <w:aliases w:val="H5 Char1"/>
    <w:link w:val="Ttulo5"/>
    <w:uiPriority w:val="9"/>
    <w:rsid w:val="008232A6"/>
    <w:rPr>
      <w:rFonts w:ascii="Ecofont Spranq eco sans" w:hAnsi="Ecofont Spranq eco sans"/>
      <w:noProof/>
      <w:lang w:eastAsia="en-US"/>
    </w:rPr>
  </w:style>
  <w:style w:type="character" w:customStyle="1" w:styleId="Ttulo6Char">
    <w:name w:val="Título 6 Char"/>
    <w:link w:val="Ttulo6"/>
    <w:rsid w:val="008232A6"/>
    <w:rPr>
      <w:rFonts w:ascii="Ecofont Spranq eco sans" w:hAnsi="Ecofont Spranq eco sans" w:cs="Tahoma"/>
      <w:b/>
      <w:noProof/>
      <w:szCs w:val="24"/>
      <w:lang w:eastAsia="en-US"/>
    </w:rPr>
  </w:style>
  <w:style w:type="character" w:customStyle="1" w:styleId="Ttulo7Char">
    <w:name w:val="Título 7 Char"/>
    <w:link w:val="Ttulo7"/>
    <w:uiPriority w:val="9"/>
    <w:semiHidden/>
    <w:rsid w:val="008232A6"/>
    <w:rPr>
      <w:rFonts w:ascii="Cambria" w:hAnsi="Cambria"/>
      <w:noProof/>
      <w:sz w:val="24"/>
      <w:szCs w:val="24"/>
      <w:lang w:eastAsia="en-US"/>
    </w:rPr>
  </w:style>
  <w:style w:type="character" w:customStyle="1" w:styleId="Ttulo8Char">
    <w:name w:val="Título 8 Char"/>
    <w:link w:val="Ttulo8"/>
    <w:uiPriority w:val="9"/>
    <w:semiHidden/>
    <w:rsid w:val="008232A6"/>
    <w:rPr>
      <w:rFonts w:ascii="Cambria" w:hAnsi="Cambria"/>
      <w:i/>
      <w:iCs/>
      <w:sz w:val="24"/>
      <w:szCs w:val="24"/>
      <w:lang w:val="en-US" w:eastAsia="en-US"/>
    </w:rPr>
  </w:style>
  <w:style w:type="character" w:customStyle="1" w:styleId="Ttulo9Char">
    <w:name w:val="Título 9 Char"/>
    <w:link w:val="Ttulo9"/>
    <w:uiPriority w:val="9"/>
    <w:semiHidden/>
    <w:rsid w:val="008232A6"/>
    <w:rPr>
      <w:rFonts w:ascii="Calibri" w:hAnsi="Calibri"/>
      <w:sz w:val="22"/>
      <w:szCs w:val="22"/>
      <w:lang w:val="en-US" w:eastAsia="en-US"/>
    </w:rPr>
  </w:style>
  <w:style w:type="character" w:styleId="HiperlinkVisitado">
    <w:name w:val="FollowedHyperlink"/>
    <w:uiPriority w:val="99"/>
    <w:unhideWhenUsed/>
    <w:rsid w:val="008232A6"/>
    <w:rPr>
      <w:color w:val="800080"/>
      <w:u w:val="single"/>
    </w:rPr>
  </w:style>
  <w:style w:type="character" w:customStyle="1" w:styleId="Heading1Char">
    <w:name w:val="Heading 1 Char"/>
    <w:aliases w:val="EMENTA Char,2 headline Char,H1 Char,H11 Char,H12 Char"/>
    <w:uiPriority w:val="1"/>
    <w:rsid w:val="008232A6"/>
    <w:rPr>
      <w:rFonts w:ascii="Calibri" w:eastAsia="Times New Roman" w:hAnsi="Calibri" w:cs="Times New Roman"/>
      <w:b/>
      <w:bCs/>
      <w:noProof/>
      <w:color w:val="345A8A"/>
      <w:sz w:val="32"/>
      <w:szCs w:val="32"/>
    </w:rPr>
  </w:style>
  <w:style w:type="character" w:customStyle="1" w:styleId="Heading2Char">
    <w:name w:val="Heading 2 Char"/>
    <w:aliases w:val="H2 Char,h2 Char,h Char,A Char,L2 Char,Paragraaf Char"/>
    <w:uiPriority w:val="1"/>
    <w:rsid w:val="008232A6"/>
    <w:rPr>
      <w:rFonts w:ascii="Calibri" w:eastAsia="Times New Roman" w:hAnsi="Calibri" w:cs="Times New Roman"/>
      <w:b/>
      <w:bCs/>
      <w:noProof/>
      <w:color w:val="4F81BD"/>
      <w:sz w:val="26"/>
      <w:szCs w:val="26"/>
    </w:rPr>
  </w:style>
  <w:style w:type="character" w:customStyle="1" w:styleId="Heading5Char">
    <w:name w:val="Heading 5 Char"/>
    <w:aliases w:val="H5 Char"/>
    <w:uiPriority w:val="9"/>
    <w:rsid w:val="008232A6"/>
    <w:rPr>
      <w:rFonts w:ascii="Calibri" w:eastAsia="Times New Roman" w:hAnsi="Calibri" w:cs="Times New Roman"/>
      <w:noProof/>
      <w:color w:val="243F60"/>
      <w:szCs w:val="24"/>
    </w:rPr>
  </w:style>
  <w:style w:type="character" w:customStyle="1" w:styleId="RodapChar">
    <w:name w:val="Rodapé Char"/>
    <w:link w:val="Rodap"/>
    <w:uiPriority w:val="99"/>
    <w:locked/>
    <w:rsid w:val="008232A6"/>
    <w:rPr>
      <w:sz w:val="24"/>
      <w:szCs w:val="24"/>
    </w:rPr>
  </w:style>
  <w:style w:type="paragraph" w:styleId="Legenda">
    <w:name w:val="caption"/>
    <w:basedOn w:val="Normal"/>
    <w:next w:val="Normal"/>
    <w:uiPriority w:val="35"/>
    <w:qFormat/>
    <w:rsid w:val="008232A6"/>
    <w:pPr>
      <w:widowControl w:val="0"/>
      <w:tabs>
        <w:tab w:val="left" w:pos="142"/>
      </w:tabs>
      <w:suppressAutoHyphens/>
      <w:jc w:val="center"/>
    </w:pPr>
    <w:rPr>
      <w:rFonts w:ascii="Tahoma" w:hAnsi="Tahoma"/>
      <w:b/>
      <w:noProof/>
      <w:lang w:eastAsia="en-US"/>
    </w:rPr>
  </w:style>
  <w:style w:type="paragraph" w:styleId="Numerada">
    <w:name w:val="List Number"/>
    <w:basedOn w:val="Normal"/>
    <w:uiPriority w:val="99"/>
    <w:unhideWhenUsed/>
    <w:rsid w:val="008232A6"/>
    <w:pPr>
      <w:numPr>
        <w:numId w:val="2"/>
      </w:numPr>
      <w:jc w:val="both"/>
    </w:pPr>
    <w:rPr>
      <w:rFonts w:ascii="Ecofont Spranq eco sans" w:hAnsi="Ecofont Spranq eco sans"/>
      <w:noProof/>
      <w:lang w:eastAsia="en-US"/>
    </w:rPr>
  </w:style>
  <w:style w:type="paragraph" w:styleId="Ttulo">
    <w:name w:val="Title"/>
    <w:basedOn w:val="Normal"/>
    <w:link w:val="TtuloChar"/>
    <w:qFormat/>
    <w:rsid w:val="008232A6"/>
    <w:pPr>
      <w:widowControl w:val="0"/>
      <w:tabs>
        <w:tab w:val="left" w:pos="142"/>
      </w:tabs>
      <w:suppressAutoHyphens/>
      <w:jc w:val="center"/>
      <w:outlineLvl w:val="1"/>
    </w:pPr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character" w:customStyle="1" w:styleId="TtuloChar">
    <w:name w:val="Título Char"/>
    <w:link w:val="Ttulo"/>
    <w:rsid w:val="008232A6"/>
    <w:rPr>
      <w:rFonts w:ascii="Ecofont Spranq eco sans" w:hAnsi="Ecofont Spranq eco sans" w:cs="Arial"/>
      <w:b/>
      <w:bCs/>
      <w:noProof/>
      <w:kern w:val="28"/>
      <w:szCs w:val="32"/>
      <w:lang w:eastAsia="en-US"/>
    </w:rPr>
  </w:style>
  <w:style w:type="paragraph" w:styleId="Assinatura">
    <w:name w:val="Signature"/>
    <w:basedOn w:val="Normal"/>
    <w:link w:val="AssinaturaChar"/>
    <w:uiPriority w:val="99"/>
    <w:unhideWhenUsed/>
    <w:rsid w:val="008232A6"/>
    <w:pPr>
      <w:widowControl w:val="0"/>
      <w:tabs>
        <w:tab w:val="left" w:pos="142"/>
      </w:tabs>
      <w:suppressAutoHyphens/>
      <w:ind w:left="4252"/>
      <w:jc w:val="both"/>
    </w:pPr>
    <w:rPr>
      <w:rFonts w:ascii="Ecofont Spranq eco sans" w:hAnsi="Ecofont Spranq eco sans"/>
      <w:noProof/>
      <w:lang w:eastAsia="en-US"/>
    </w:rPr>
  </w:style>
  <w:style w:type="character" w:customStyle="1" w:styleId="AssinaturaChar">
    <w:name w:val="Assinatura Char"/>
    <w:link w:val="Assinatura"/>
    <w:uiPriority w:val="99"/>
    <w:rsid w:val="008232A6"/>
    <w:rPr>
      <w:rFonts w:ascii="Ecofont Spranq eco sans" w:hAnsi="Ecofont Spranq eco sans"/>
      <w:noProof/>
      <w:lang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232A6"/>
    <w:pPr>
      <w:widowControl w:val="0"/>
      <w:tabs>
        <w:tab w:val="left" w:pos="142"/>
      </w:tabs>
      <w:suppressAutoHyphens/>
      <w:spacing w:after="120"/>
      <w:jc w:val="both"/>
    </w:pPr>
    <w:rPr>
      <w:rFonts w:ascii="Ecofont Spranq eco sans" w:hAnsi="Ecofont Spranq eco sans"/>
      <w:noProof/>
      <w:szCs w:val="24"/>
      <w:lang w:eastAsia="en-US"/>
    </w:rPr>
  </w:style>
  <w:style w:type="character" w:customStyle="1" w:styleId="CorpodetextoChar">
    <w:name w:val="Corpo de texto Char"/>
    <w:link w:val="Corpodetexto"/>
    <w:uiPriority w:val="1"/>
    <w:rsid w:val="008232A6"/>
    <w:rPr>
      <w:rFonts w:ascii="Ecofont Spranq eco sans" w:hAnsi="Ecofont Spranq eco sans"/>
      <w:noProof/>
      <w:szCs w:val="24"/>
      <w:lang w:eastAsia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8232A6"/>
    <w:pPr>
      <w:widowControl w:val="0"/>
      <w:tabs>
        <w:tab w:val="left" w:pos="142"/>
      </w:tabs>
      <w:suppressAutoHyphens/>
      <w:ind w:left="284" w:firstLine="708"/>
      <w:jc w:val="both"/>
    </w:pPr>
    <w:rPr>
      <w:noProof/>
      <w:lang w:eastAsia="en-US"/>
    </w:rPr>
  </w:style>
  <w:style w:type="character" w:customStyle="1" w:styleId="RecuodecorpodetextoChar">
    <w:name w:val="Recuo de corpo de texto Char"/>
    <w:link w:val="Recuodecorpodetexto"/>
    <w:uiPriority w:val="99"/>
    <w:rsid w:val="008232A6"/>
    <w:rPr>
      <w:noProof/>
      <w:lang w:eastAsia="en-US"/>
    </w:rPr>
  </w:style>
  <w:style w:type="paragraph" w:styleId="MapadoDocumento">
    <w:name w:val="Document Map"/>
    <w:basedOn w:val="Normal"/>
    <w:link w:val="MapadoDocumentoChar"/>
    <w:uiPriority w:val="99"/>
    <w:unhideWhenUsed/>
    <w:rsid w:val="008232A6"/>
    <w:pPr>
      <w:widowControl w:val="0"/>
      <w:shd w:val="clear" w:color="auto" w:fill="000080"/>
      <w:tabs>
        <w:tab w:val="left" w:pos="142"/>
      </w:tabs>
      <w:suppressAutoHyphens/>
      <w:jc w:val="both"/>
    </w:pPr>
    <w:rPr>
      <w:rFonts w:ascii="Tahoma" w:hAnsi="Tahoma" w:cs="Tahoma"/>
      <w:noProof/>
      <w:szCs w:val="24"/>
      <w:lang w:eastAsia="en-US"/>
    </w:rPr>
  </w:style>
  <w:style w:type="character" w:customStyle="1" w:styleId="MapadoDocumentoChar">
    <w:name w:val="Mapa do Documento Char"/>
    <w:link w:val="MapadoDocumento"/>
    <w:uiPriority w:val="99"/>
    <w:rsid w:val="008232A6"/>
    <w:rPr>
      <w:rFonts w:ascii="Tahoma" w:hAnsi="Tahoma" w:cs="Tahoma"/>
      <w:noProof/>
      <w:szCs w:val="24"/>
      <w:shd w:val="clear" w:color="auto" w:fill="000080"/>
      <w:lang w:eastAsia="en-US"/>
    </w:rPr>
  </w:style>
  <w:style w:type="paragraph" w:customStyle="1" w:styleId="edital">
    <w:name w:val="edital"/>
    <w:basedOn w:val="Ttulo2"/>
    <w:rsid w:val="008232A6"/>
    <w:pPr>
      <w:keepNext w:val="0"/>
      <w:widowControl w:val="0"/>
      <w:numPr>
        <w:ilvl w:val="1"/>
      </w:numPr>
      <w:tabs>
        <w:tab w:val="left" w:pos="284"/>
        <w:tab w:val="num" w:pos="720"/>
      </w:tabs>
      <w:suppressAutoHyphens/>
      <w:ind w:firstLine="4395"/>
      <w:jc w:val="center"/>
      <w:outlineLvl w:val="9"/>
    </w:pPr>
    <w:rPr>
      <w:rFonts w:ascii="Ecofont Spranq eco sans" w:hAnsi="Ecofont Spranq eco sans"/>
      <w:b/>
      <w:i/>
      <w:noProof/>
      <w:sz w:val="20"/>
      <w:lang w:eastAsia="en-US"/>
    </w:rPr>
  </w:style>
  <w:style w:type="paragraph" w:customStyle="1" w:styleId="Assinatura01">
    <w:name w:val="Assinatura01"/>
    <w:basedOn w:val="Normal"/>
    <w:rsid w:val="008232A6"/>
    <w:pPr>
      <w:widowControl w:val="0"/>
      <w:tabs>
        <w:tab w:val="left" w:pos="142"/>
      </w:tabs>
      <w:suppressAutoHyphens/>
      <w:jc w:val="center"/>
    </w:pPr>
    <w:rPr>
      <w:rFonts w:ascii="Ecofont Spranq eco sans" w:hAnsi="Ecofont Spranq eco sans"/>
      <w:b/>
      <w:bCs/>
      <w:noProof/>
      <w:lang w:eastAsia="en-US"/>
    </w:rPr>
  </w:style>
  <w:style w:type="paragraph" w:customStyle="1" w:styleId="CABEALHO01">
    <w:name w:val="CABEÇALHO01"/>
    <w:rsid w:val="008232A6"/>
    <w:pPr>
      <w:jc w:val="center"/>
    </w:pPr>
    <w:rPr>
      <w:rFonts w:ascii="Ecofont Spranq eco sans" w:hAnsi="Ecofont Spranq eco sans" w:cs="Arial"/>
      <w:b/>
      <w:sz w:val="22"/>
    </w:rPr>
  </w:style>
  <w:style w:type="paragraph" w:customStyle="1" w:styleId="Marcao01">
    <w:name w:val="Marcação 01"/>
    <w:basedOn w:val="Normal"/>
    <w:autoRedefine/>
    <w:rsid w:val="008232A6"/>
    <w:pPr>
      <w:widowControl w:val="0"/>
      <w:shd w:val="clear" w:color="auto" w:fill="00FFFF"/>
      <w:tabs>
        <w:tab w:val="left" w:pos="142"/>
      </w:tabs>
      <w:suppressAutoHyphens/>
      <w:spacing w:after="120"/>
      <w:ind w:left="1260"/>
      <w:jc w:val="both"/>
    </w:pPr>
    <w:rPr>
      <w:rFonts w:ascii="Ecofont Spranq eco sans" w:hAnsi="Ecofont Spranq eco sans"/>
      <w:b/>
      <w:bCs/>
      <w:caps/>
      <w:noProof/>
      <w:color w:val="FF0000"/>
      <w:lang w:eastAsia="en-US"/>
    </w:rPr>
  </w:style>
  <w:style w:type="paragraph" w:customStyle="1" w:styleId="BodyTextIndent21">
    <w:name w:val="Body Text Indent 21"/>
    <w:basedOn w:val="Normal"/>
    <w:rsid w:val="008232A6"/>
    <w:pPr>
      <w:overflowPunct w:val="0"/>
      <w:autoSpaceDE w:val="0"/>
      <w:autoSpaceDN w:val="0"/>
      <w:adjustRightInd w:val="0"/>
      <w:ind w:firstLine="2694"/>
      <w:jc w:val="both"/>
    </w:pPr>
    <w:rPr>
      <w:rFonts w:ascii="CG Times" w:hAnsi="CG Times"/>
      <w:b/>
      <w:i/>
      <w:noProof/>
      <w:sz w:val="28"/>
      <w:lang w:eastAsia="en-US"/>
    </w:rPr>
  </w:style>
  <w:style w:type="paragraph" w:customStyle="1" w:styleId="TESTE5PT">
    <w:name w:val="TESTE 5 PT"/>
    <w:basedOn w:val="Normal"/>
    <w:rsid w:val="008232A6"/>
    <w:pPr>
      <w:spacing w:before="100" w:line="260" w:lineRule="exact"/>
      <w:jc w:val="both"/>
    </w:pPr>
    <w:rPr>
      <w:rFonts w:ascii="Arial" w:hAnsi="Arial"/>
      <w:b/>
      <w:noProof/>
      <w:lang w:eastAsia="en-US"/>
    </w:rPr>
  </w:style>
  <w:style w:type="paragraph" w:customStyle="1" w:styleId="Ttulo20">
    <w:name w:val="Título2"/>
    <w:basedOn w:val="Normal"/>
    <w:rsid w:val="008232A6"/>
    <w:pPr>
      <w:widowControl w:val="0"/>
      <w:suppressAutoHyphens/>
      <w:jc w:val="both"/>
      <w:outlineLvl w:val="1"/>
    </w:pPr>
    <w:rPr>
      <w:rFonts w:ascii="Ecofont Spranq eco sans" w:hAnsi="Ecofont Spranq eco sans"/>
      <w:b/>
      <w:noProof/>
      <w:lang w:eastAsia="en-US"/>
    </w:rPr>
  </w:style>
  <w:style w:type="paragraph" w:customStyle="1" w:styleId="TableParagraph">
    <w:name w:val="Table Paragraph"/>
    <w:basedOn w:val="Normal"/>
    <w:uiPriority w:val="1"/>
    <w:qFormat/>
    <w:rsid w:val="008232A6"/>
    <w:pPr>
      <w:widowControl w:val="0"/>
    </w:pPr>
    <w:rPr>
      <w:rFonts w:ascii="Palatino Linotype" w:eastAsia="Palatino Linotype" w:hAnsi="Palatino Linotype" w:cs="Palatino Linotype"/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8232A6"/>
    <w:pPr>
      <w:widowControl w:val="0"/>
    </w:pPr>
    <w:rPr>
      <w:rFonts w:ascii="Cambria" w:eastAsia="Cambria" w:hAnsi="Cambria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3">
    <w:name w:val="Body Text Indent 3"/>
    <w:basedOn w:val="Normal"/>
    <w:link w:val="Recuodecorpodetexto3Char"/>
    <w:uiPriority w:val="99"/>
    <w:unhideWhenUsed/>
    <w:rsid w:val="008232A6"/>
    <w:pPr>
      <w:widowControl w:val="0"/>
      <w:tabs>
        <w:tab w:val="left" w:pos="142"/>
      </w:tabs>
      <w:suppressAutoHyphens/>
      <w:spacing w:after="120"/>
      <w:ind w:left="283"/>
      <w:jc w:val="both"/>
    </w:pPr>
    <w:rPr>
      <w:rFonts w:ascii="Ecofont Spranq eco sans" w:hAnsi="Ecofont Spranq eco sans"/>
      <w:noProof/>
      <w:sz w:val="16"/>
      <w:szCs w:val="16"/>
      <w:lang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8232A6"/>
    <w:rPr>
      <w:rFonts w:ascii="Ecofont Spranq eco sans" w:hAnsi="Ecofont Spranq eco sans"/>
      <w:noProof/>
      <w:sz w:val="16"/>
      <w:szCs w:val="16"/>
      <w:lang w:eastAsia="en-US"/>
    </w:rPr>
  </w:style>
  <w:style w:type="paragraph" w:customStyle="1" w:styleId="Nome">
    <w:name w:val="Nome"/>
    <w:basedOn w:val="Normal"/>
    <w:rsid w:val="008232A6"/>
    <w:pPr>
      <w:tabs>
        <w:tab w:val="center" w:pos="6096"/>
      </w:tabs>
      <w:jc w:val="both"/>
    </w:pPr>
    <w:rPr>
      <w:rFonts w:ascii="Arial" w:hAnsi="Arial"/>
      <w:sz w:val="24"/>
    </w:rPr>
  </w:style>
  <w:style w:type="paragraph" w:customStyle="1" w:styleId="Default">
    <w:name w:val="Default"/>
    <w:rsid w:val="008232A6"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rsid w:val="0073696B"/>
    <w:pPr>
      <w:spacing w:after="120" w:line="480" w:lineRule="auto"/>
    </w:pPr>
    <w:rPr>
      <w:sz w:val="24"/>
      <w:szCs w:val="24"/>
    </w:rPr>
  </w:style>
  <w:style w:type="character" w:customStyle="1" w:styleId="Corpodetexto2Char">
    <w:name w:val="Corpo de texto 2 Char"/>
    <w:link w:val="Corpodetexto2"/>
    <w:rsid w:val="0073696B"/>
    <w:rPr>
      <w:sz w:val="24"/>
      <w:szCs w:val="24"/>
    </w:rPr>
  </w:style>
  <w:style w:type="paragraph" w:styleId="Textodenotaderodap">
    <w:name w:val="footnote text"/>
    <w:basedOn w:val="Normal"/>
    <w:link w:val="TextodenotaderodapChar"/>
    <w:unhideWhenUsed/>
    <w:rsid w:val="00870374"/>
  </w:style>
  <w:style w:type="character" w:customStyle="1" w:styleId="TextodenotaderodapChar">
    <w:name w:val="Texto de nota de rodapé Char"/>
    <w:basedOn w:val="Fontepargpadro"/>
    <w:link w:val="Textodenotaderodap"/>
    <w:rsid w:val="00870374"/>
  </w:style>
  <w:style w:type="character" w:styleId="Refdenotaderodap">
    <w:name w:val="footnote reference"/>
    <w:unhideWhenUsed/>
    <w:rsid w:val="00870374"/>
    <w:rPr>
      <w:vertAlign w:val="superscript"/>
    </w:rPr>
  </w:style>
  <w:style w:type="character" w:customStyle="1" w:styleId="MenoPendente1">
    <w:name w:val="Menção Pendente1"/>
    <w:uiPriority w:val="99"/>
    <w:semiHidden/>
    <w:unhideWhenUsed/>
    <w:rsid w:val="000162B0"/>
    <w:rPr>
      <w:color w:val="808080"/>
      <w:shd w:val="clear" w:color="auto" w:fill="E6E6E6"/>
    </w:rPr>
  </w:style>
  <w:style w:type="character" w:styleId="Nmerodepgina">
    <w:name w:val="page number"/>
    <w:basedOn w:val="Fontepargpadro"/>
    <w:rsid w:val="002336BC"/>
  </w:style>
  <w:style w:type="character" w:styleId="TextodoEspaoReservado">
    <w:name w:val="Placeholder Text"/>
    <w:basedOn w:val="Fontepargpadro"/>
    <w:uiPriority w:val="99"/>
    <w:semiHidden/>
    <w:rsid w:val="00DF0379"/>
    <w:rPr>
      <w:color w:val="666666"/>
    </w:rPr>
  </w:style>
  <w:style w:type="paragraph" w:customStyle="1" w:styleId="Padro">
    <w:name w:val="Padrão"/>
    <w:rsid w:val="00F51CE1"/>
    <w:pPr>
      <w:suppressAutoHyphens/>
      <w:overflowPunct w:val="0"/>
      <w:autoSpaceDN w:val="0"/>
      <w:spacing w:after="200" w:line="276" w:lineRule="auto"/>
      <w:textAlignment w:val="baseline"/>
    </w:pPr>
    <w:rPr>
      <w:rFonts w:ascii="Calibri" w:eastAsia="SimSun, 宋体" w:hAnsi="Calibri" w:cs="Calibri"/>
      <w:color w:val="00000A"/>
      <w:kern w:val="3"/>
      <w:sz w:val="22"/>
      <w:szCs w:val="22"/>
      <w:lang w:eastAsia="zh-CN"/>
    </w:rPr>
  </w:style>
  <w:style w:type="character" w:customStyle="1" w:styleId="PargrafodaListaChar">
    <w:name w:val="Parágrafo da Lista Char"/>
    <w:link w:val="PargrafodaLista"/>
    <w:uiPriority w:val="1"/>
    <w:rsid w:val="008975E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Timbrado%20(com%20p&#225;gina)%20(3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EB5601BEDB47758CBE8BAAD21E49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74CDCF3-FA1B-42CA-9E7B-37001B7F317D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  <w:docPart>
      <w:docPartPr>
        <w:name w:val="FF873C676CF04DC2A97B0B7688A10BB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1106E6-1B84-4D33-93F6-CBB9386323D7}"/>
      </w:docPartPr>
      <w:docPartBody>
        <w:p w:rsidR="0050320C" w:rsidRDefault="00DE1A5B">
          <w:r w:rsidRPr="00B31352">
            <w:rPr>
              <w:rStyle w:val="TextodoEspaoReservado"/>
            </w:rPr>
            <w:t>[Assunto]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 Spranq eco sans">
    <w:altName w:val="Calibri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, 宋体">
    <w:charset w:val="00"/>
    <w:family w:val="auto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A5B"/>
    <w:rsid w:val="000F6C5B"/>
    <w:rsid w:val="00227C56"/>
    <w:rsid w:val="00381E15"/>
    <w:rsid w:val="00435720"/>
    <w:rsid w:val="004953FC"/>
    <w:rsid w:val="004D1443"/>
    <w:rsid w:val="0050320C"/>
    <w:rsid w:val="006454B6"/>
    <w:rsid w:val="00674710"/>
    <w:rsid w:val="006F1E59"/>
    <w:rsid w:val="007E29C3"/>
    <w:rsid w:val="008E04F5"/>
    <w:rsid w:val="008E3F59"/>
    <w:rsid w:val="00945FDF"/>
    <w:rsid w:val="009D428C"/>
    <w:rsid w:val="00AF30C9"/>
    <w:rsid w:val="00B66331"/>
    <w:rsid w:val="00B779EF"/>
    <w:rsid w:val="00BD7F3F"/>
    <w:rsid w:val="00D95EB5"/>
    <w:rsid w:val="00DB38C6"/>
    <w:rsid w:val="00DE1A5B"/>
    <w:rsid w:val="00E46A61"/>
    <w:rsid w:val="00E85EC9"/>
    <w:rsid w:val="00E879CB"/>
    <w:rsid w:val="00EB6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DE1A5B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9EA978-1F13-4BF2-A559-2806FBF55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 (com página) (3)</Template>
  <TotalTime>1</TotalTime>
  <Pages>2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CONSELHO REGIONAL DOS REPRESENTANTES COMERCIAIS NO ESTADO DA BAHIA</vt:lpstr>
    </vt:vector>
  </TitlesOfParts>
  <Company>CONFERE</Company>
  <LinksUpToDate>false</LinksUpToDate>
  <CharactersWithSpaces>2794</CharactersWithSpaces>
  <SharedDoc>false</SharedDoc>
  <HLinks>
    <vt:vector size="48" baseType="variant">
      <vt:variant>
        <vt:i4>8257560</vt:i4>
      </vt:variant>
      <vt:variant>
        <vt:i4>21</vt:i4>
      </vt:variant>
      <vt:variant>
        <vt:i4>0</vt:i4>
      </vt:variant>
      <vt:variant>
        <vt:i4>5</vt:i4>
      </vt:variant>
      <vt:variant>
        <vt:lpwstr>mailto:atendimento@corebahia.org.br</vt:lpwstr>
      </vt:variant>
      <vt:variant>
        <vt:lpwstr/>
      </vt:variant>
      <vt:variant>
        <vt:i4>7864322</vt:i4>
      </vt:variant>
      <vt:variant>
        <vt:i4>18</vt:i4>
      </vt:variant>
      <vt:variant>
        <vt:i4>0</vt:i4>
      </vt:variant>
      <vt:variant>
        <vt:i4>5</vt:i4>
      </vt:variant>
      <vt:variant>
        <vt:lpwstr>mailto:coordenacao@corebahia.org.br</vt:lpwstr>
      </vt:variant>
      <vt:variant>
        <vt:lpwstr/>
      </vt:variant>
      <vt:variant>
        <vt:i4>6881304</vt:i4>
      </vt:variant>
      <vt:variant>
        <vt:i4>15</vt:i4>
      </vt:variant>
      <vt:variant>
        <vt:i4>0</vt:i4>
      </vt:variant>
      <vt:variant>
        <vt:i4>5</vt:i4>
      </vt:variant>
      <vt:variant>
        <vt:lpwstr>mailto:presidencia@corebahia.org.br</vt:lpwstr>
      </vt:variant>
      <vt:variant>
        <vt:lpwstr/>
      </vt:variant>
      <vt:variant>
        <vt:i4>1310802</vt:i4>
      </vt:variant>
      <vt:variant>
        <vt:i4>12</vt:i4>
      </vt:variant>
      <vt:variant>
        <vt:i4>0</vt:i4>
      </vt:variant>
      <vt:variant>
        <vt:i4>5</vt:i4>
      </vt:variant>
      <vt:variant>
        <vt:lpwstr>http://www.corebahia.org.br/</vt:lpwstr>
      </vt:variant>
      <vt:variant>
        <vt:lpwstr/>
      </vt:variant>
      <vt:variant>
        <vt:i4>1572985</vt:i4>
      </vt:variant>
      <vt:variant>
        <vt:i4>9</vt:i4>
      </vt:variant>
      <vt:variant>
        <vt:i4>0</vt:i4>
      </vt:variant>
      <vt:variant>
        <vt:i4>5</vt:i4>
      </vt:variant>
      <vt:variant>
        <vt:lpwstr>mailto:conquista@corebahia.org.br</vt:lpwstr>
      </vt:variant>
      <vt:variant>
        <vt:lpwstr/>
      </vt:variant>
      <vt:variant>
        <vt:i4>7208962</vt:i4>
      </vt:variant>
      <vt:variant>
        <vt:i4>6</vt:i4>
      </vt:variant>
      <vt:variant>
        <vt:i4>0</vt:i4>
      </vt:variant>
      <vt:variant>
        <vt:i4>5</vt:i4>
      </vt:variant>
      <vt:variant>
        <vt:lpwstr>mailto:itabuna@corebahia.org.br</vt:lpwstr>
      </vt:variant>
      <vt:variant>
        <vt:lpwstr/>
      </vt:variant>
      <vt:variant>
        <vt:i4>1835117</vt:i4>
      </vt:variant>
      <vt:variant>
        <vt:i4>3</vt:i4>
      </vt:variant>
      <vt:variant>
        <vt:i4>0</vt:i4>
      </vt:variant>
      <vt:variant>
        <vt:i4>5</vt:i4>
      </vt:variant>
      <vt:variant>
        <vt:lpwstr>mailto:feira@corebahia.org.br</vt:lpwstr>
      </vt:variant>
      <vt:variant>
        <vt:lpwstr/>
      </vt:variant>
      <vt:variant>
        <vt:i4>393313</vt:i4>
      </vt:variant>
      <vt:variant>
        <vt:i4>0</vt:i4>
      </vt:variant>
      <vt:variant>
        <vt:i4>0</vt:i4>
      </vt:variant>
      <vt:variant>
        <vt:i4>5</vt:i4>
      </vt:variant>
      <vt:variant>
        <vt:lpwstr>mailto:barreiras@corebahia.org.br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CONSELHO REGIONAL DOS REPRESENTANTES COMERCIAIS NO ESTADO DA BAHIA</dc:title>
  <dc:subject>38/2026</dc:subject>
  <dc:creator>Lívia Silva</dc:creator>
  <cp:keywords/>
  <dc:description/>
  <cp:lastModifiedBy>Andrea Amorim</cp:lastModifiedBy>
  <cp:revision>2</cp:revision>
  <cp:lastPrinted>2021-06-01T23:48:00Z</cp:lastPrinted>
  <dcterms:created xsi:type="dcterms:W3CDTF">2026-09-15T16:27:00Z</dcterms:created>
  <dcterms:modified xsi:type="dcterms:W3CDTF">2026-09-15T16:27:00Z</dcterms:modified>
</cp:coreProperties>
</file>