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938B" w14:textId="79B3C372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 xml:space="preserve">PROCESSO ADMINISTRATIVO Nº </w:t>
      </w:r>
      <w:r w:rsidR="00571F22">
        <w:rPr>
          <w:b/>
          <w:sz w:val="22"/>
          <w:szCs w:val="22"/>
        </w:rPr>
        <w:t>4</w:t>
      </w:r>
      <w:r w:rsidR="007E100F">
        <w:rPr>
          <w:b/>
          <w:sz w:val="22"/>
          <w:szCs w:val="22"/>
        </w:rPr>
        <w:t>4</w:t>
      </w:r>
      <w:r w:rsidRPr="008F0EE7">
        <w:rPr>
          <w:b/>
          <w:sz w:val="22"/>
          <w:szCs w:val="22"/>
        </w:rPr>
        <w:t>/202</w:t>
      </w:r>
      <w:r w:rsidR="004913C4" w:rsidRPr="008F0EE7">
        <w:rPr>
          <w:b/>
          <w:sz w:val="22"/>
          <w:szCs w:val="22"/>
        </w:rPr>
        <w:t>6</w:t>
      </w:r>
    </w:p>
    <w:p w14:paraId="766B07EC" w14:textId="59776475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 xml:space="preserve">DISPENSA ELETRÔNICA Nº </w:t>
      </w:r>
      <w:r w:rsidR="007E100F">
        <w:rPr>
          <w:b/>
          <w:sz w:val="22"/>
          <w:szCs w:val="22"/>
        </w:rPr>
        <w:t>42</w:t>
      </w:r>
      <w:r w:rsidRPr="008F0EE7">
        <w:rPr>
          <w:b/>
          <w:sz w:val="22"/>
          <w:szCs w:val="22"/>
        </w:rPr>
        <w:t>/202</w:t>
      </w:r>
      <w:r w:rsidR="004913C4" w:rsidRPr="008F0EE7">
        <w:rPr>
          <w:b/>
          <w:sz w:val="22"/>
          <w:szCs w:val="22"/>
        </w:rPr>
        <w:t>6</w:t>
      </w:r>
    </w:p>
    <w:p w14:paraId="031BCD11" w14:textId="77777777" w:rsidR="00FA3387" w:rsidRPr="008F0EE7" w:rsidRDefault="00FA3387" w:rsidP="00FA3387">
      <w:pPr>
        <w:jc w:val="center"/>
        <w:rPr>
          <w:b/>
          <w:sz w:val="22"/>
          <w:szCs w:val="22"/>
        </w:rPr>
      </w:pPr>
    </w:p>
    <w:p w14:paraId="69B56BC2" w14:textId="77777777" w:rsidR="00BD2713" w:rsidRPr="008F0EE7" w:rsidRDefault="00BD2713" w:rsidP="00FA3387">
      <w:pPr>
        <w:jc w:val="center"/>
        <w:rPr>
          <w:b/>
          <w:sz w:val="22"/>
          <w:szCs w:val="22"/>
        </w:rPr>
      </w:pPr>
    </w:p>
    <w:p w14:paraId="5C96C10B" w14:textId="6AC1660C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>ANEXO II</w:t>
      </w:r>
      <w:r w:rsidR="004913C4" w:rsidRPr="008F0EE7">
        <w:rPr>
          <w:b/>
          <w:sz w:val="22"/>
          <w:szCs w:val="22"/>
        </w:rPr>
        <w:t>I</w:t>
      </w:r>
    </w:p>
    <w:p w14:paraId="1E78A1DC" w14:textId="77777777" w:rsidR="00FA3387" w:rsidRPr="008F0EE7" w:rsidRDefault="00FA3387" w:rsidP="00FA3387">
      <w:pPr>
        <w:jc w:val="center"/>
        <w:rPr>
          <w:b/>
          <w:bCs/>
          <w:color w:val="FF0000"/>
          <w:sz w:val="22"/>
          <w:szCs w:val="22"/>
        </w:rPr>
      </w:pPr>
      <w:r w:rsidRPr="008F0EE7">
        <w:rPr>
          <w:b/>
          <w:bCs/>
          <w:color w:val="FF0000"/>
          <w:sz w:val="22"/>
          <w:szCs w:val="22"/>
        </w:rPr>
        <w:t>(Confeccionar em papel timbrado da empresa)</w:t>
      </w:r>
    </w:p>
    <w:p w14:paraId="5FDBDDDE" w14:textId="66FBEB3D" w:rsidR="00FA3387" w:rsidRPr="008F0EE7" w:rsidRDefault="00FA0936" w:rsidP="00FA3387">
      <w:pPr>
        <w:jc w:val="center"/>
        <w:rPr>
          <w:b/>
          <w:bCs/>
          <w:sz w:val="22"/>
          <w:szCs w:val="22"/>
        </w:rPr>
      </w:pPr>
      <w:r w:rsidRPr="008F0EE7">
        <w:rPr>
          <w:b/>
          <w:bCs/>
          <w:sz w:val="22"/>
          <w:szCs w:val="22"/>
        </w:rPr>
        <w:t xml:space="preserve">MODELO PARA </w:t>
      </w:r>
      <w:r w:rsidR="00FA3387" w:rsidRPr="008F0EE7">
        <w:rPr>
          <w:b/>
          <w:bCs/>
          <w:sz w:val="22"/>
          <w:szCs w:val="22"/>
        </w:rPr>
        <w:t>PROPOSTA DE PREÇOS</w:t>
      </w:r>
    </w:p>
    <w:p w14:paraId="4E42FF61" w14:textId="77777777" w:rsidR="00FA3387" w:rsidRPr="008F0EE7" w:rsidRDefault="00FA3387" w:rsidP="00FA3387">
      <w:pPr>
        <w:jc w:val="center"/>
        <w:rPr>
          <w:sz w:val="22"/>
          <w:szCs w:val="22"/>
        </w:rPr>
      </w:pPr>
    </w:p>
    <w:p w14:paraId="6E13E09A" w14:textId="77777777" w:rsidR="00DF0379" w:rsidRPr="008F0EE7" w:rsidRDefault="00DF0379" w:rsidP="00DF0379">
      <w:pPr>
        <w:spacing w:after="120"/>
        <w:rPr>
          <w:sz w:val="22"/>
          <w:szCs w:val="22"/>
        </w:rPr>
      </w:pPr>
      <w:r w:rsidRPr="008F0EE7">
        <w:rPr>
          <w:sz w:val="22"/>
          <w:szCs w:val="22"/>
        </w:rPr>
        <w:t>Ao</w:t>
      </w:r>
    </w:p>
    <w:p w14:paraId="0B9C682A" w14:textId="77777777" w:rsidR="00DF0379" w:rsidRPr="008F0EE7" w:rsidRDefault="00DF0379" w:rsidP="00DF0379">
      <w:pPr>
        <w:spacing w:after="120"/>
        <w:rPr>
          <w:sz w:val="22"/>
          <w:szCs w:val="22"/>
        </w:rPr>
      </w:pPr>
      <w:r w:rsidRPr="008F0EE7">
        <w:rPr>
          <w:sz w:val="22"/>
          <w:szCs w:val="22"/>
        </w:rPr>
        <w:t>Conselho Regional dos Representantes Comerciais no Estado da Bahia - Core-BA</w:t>
      </w:r>
    </w:p>
    <w:p w14:paraId="51417569" w14:textId="77777777" w:rsidR="00DF0379" w:rsidRPr="008F0EE7" w:rsidRDefault="00DF0379" w:rsidP="00FA3387">
      <w:pPr>
        <w:spacing w:line="360" w:lineRule="auto"/>
        <w:jc w:val="both"/>
        <w:rPr>
          <w:sz w:val="22"/>
          <w:szCs w:val="22"/>
        </w:rPr>
      </w:pPr>
    </w:p>
    <w:p w14:paraId="52C95EBA" w14:textId="043BE70A" w:rsidR="00F51CE1" w:rsidRDefault="00FA3387" w:rsidP="003131E8">
      <w:pPr>
        <w:spacing w:before="100" w:beforeAutospacing="1" w:after="100" w:afterAutospacing="1"/>
        <w:jc w:val="both"/>
        <w:rPr>
          <w:sz w:val="22"/>
          <w:szCs w:val="22"/>
        </w:rPr>
      </w:pPr>
      <w:r w:rsidRPr="008F0EE7">
        <w:rPr>
          <w:sz w:val="22"/>
          <w:szCs w:val="22"/>
        </w:rPr>
        <w:t>A empresa _____</w:t>
      </w:r>
      <w:r w:rsidR="00DF0379" w:rsidRPr="008F0EE7">
        <w:rPr>
          <w:sz w:val="22"/>
          <w:szCs w:val="22"/>
        </w:rPr>
        <w:t>________________________</w:t>
      </w:r>
      <w:r w:rsidRPr="008F0EE7">
        <w:rPr>
          <w:sz w:val="22"/>
          <w:szCs w:val="22"/>
        </w:rPr>
        <w:t>____________, CNPJ nº ___________________, estabelecida na ________________________</w:t>
      </w:r>
      <w:r w:rsidR="00DF0379" w:rsidRPr="008F0EE7">
        <w:rPr>
          <w:sz w:val="22"/>
          <w:szCs w:val="22"/>
        </w:rPr>
        <w:t>_________________________</w:t>
      </w:r>
      <w:r w:rsidRPr="008F0EE7">
        <w:rPr>
          <w:sz w:val="22"/>
          <w:szCs w:val="22"/>
        </w:rPr>
        <w:t xml:space="preserve">_, vem apresentar proposta de preços para os fins de participação da Dispensa Eletrônica nº </w:t>
      </w:r>
      <w:sdt>
        <w:sdtPr>
          <w:rPr>
            <w:sz w:val="22"/>
            <w:szCs w:val="22"/>
          </w:rPr>
          <w:alias w:val="Assunto"/>
          <w:tag w:val=""/>
          <w:id w:val="1721320691"/>
          <w:placeholder>
            <w:docPart w:val="69EB5601BEDB47758CBE8BAAD21E497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36911">
            <w:rPr>
              <w:sz w:val="22"/>
              <w:szCs w:val="22"/>
            </w:rPr>
            <w:t>42</w:t>
          </w:r>
          <w:r w:rsidR="005B277A" w:rsidRPr="008F0EE7">
            <w:rPr>
              <w:sz w:val="22"/>
              <w:szCs w:val="22"/>
            </w:rPr>
            <w:t>/2026</w:t>
          </w:r>
        </w:sdtContent>
      </w:sdt>
      <w:r w:rsidRPr="008F0EE7">
        <w:rPr>
          <w:sz w:val="22"/>
          <w:szCs w:val="22"/>
        </w:rPr>
        <w:t xml:space="preserve">, </w:t>
      </w:r>
      <w:r w:rsidR="00E54EBC" w:rsidRPr="008F0EE7">
        <w:rPr>
          <w:sz w:val="22"/>
          <w:szCs w:val="22"/>
        </w:rPr>
        <w:t xml:space="preserve">cujo objeto é </w:t>
      </w:r>
      <w:r w:rsidR="00DF0379" w:rsidRPr="008F0EE7">
        <w:rPr>
          <w:sz w:val="22"/>
          <w:szCs w:val="22"/>
        </w:rPr>
        <w:t xml:space="preserve">a </w:t>
      </w:r>
      <w:r w:rsidR="003329C0" w:rsidRPr="003329C0">
        <w:rPr>
          <w:sz w:val="22"/>
          <w:szCs w:val="22"/>
        </w:rPr>
        <w:t>1.1.</w:t>
      </w:r>
      <w:r w:rsidR="003329C0" w:rsidRPr="003329C0">
        <w:rPr>
          <w:sz w:val="22"/>
          <w:szCs w:val="22"/>
        </w:rPr>
        <w:tab/>
        <w:t>Contratação de empresa especializada em serviços de consultoria, planejamento, migração, configuração e transferência de conhecimento para a plataforma Microsoft 365, abrangendo 50 caixas de correio atualmente hospedados na plataforma Locaweb e migração de arquivos e configurações de licenças Microsoft Office, OneDrive, Teams e Sharepoint atualmente configurados em domínio “onmicrosoft.com”</w:t>
      </w:r>
      <w:r w:rsidR="00DF0379" w:rsidRPr="008F0EE7">
        <w:rPr>
          <w:sz w:val="22"/>
          <w:szCs w:val="22"/>
        </w:rPr>
        <w:t xml:space="preserve">, </w:t>
      </w:r>
      <w:r w:rsidRPr="008F0EE7">
        <w:rPr>
          <w:sz w:val="22"/>
          <w:szCs w:val="22"/>
        </w:rPr>
        <w:t xml:space="preserve">conforme condições e especificações descritas </w:t>
      </w:r>
      <w:r w:rsidR="00E54EBC" w:rsidRPr="008F0EE7">
        <w:rPr>
          <w:sz w:val="22"/>
          <w:szCs w:val="22"/>
        </w:rPr>
        <w:t xml:space="preserve">no Termo de Referência e </w:t>
      </w:r>
      <w:r w:rsidRPr="008F0EE7">
        <w:rPr>
          <w:sz w:val="22"/>
          <w:szCs w:val="22"/>
        </w:rPr>
        <w:t>a seguir:</w:t>
      </w:r>
    </w:p>
    <w:p w14:paraId="43B10612" w14:textId="77777777" w:rsidR="003329C0" w:rsidRPr="008F0EE7" w:rsidRDefault="003329C0" w:rsidP="003131E8">
      <w:pPr>
        <w:spacing w:before="100" w:beforeAutospacing="1" w:after="100" w:afterAutospacing="1"/>
        <w:jc w:val="both"/>
        <w:rPr>
          <w:sz w:val="22"/>
          <w:szCs w:val="22"/>
        </w:rPr>
      </w:pPr>
    </w:p>
    <w:tbl>
      <w:tblPr>
        <w:tblStyle w:val="Tabelacomgrade"/>
        <w:tblW w:w="89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2968"/>
        <w:gridCol w:w="1557"/>
        <w:gridCol w:w="3396"/>
      </w:tblGrid>
      <w:tr w:rsidR="003329C0" w:rsidRPr="00B66506" w14:paraId="3B3A7FE4" w14:textId="77777777" w:rsidTr="006C6355">
        <w:trPr>
          <w:trHeight w:val="265"/>
        </w:trPr>
        <w:tc>
          <w:tcPr>
            <w:tcW w:w="993" w:type="dxa"/>
          </w:tcPr>
          <w:p w14:paraId="2D0FE3D4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55A411F5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B6650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2968" w:type="dxa"/>
          </w:tcPr>
          <w:p w14:paraId="1251CAF5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66E3E282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B66506">
              <w:rPr>
                <w:b/>
                <w:sz w:val="20"/>
                <w:szCs w:val="20"/>
              </w:rPr>
              <w:t>ESPECIFICAÇÕES</w:t>
            </w:r>
          </w:p>
        </w:tc>
        <w:tc>
          <w:tcPr>
            <w:tcW w:w="1557" w:type="dxa"/>
          </w:tcPr>
          <w:p w14:paraId="4F757655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6849844D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B66506">
              <w:rPr>
                <w:b/>
                <w:sz w:val="20"/>
                <w:szCs w:val="20"/>
              </w:rPr>
              <w:t>CATSER</w:t>
            </w:r>
          </w:p>
        </w:tc>
        <w:tc>
          <w:tcPr>
            <w:tcW w:w="3396" w:type="dxa"/>
          </w:tcPr>
          <w:p w14:paraId="67656D9D" w14:textId="77777777" w:rsidR="003329C0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392B129A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B66506">
              <w:rPr>
                <w:b/>
                <w:sz w:val="20"/>
                <w:szCs w:val="20"/>
              </w:rPr>
              <w:t xml:space="preserve">VALOR </w:t>
            </w:r>
          </w:p>
          <w:p w14:paraId="44756D5F" w14:textId="77777777" w:rsidR="003329C0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B66506">
              <w:rPr>
                <w:b/>
                <w:sz w:val="20"/>
                <w:szCs w:val="20"/>
              </w:rPr>
              <w:t>ESTIMADO</w:t>
            </w:r>
          </w:p>
          <w:p w14:paraId="67F19DAA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</w:tc>
      </w:tr>
      <w:tr w:rsidR="003329C0" w:rsidRPr="00B66506" w14:paraId="34271CB8" w14:textId="77777777" w:rsidTr="006C6355">
        <w:trPr>
          <w:trHeight w:val="1430"/>
        </w:trPr>
        <w:tc>
          <w:tcPr>
            <w:tcW w:w="993" w:type="dxa"/>
          </w:tcPr>
          <w:p w14:paraId="4E490E57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3B80881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62B2218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6650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968" w:type="dxa"/>
          </w:tcPr>
          <w:p w14:paraId="5FC7B567" w14:textId="77777777" w:rsidR="003329C0" w:rsidRPr="00F35ACC" w:rsidRDefault="003329C0" w:rsidP="006C6355">
            <w:pPr>
              <w:pStyle w:val="Padro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aps/>
                <w:color w:val="auto"/>
              </w:rPr>
            </w:pPr>
            <w:r w:rsidRPr="00F35ACC">
              <w:rPr>
                <w:rFonts w:ascii="Times New Roman" w:hAnsi="Times New Roman" w:cs="Times New Roman"/>
              </w:rPr>
              <w:t>SERVIÇOS DE CONSULTORIA EM TECNOLOGIA DA INFORMAÇÃO E COMUNICAÇÃO (TIC)</w:t>
            </w:r>
          </w:p>
        </w:tc>
        <w:tc>
          <w:tcPr>
            <w:tcW w:w="1557" w:type="dxa"/>
          </w:tcPr>
          <w:p w14:paraId="0B872396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5A6CEBEF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1FA423BE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35ACC">
              <w:rPr>
                <w:bCs/>
              </w:rPr>
              <w:t>27332</w:t>
            </w:r>
          </w:p>
        </w:tc>
        <w:tc>
          <w:tcPr>
            <w:tcW w:w="3396" w:type="dxa"/>
          </w:tcPr>
          <w:p w14:paraId="76FBE36C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3850974D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6C94290" w14:textId="290CE009" w:rsidR="003329C0" w:rsidRPr="00311681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  <w:color w:val="EE0000"/>
              </w:rPr>
            </w:pPr>
            <w:r w:rsidRPr="00311681">
              <w:rPr>
                <w:bCs/>
                <w:color w:val="EE0000"/>
              </w:rPr>
              <w:t xml:space="preserve">R$ </w:t>
            </w:r>
            <w:proofErr w:type="spellStart"/>
            <w:r>
              <w:rPr>
                <w:bCs/>
                <w:color w:val="EE0000"/>
              </w:rPr>
              <w:t>xx,xx</w:t>
            </w:r>
            <w:proofErr w:type="spellEnd"/>
          </w:p>
          <w:p w14:paraId="720B3CC4" w14:textId="77777777" w:rsidR="003329C0" w:rsidRPr="00B66506" w:rsidRDefault="003329C0" w:rsidP="006C635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</w:tc>
      </w:tr>
    </w:tbl>
    <w:p w14:paraId="0E501FC9" w14:textId="77777777" w:rsidR="008F0EE7" w:rsidRDefault="008F0EE7" w:rsidP="00FA3387">
      <w:pPr>
        <w:jc w:val="both"/>
        <w:rPr>
          <w:sz w:val="22"/>
          <w:szCs w:val="22"/>
        </w:rPr>
      </w:pPr>
    </w:p>
    <w:p w14:paraId="0E87DD56" w14:textId="77777777" w:rsidR="003329C0" w:rsidRDefault="003329C0" w:rsidP="00FA3387">
      <w:pPr>
        <w:jc w:val="both"/>
        <w:rPr>
          <w:sz w:val="22"/>
          <w:szCs w:val="22"/>
        </w:rPr>
      </w:pPr>
    </w:p>
    <w:p w14:paraId="15255204" w14:textId="7942B0DC" w:rsidR="00FA3387" w:rsidRPr="008F0EE7" w:rsidRDefault="00DF0379" w:rsidP="00FA3387">
      <w:p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Declaramos que estamos cientes de que:</w:t>
      </w:r>
    </w:p>
    <w:p w14:paraId="3D65537B" w14:textId="77777777" w:rsidR="0048128F" w:rsidRPr="008F0EE7" w:rsidRDefault="0048128F" w:rsidP="00FA3387">
      <w:pPr>
        <w:jc w:val="both"/>
        <w:rPr>
          <w:sz w:val="22"/>
          <w:szCs w:val="22"/>
        </w:rPr>
      </w:pPr>
    </w:p>
    <w:p w14:paraId="53C8186D" w14:textId="1BC9D7C5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O p</w:t>
      </w:r>
      <w:r w:rsidR="00FA3387" w:rsidRPr="008F0EE7">
        <w:rPr>
          <w:sz w:val="22"/>
          <w:szCs w:val="22"/>
        </w:rPr>
        <w:t xml:space="preserve">razo de validade da proposta </w:t>
      </w:r>
      <w:r w:rsidR="00E54EBC" w:rsidRPr="008F0EE7">
        <w:rPr>
          <w:sz w:val="22"/>
          <w:szCs w:val="22"/>
        </w:rPr>
        <w:t xml:space="preserve">é </w:t>
      </w:r>
      <w:r w:rsidR="00FA3387" w:rsidRPr="008F0EE7">
        <w:rPr>
          <w:sz w:val="22"/>
          <w:szCs w:val="22"/>
        </w:rPr>
        <w:t>de no mínimo 60 (sessenta) dias;</w:t>
      </w:r>
    </w:p>
    <w:p w14:paraId="3E5DF78C" w14:textId="2CC8ABDA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A f</w:t>
      </w:r>
      <w:r w:rsidR="00FA3387" w:rsidRPr="008F0EE7">
        <w:rPr>
          <w:sz w:val="22"/>
          <w:szCs w:val="22"/>
        </w:rPr>
        <w:t>orma de pagamento será em até 10 (dez) dias após o atesto da nota fiscal.</w:t>
      </w:r>
    </w:p>
    <w:p w14:paraId="35EE898E" w14:textId="5772BD18" w:rsidR="00FA3387" w:rsidRPr="008F0EE7" w:rsidRDefault="00FA3387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O prazo de entrega é de 1</w:t>
      </w:r>
      <w:r w:rsidR="00F51CE1" w:rsidRPr="008F0EE7">
        <w:rPr>
          <w:sz w:val="22"/>
          <w:szCs w:val="22"/>
        </w:rPr>
        <w:t>0</w:t>
      </w:r>
      <w:r w:rsidRPr="008F0EE7">
        <w:rPr>
          <w:sz w:val="22"/>
          <w:szCs w:val="22"/>
        </w:rPr>
        <w:t xml:space="preserve"> (</w:t>
      </w:r>
      <w:r w:rsidR="00F51CE1" w:rsidRPr="008F0EE7">
        <w:rPr>
          <w:sz w:val="22"/>
          <w:szCs w:val="22"/>
        </w:rPr>
        <w:t>dez</w:t>
      </w:r>
      <w:r w:rsidRPr="008F0EE7">
        <w:rPr>
          <w:sz w:val="22"/>
          <w:szCs w:val="22"/>
        </w:rPr>
        <w:t xml:space="preserve">) dias </w:t>
      </w:r>
      <w:r w:rsidR="00BB712B">
        <w:rPr>
          <w:sz w:val="22"/>
          <w:szCs w:val="22"/>
        </w:rPr>
        <w:t>úteis</w:t>
      </w:r>
      <w:r w:rsidRPr="008F0EE7">
        <w:rPr>
          <w:sz w:val="22"/>
          <w:szCs w:val="22"/>
        </w:rPr>
        <w:t xml:space="preserve">, contados </w:t>
      </w:r>
      <w:r w:rsidR="008975E6" w:rsidRPr="008F0EE7">
        <w:rPr>
          <w:sz w:val="22"/>
          <w:szCs w:val="22"/>
        </w:rPr>
        <w:t>a partir do</w:t>
      </w:r>
      <w:r w:rsidRPr="008F0EE7">
        <w:rPr>
          <w:sz w:val="22"/>
          <w:szCs w:val="22"/>
        </w:rPr>
        <w:t xml:space="preserve"> envio da Ordem de </w:t>
      </w:r>
      <w:r w:rsidR="008F0EE7" w:rsidRPr="008F0EE7">
        <w:rPr>
          <w:sz w:val="22"/>
          <w:szCs w:val="22"/>
        </w:rPr>
        <w:t>Serviço</w:t>
      </w:r>
      <w:r w:rsidR="00DF0379" w:rsidRPr="008F0EE7">
        <w:rPr>
          <w:sz w:val="22"/>
          <w:szCs w:val="22"/>
        </w:rPr>
        <w:t xml:space="preserve"> (O</w:t>
      </w:r>
      <w:r w:rsidR="008F0EE7" w:rsidRPr="008F0EE7">
        <w:rPr>
          <w:sz w:val="22"/>
          <w:szCs w:val="22"/>
        </w:rPr>
        <w:t>S</w:t>
      </w:r>
      <w:r w:rsidR="00DF0379" w:rsidRPr="008F0EE7">
        <w:rPr>
          <w:sz w:val="22"/>
          <w:szCs w:val="22"/>
        </w:rPr>
        <w:t>)</w:t>
      </w:r>
      <w:r w:rsidR="00FA0936" w:rsidRPr="008F0EE7">
        <w:rPr>
          <w:sz w:val="22"/>
          <w:szCs w:val="22"/>
        </w:rPr>
        <w:t>.</w:t>
      </w:r>
    </w:p>
    <w:p w14:paraId="1B1FE24E" w14:textId="59D0F70B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O</w:t>
      </w:r>
      <w:r w:rsidR="00FA3387" w:rsidRPr="008F0EE7">
        <w:rPr>
          <w:sz w:val="22"/>
          <w:szCs w:val="22"/>
        </w:rPr>
        <w:t>s preços contidos na proposta incluem todos os custos e despesas, tais como: impostos, fretes, embalagens, seguros, implantação e demais encargos.</w:t>
      </w:r>
    </w:p>
    <w:p w14:paraId="2E8F0930" w14:textId="6DEC4609" w:rsidR="00DF0379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 xml:space="preserve">Vamos cumprir todas as condições, obrigações e prazos contidos no Termo de Referência da Dispensa Eletrônica nº </w:t>
      </w:r>
      <w:sdt>
        <w:sdtPr>
          <w:rPr>
            <w:sz w:val="22"/>
            <w:szCs w:val="22"/>
          </w:rPr>
          <w:alias w:val="Assunto"/>
          <w:tag w:val=""/>
          <w:id w:val="-241800632"/>
          <w:placeholder>
            <w:docPart w:val="FF873C676CF04DC2A97B0B7688A10BB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36911">
            <w:rPr>
              <w:sz w:val="22"/>
              <w:szCs w:val="22"/>
            </w:rPr>
            <w:t>42/2026</w:t>
          </w:r>
        </w:sdtContent>
      </w:sdt>
      <w:r w:rsidRPr="008F0EE7">
        <w:rPr>
          <w:sz w:val="22"/>
          <w:szCs w:val="22"/>
        </w:rPr>
        <w:t xml:space="preserve"> do Core-BA.</w:t>
      </w:r>
    </w:p>
    <w:p w14:paraId="3E6C9F8F" w14:textId="77777777" w:rsidR="008975E6" w:rsidRPr="008F0EE7" w:rsidRDefault="008975E6" w:rsidP="008975E6">
      <w:pPr>
        <w:pStyle w:val="PargrafodaLista"/>
        <w:ind w:left="720"/>
        <w:jc w:val="both"/>
        <w:rPr>
          <w:sz w:val="22"/>
          <w:szCs w:val="22"/>
        </w:rPr>
      </w:pPr>
    </w:p>
    <w:p w14:paraId="640505E3" w14:textId="582DEE80" w:rsidR="008975E6" w:rsidRPr="008F0EE7" w:rsidRDefault="00DF0379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......................</w:t>
      </w:r>
      <w:r w:rsidR="00FA3387" w:rsidRPr="008F0EE7">
        <w:rPr>
          <w:sz w:val="22"/>
          <w:szCs w:val="22"/>
        </w:rPr>
        <w:t xml:space="preserve">, .............de ................................. de </w:t>
      </w:r>
      <w:r w:rsidR="008975E6" w:rsidRPr="008F0EE7">
        <w:rPr>
          <w:sz w:val="22"/>
          <w:szCs w:val="22"/>
        </w:rPr>
        <w:t>2026.</w:t>
      </w:r>
    </w:p>
    <w:p w14:paraId="6CC6EBE1" w14:textId="77777777" w:rsidR="008975E6" w:rsidRPr="008F0EE7" w:rsidRDefault="008975E6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3A79EA5C" w14:textId="77777777" w:rsidR="003131E8" w:rsidRPr="008F0EE7" w:rsidRDefault="003131E8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7CFD0F86" w14:textId="2FBFCE2D" w:rsidR="00FA3387" w:rsidRPr="008F0EE7" w:rsidRDefault="00FA3387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____________________________________________________</w:t>
      </w:r>
    </w:p>
    <w:p w14:paraId="134975C1" w14:textId="334012E1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Assinatura</w:t>
      </w:r>
      <w:r w:rsidR="00DF0379" w:rsidRPr="008F0EE7">
        <w:rPr>
          <w:sz w:val="22"/>
          <w:szCs w:val="22"/>
        </w:rPr>
        <w:t xml:space="preserve"> do responsável </w:t>
      </w:r>
    </w:p>
    <w:p w14:paraId="04371A26" w14:textId="77777777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Nome:</w:t>
      </w:r>
    </w:p>
    <w:p w14:paraId="0BCA513F" w14:textId="4744042B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CPF:</w:t>
      </w:r>
    </w:p>
    <w:sectPr w:rsidR="00FA3387" w:rsidRPr="008F0EE7" w:rsidSect="00F51CE1">
      <w:headerReference w:type="even" r:id="rId8"/>
      <w:headerReference w:type="default" r:id="rId9"/>
      <w:footerReference w:type="default" r:id="rId10"/>
      <w:headerReference w:type="first" r:id="rId11"/>
      <w:pgSz w:w="11905" w:h="16837" w:code="9"/>
      <w:pgMar w:top="1702" w:right="1132" w:bottom="709" w:left="1276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904B5" w14:textId="77777777" w:rsidR="00861479" w:rsidRDefault="00861479">
      <w:r>
        <w:separator/>
      </w:r>
    </w:p>
  </w:endnote>
  <w:endnote w:type="continuationSeparator" w:id="0">
    <w:p w14:paraId="5C0C3D70" w14:textId="77777777" w:rsidR="00861479" w:rsidRDefault="00861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A93A" w14:textId="77777777" w:rsidR="00AC5A0C" w:rsidRPr="002336BC" w:rsidRDefault="002336BC" w:rsidP="002336BC">
    <w:pPr>
      <w:ind w:right="-567"/>
      <w:jc w:val="right"/>
      <w:rPr>
        <w:rFonts w:ascii="Garamond" w:hAnsi="Garamond"/>
      </w:rPr>
    </w:pPr>
    <w:r w:rsidRPr="002336BC">
      <w:rPr>
        <w:rFonts w:ascii="Garamond" w:hAnsi="Garamond"/>
      </w:rPr>
      <w:t xml:space="preserve">Página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PAGE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1</w:t>
    </w:r>
    <w:r w:rsidRPr="002336BC">
      <w:rPr>
        <w:rFonts w:ascii="Garamond" w:hAnsi="Garamond"/>
      </w:rPr>
      <w:fldChar w:fldCharType="end"/>
    </w:r>
    <w:r w:rsidRPr="002336BC">
      <w:rPr>
        <w:rFonts w:ascii="Garamond" w:hAnsi="Garamond"/>
      </w:rPr>
      <w:t xml:space="preserve"> de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NUMPAGES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2</w:t>
    </w:r>
    <w:r w:rsidRPr="002336BC">
      <w:rPr>
        <w:rFonts w:ascii="Garamond" w:hAnsi="Garamond"/>
      </w:rPr>
      <w:fldChar w:fldCharType="end"/>
    </w:r>
  </w:p>
  <w:p w14:paraId="12FE259F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C55E2" w14:textId="77777777" w:rsidR="00861479" w:rsidRDefault="00861479">
      <w:r>
        <w:separator/>
      </w:r>
    </w:p>
  </w:footnote>
  <w:footnote w:type="continuationSeparator" w:id="0">
    <w:p w14:paraId="70B79D56" w14:textId="77777777" w:rsidR="00861479" w:rsidRDefault="00861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1924" w14:textId="77777777" w:rsidR="007526D2" w:rsidRDefault="00000000">
    <w:pPr>
      <w:pStyle w:val="Cabealho"/>
    </w:pPr>
    <w:r>
      <w:rPr>
        <w:noProof/>
      </w:rPr>
      <w:pict w14:anchorId="302711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6BFF" w14:textId="1F1F03FE" w:rsidR="00173552" w:rsidRPr="004A53CC" w:rsidRDefault="008211D5" w:rsidP="00C32AB8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rPr>
        <w:rFonts w:ascii="Arial" w:hAnsi="Arial" w:cs="Arial"/>
        <w:bCs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65DA6BC0" wp14:editId="076490CD">
              <wp:simplePos x="0" y="0"/>
              <wp:positionH relativeFrom="margin">
                <wp:align>right</wp:align>
              </wp:positionH>
              <wp:positionV relativeFrom="paragraph">
                <wp:posOffset>11430</wp:posOffset>
              </wp:positionV>
              <wp:extent cx="5029200" cy="609600"/>
              <wp:effectExtent l="0" t="0" r="0" b="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F8D11" w14:textId="2F7F8896" w:rsidR="00DA55C0" w:rsidRDefault="00DA55C0" w:rsidP="00DA55C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DA6B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4.8pt;margin-top:.9pt;width:396pt;height:48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" stroked="f">
              <v:textbox>
                <w:txbxContent>
                  <w:p w14:paraId="1D0F8D11" w14:textId="2F7F8896" w:rsidR="00DA55C0" w:rsidRDefault="00DA55C0" w:rsidP="00DA55C0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C725D" w14:textId="77777777" w:rsidR="007526D2" w:rsidRDefault="00000000">
    <w:pPr>
      <w:pStyle w:val="Cabealho"/>
    </w:pPr>
    <w:r>
      <w:rPr>
        <w:noProof/>
      </w:rPr>
      <w:pict w14:anchorId="295AD7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D59"/>
    <w:multiLevelType w:val="multilevel"/>
    <w:tmpl w:val="02A6E42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DC82C74"/>
    <w:multiLevelType w:val="hybridMultilevel"/>
    <w:tmpl w:val="AE8002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2458B"/>
    <w:multiLevelType w:val="multilevel"/>
    <w:tmpl w:val="9E9A003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4" w15:restartNumberingAfterBreak="0">
    <w:nsid w:val="233B3659"/>
    <w:multiLevelType w:val="multilevel"/>
    <w:tmpl w:val="8C82F8A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5" w15:restartNumberingAfterBreak="0">
    <w:nsid w:val="2B1170CF"/>
    <w:multiLevelType w:val="hybridMultilevel"/>
    <w:tmpl w:val="DB38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6655"/>
    <w:multiLevelType w:val="hybridMultilevel"/>
    <w:tmpl w:val="9264A838"/>
    <w:lvl w:ilvl="0" w:tplc="381014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5A9D"/>
    <w:multiLevelType w:val="multilevel"/>
    <w:tmpl w:val="3AE0225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3A202E6B"/>
    <w:multiLevelType w:val="multilevel"/>
    <w:tmpl w:val="417A3E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33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A3F50A9"/>
    <w:multiLevelType w:val="multilevel"/>
    <w:tmpl w:val="392C99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3DE777E0"/>
    <w:multiLevelType w:val="hybridMultilevel"/>
    <w:tmpl w:val="39E472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70650"/>
    <w:multiLevelType w:val="multilevel"/>
    <w:tmpl w:val="0DC82C7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49A10E2"/>
    <w:multiLevelType w:val="multilevel"/>
    <w:tmpl w:val="129AF0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3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67929D9"/>
    <w:multiLevelType w:val="multilevel"/>
    <w:tmpl w:val="7524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69C739A"/>
    <w:multiLevelType w:val="multilevel"/>
    <w:tmpl w:val="01661B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78D7387"/>
    <w:multiLevelType w:val="multilevel"/>
    <w:tmpl w:val="95DA38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691F284C"/>
    <w:multiLevelType w:val="hybridMultilevel"/>
    <w:tmpl w:val="2F68F0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7912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709377534">
    <w:abstractNumId w:val="14"/>
  </w:num>
  <w:num w:numId="4" w16cid:durableId="625357668">
    <w:abstractNumId w:val="8"/>
  </w:num>
  <w:num w:numId="5" w16cid:durableId="725881446">
    <w:abstractNumId w:val="11"/>
  </w:num>
  <w:num w:numId="6" w16cid:durableId="517429555">
    <w:abstractNumId w:val="7"/>
  </w:num>
  <w:num w:numId="7" w16cid:durableId="1061447624">
    <w:abstractNumId w:val="12"/>
  </w:num>
  <w:num w:numId="8" w16cid:durableId="784085273">
    <w:abstractNumId w:val="16"/>
  </w:num>
  <w:num w:numId="9" w16cid:durableId="2037267233">
    <w:abstractNumId w:val="3"/>
  </w:num>
  <w:num w:numId="10" w16cid:durableId="1551723780">
    <w:abstractNumId w:val="1"/>
  </w:num>
  <w:num w:numId="11" w16cid:durableId="1032656208">
    <w:abstractNumId w:val="4"/>
  </w:num>
  <w:num w:numId="12" w16cid:durableId="760217743">
    <w:abstractNumId w:val="9"/>
  </w:num>
  <w:num w:numId="13" w16cid:durableId="25303085">
    <w:abstractNumId w:val="15"/>
  </w:num>
  <w:num w:numId="14" w16cid:durableId="1557427262">
    <w:abstractNumId w:val="10"/>
  </w:num>
  <w:num w:numId="15" w16cid:durableId="893542544">
    <w:abstractNumId w:val="5"/>
  </w:num>
  <w:num w:numId="16" w16cid:durableId="1910848520">
    <w:abstractNumId w:val="6"/>
  </w:num>
  <w:num w:numId="17" w16cid:durableId="1197739016">
    <w:abstractNumId w:val="2"/>
  </w:num>
  <w:num w:numId="18" w16cid:durableId="153164503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E7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31BAF"/>
    <w:rsid w:val="00036CED"/>
    <w:rsid w:val="00042F22"/>
    <w:rsid w:val="00050EBD"/>
    <w:rsid w:val="00055548"/>
    <w:rsid w:val="0006004F"/>
    <w:rsid w:val="000671EA"/>
    <w:rsid w:val="00072463"/>
    <w:rsid w:val="0009141C"/>
    <w:rsid w:val="000A0D54"/>
    <w:rsid w:val="000A625D"/>
    <w:rsid w:val="000B7203"/>
    <w:rsid w:val="000B770B"/>
    <w:rsid w:val="000C2F48"/>
    <w:rsid w:val="000C4F37"/>
    <w:rsid w:val="000D026B"/>
    <w:rsid w:val="000D63F5"/>
    <w:rsid w:val="000E6190"/>
    <w:rsid w:val="000F3648"/>
    <w:rsid w:val="00101855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4317E"/>
    <w:rsid w:val="001619E2"/>
    <w:rsid w:val="001621E2"/>
    <w:rsid w:val="001641CA"/>
    <w:rsid w:val="001676D1"/>
    <w:rsid w:val="001701AE"/>
    <w:rsid w:val="0017037A"/>
    <w:rsid w:val="00173552"/>
    <w:rsid w:val="00195D9A"/>
    <w:rsid w:val="001A712F"/>
    <w:rsid w:val="001B3ACB"/>
    <w:rsid w:val="001B4527"/>
    <w:rsid w:val="001B6B04"/>
    <w:rsid w:val="001C32A0"/>
    <w:rsid w:val="001C5D3D"/>
    <w:rsid w:val="001D207D"/>
    <w:rsid w:val="001D4E60"/>
    <w:rsid w:val="001D6908"/>
    <w:rsid w:val="001E23B8"/>
    <w:rsid w:val="001E24F5"/>
    <w:rsid w:val="001E7F85"/>
    <w:rsid w:val="002052F5"/>
    <w:rsid w:val="00206677"/>
    <w:rsid w:val="002168A5"/>
    <w:rsid w:val="002201AE"/>
    <w:rsid w:val="00227C56"/>
    <w:rsid w:val="0023100F"/>
    <w:rsid w:val="002336BC"/>
    <w:rsid w:val="00233A32"/>
    <w:rsid w:val="00235FDE"/>
    <w:rsid w:val="00240144"/>
    <w:rsid w:val="00243E5B"/>
    <w:rsid w:val="00251D21"/>
    <w:rsid w:val="00253762"/>
    <w:rsid w:val="002621D1"/>
    <w:rsid w:val="00265EEE"/>
    <w:rsid w:val="0026614B"/>
    <w:rsid w:val="00270F9D"/>
    <w:rsid w:val="00271217"/>
    <w:rsid w:val="00271620"/>
    <w:rsid w:val="0027263D"/>
    <w:rsid w:val="00287C87"/>
    <w:rsid w:val="00292D0C"/>
    <w:rsid w:val="00296E08"/>
    <w:rsid w:val="002A0FFD"/>
    <w:rsid w:val="002A3EB0"/>
    <w:rsid w:val="002A4A24"/>
    <w:rsid w:val="002B19C4"/>
    <w:rsid w:val="002B34F8"/>
    <w:rsid w:val="002B777C"/>
    <w:rsid w:val="002C084E"/>
    <w:rsid w:val="002C34FE"/>
    <w:rsid w:val="002C6EFE"/>
    <w:rsid w:val="002C71A5"/>
    <w:rsid w:val="002C7791"/>
    <w:rsid w:val="002C7A2E"/>
    <w:rsid w:val="002E0CF5"/>
    <w:rsid w:val="002E71F1"/>
    <w:rsid w:val="002F65C2"/>
    <w:rsid w:val="0030249F"/>
    <w:rsid w:val="0030604D"/>
    <w:rsid w:val="0031233C"/>
    <w:rsid w:val="003131E8"/>
    <w:rsid w:val="00323BE9"/>
    <w:rsid w:val="00330876"/>
    <w:rsid w:val="00331511"/>
    <w:rsid w:val="003329C0"/>
    <w:rsid w:val="00334A55"/>
    <w:rsid w:val="0034011A"/>
    <w:rsid w:val="00342673"/>
    <w:rsid w:val="003477CF"/>
    <w:rsid w:val="003638B2"/>
    <w:rsid w:val="00366194"/>
    <w:rsid w:val="00366CF2"/>
    <w:rsid w:val="00374CB4"/>
    <w:rsid w:val="00381E15"/>
    <w:rsid w:val="0038624A"/>
    <w:rsid w:val="003A6843"/>
    <w:rsid w:val="003A6C48"/>
    <w:rsid w:val="003B1724"/>
    <w:rsid w:val="003C0851"/>
    <w:rsid w:val="003C573D"/>
    <w:rsid w:val="003D10A9"/>
    <w:rsid w:val="003F1B04"/>
    <w:rsid w:val="00412446"/>
    <w:rsid w:val="00413788"/>
    <w:rsid w:val="00415E16"/>
    <w:rsid w:val="00417559"/>
    <w:rsid w:val="00424BFD"/>
    <w:rsid w:val="00425914"/>
    <w:rsid w:val="004326EC"/>
    <w:rsid w:val="00434DE4"/>
    <w:rsid w:val="00435A8B"/>
    <w:rsid w:val="00441DCE"/>
    <w:rsid w:val="004420D9"/>
    <w:rsid w:val="00447D92"/>
    <w:rsid w:val="00464759"/>
    <w:rsid w:val="004658BB"/>
    <w:rsid w:val="00470140"/>
    <w:rsid w:val="0047048C"/>
    <w:rsid w:val="00471179"/>
    <w:rsid w:val="00472729"/>
    <w:rsid w:val="0047465A"/>
    <w:rsid w:val="004759E9"/>
    <w:rsid w:val="0048032F"/>
    <w:rsid w:val="0048128F"/>
    <w:rsid w:val="00483C87"/>
    <w:rsid w:val="00484CF9"/>
    <w:rsid w:val="004913C4"/>
    <w:rsid w:val="0049192D"/>
    <w:rsid w:val="00495AC9"/>
    <w:rsid w:val="004A1FF0"/>
    <w:rsid w:val="004A4CE0"/>
    <w:rsid w:val="004A53CC"/>
    <w:rsid w:val="004B200A"/>
    <w:rsid w:val="004B3D32"/>
    <w:rsid w:val="004B4F90"/>
    <w:rsid w:val="004B694F"/>
    <w:rsid w:val="004C0ABE"/>
    <w:rsid w:val="004C7E5B"/>
    <w:rsid w:val="004D1443"/>
    <w:rsid w:val="004D2F10"/>
    <w:rsid w:val="004D2F61"/>
    <w:rsid w:val="004E4C2A"/>
    <w:rsid w:val="004E64A9"/>
    <w:rsid w:val="004F1902"/>
    <w:rsid w:val="004F401D"/>
    <w:rsid w:val="00504009"/>
    <w:rsid w:val="00524DA0"/>
    <w:rsid w:val="0052650E"/>
    <w:rsid w:val="00526564"/>
    <w:rsid w:val="005315F2"/>
    <w:rsid w:val="005325BC"/>
    <w:rsid w:val="005343AF"/>
    <w:rsid w:val="0053604F"/>
    <w:rsid w:val="00536953"/>
    <w:rsid w:val="00536CD4"/>
    <w:rsid w:val="00537E9F"/>
    <w:rsid w:val="00543124"/>
    <w:rsid w:val="00547C07"/>
    <w:rsid w:val="00566013"/>
    <w:rsid w:val="00571F22"/>
    <w:rsid w:val="005761E9"/>
    <w:rsid w:val="005923B4"/>
    <w:rsid w:val="00594C0A"/>
    <w:rsid w:val="005962B2"/>
    <w:rsid w:val="00596849"/>
    <w:rsid w:val="005A3D07"/>
    <w:rsid w:val="005B277A"/>
    <w:rsid w:val="005B6275"/>
    <w:rsid w:val="005B79EC"/>
    <w:rsid w:val="005D0894"/>
    <w:rsid w:val="005D3E0E"/>
    <w:rsid w:val="005E4D5E"/>
    <w:rsid w:val="005E5B84"/>
    <w:rsid w:val="00604EE3"/>
    <w:rsid w:val="006060F5"/>
    <w:rsid w:val="00607108"/>
    <w:rsid w:val="006101DB"/>
    <w:rsid w:val="00622F71"/>
    <w:rsid w:val="006259E4"/>
    <w:rsid w:val="00637D6E"/>
    <w:rsid w:val="006417B2"/>
    <w:rsid w:val="006424DF"/>
    <w:rsid w:val="006454B6"/>
    <w:rsid w:val="006517E9"/>
    <w:rsid w:val="00653D2D"/>
    <w:rsid w:val="00660C56"/>
    <w:rsid w:val="006655E5"/>
    <w:rsid w:val="00666723"/>
    <w:rsid w:val="006703E1"/>
    <w:rsid w:val="00690274"/>
    <w:rsid w:val="00690C05"/>
    <w:rsid w:val="00694D20"/>
    <w:rsid w:val="006A3992"/>
    <w:rsid w:val="006A453B"/>
    <w:rsid w:val="006A5191"/>
    <w:rsid w:val="006A5AF3"/>
    <w:rsid w:val="006C3E0B"/>
    <w:rsid w:val="006C66AB"/>
    <w:rsid w:val="006C74B2"/>
    <w:rsid w:val="006D7D14"/>
    <w:rsid w:val="006E35C4"/>
    <w:rsid w:val="006E5897"/>
    <w:rsid w:val="006F7250"/>
    <w:rsid w:val="006F75DE"/>
    <w:rsid w:val="00700A59"/>
    <w:rsid w:val="00703096"/>
    <w:rsid w:val="00703978"/>
    <w:rsid w:val="00713694"/>
    <w:rsid w:val="007168B4"/>
    <w:rsid w:val="007317AB"/>
    <w:rsid w:val="00732091"/>
    <w:rsid w:val="007363A4"/>
    <w:rsid w:val="0073696B"/>
    <w:rsid w:val="007379A6"/>
    <w:rsid w:val="007430C1"/>
    <w:rsid w:val="0074329E"/>
    <w:rsid w:val="00747812"/>
    <w:rsid w:val="00747A49"/>
    <w:rsid w:val="007526D2"/>
    <w:rsid w:val="007555D5"/>
    <w:rsid w:val="00763B86"/>
    <w:rsid w:val="00765885"/>
    <w:rsid w:val="00766C63"/>
    <w:rsid w:val="00774222"/>
    <w:rsid w:val="007807CB"/>
    <w:rsid w:val="00786DB0"/>
    <w:rsid w:val="00787167"/>
    <w:rsid w:val="007972D7"/>
    <w:rsid w:val="007A3C72"/>
    <w:rsid w:val="007A45C6"/>
    <w:rsid w:val="007A660D"/>
    <w:rsid w:val="007B1304"/>
    <w:rsid w:val="007B4710"/>
    <w:rsid w:val="007C74AD"/>
    <w:rsid w:val="007D00DD"/>
    <w:rsid w:val="007E100F"/>
    <w:rsid w:val="007E1617"/>
    <w:rsid w:val="007E4EE0"/>
    <w:rsid w:val="007E7B31"/>
    <w:rsid w:val="007F0E44"/>
    <w:rsid w:val="007F2842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51B0"/>
    <w:rsid w:val="008252C7"/>
    <w:rsid w:val="00825964"/>
    <w:rsid w:val="008259E0"/>
    <w:rsid w:val="00825AC0"/>
    <w:rsid w:val="008278C1"/>
    <w:rsid w:val="008300D4"/>
    <w:rsid w:val="008306D2"/>
    <w:rsid w:val="00835DEB"/>
    <w:rsid w:val="008367EF"/>
    <w:rsid w:val="00836A70"/>
    <w:rsid w:val="00842899"/>
    <w:rsid w:val="00851992"/>
    <w:rsid w:val="00856C60"/>
    <w:rsid w:val="00861479"/>
    <w:rsid w:val="0086185B"/>
    <w:rsid w:val="0086197B"/>
    <w:rsid w:val="00863F8F"/>
    <w:rsid w:val="008677C2"/>
    <w:rsid w:val="00870374"/>
    <w:rsid w:val="0087069B"/>
    <w:rsid w:val="00870EA7"/>
    <w:rsid w:val="0087621F"/>
    <w:rsid w:val="0087675A"/>
    <w:rsid w:val="00881A41"/>
    <w:rsid w:val="008975E6"/>
    <w:rsid w:val="0089785B"/>
    <w:rsid w:val="008B1D20"/>
    <w:rsid w:val="008B5C70"/>
    <w:rsid w:val="008B724C"/>
    <w:rsid w:val="008C277F"/>
    <w:rsid w:val="008D077B"/>
    <w:rsid w:val="008E1DF5"/>
    <w:rsid w:val="008E2148"/>
    <w:rsid w:val="008E3F59"/>
    <w:rsid w:val="008F0EE7"/>
    <w:rsid w:val="008F7B23"/>
    <w:rsid w:val="009017E4"/>
    <w:rsid w:val="009135BE"/>
    <w:rsid w:val="00915105"/>
    <w:rsid w:val="0091574D"/>
    <w:rsid w:val="00916280"/>
    <w:rsid w:val="00924EDE"/>
    <w:rsid w:val="00931049"/>
    <w:rsid w:val="009366A3"/>
    <w:rsid w:val="009446C4"/>
    <w:rsid w:val="00945FDF"/>
    <w:rsid w:val="009626EC"/>
    <w:rsid w:val="009651C8"/>
    <w:rsid w:val="0098125C"/>
    <w:rsid w:val="00981C2A"/>
    <w:rsid w:val="00982E75"/>
    <w:rsid w:val="00985E38"/>
    <w:rsid w:val="009910ED"/>
    <w:rsid w:val="00994D15"/>
    <w:rsid w:val="009A4DB8"/>
    <w:rsid w:val="009A76AA"/>
    <w:rsid w:val="009B261D"/>
    <w:rsid w:val="009B2D07"/>
    <w:rsid w:val="009B560D"/>
    <w:rsid w:val="009B6966"/>
    <w:rsid w:val="009D06FC"/>
    <w:rsid w:val="009E3542"/>
    <w:rsid w:val="009F4D57"/>
    <w:rsid w:val="00A02165"/>
    <w:rsid w:val="00A13341"/>
    <w:rsid w:val="00A14851"/>
    <w:rsid w:val="00A16E2A"/>
    <w:rsid w:val="00A22DB0"/>
    <w:rsid w:val="00A2445F"/>
    <w:rsid w:val="00A24CB4"/>
    <w:rsid w:val="00A30D77"/>
    <w:rsid w:val="00A33C0A"/>
    <w:rsid w:val="00A36911"/>
    <w:rsid w:val="00A36E58"/>
    <w:rsid w:val="00A401A6"/>
    <w:rsid w:val="00A50684"/>
    <w:rsid w:val="00A547B7"/>
    <w:rsid w:val="00A67554"/>
    <w:rsid w:val="00A7085F"/>
    <w:rsid w:val="00A74BFD"/>
    <w:rsid w:val="00A771A7"/>
    <w:rsid w:val="00A80830"/>
    <w:rsid w:val="00A80836"/>
    <w:rsid w:val="00A827DE"/>
    <w:rsid w:val="00A82BA3"/>
    <w:rsid w:val="00A86B37"/>
    <w:rsid w:val="00AA13BD"/>
    <w:rsid w:val="00AA4BA6"/>
    <w:rsid w:val="00AA51AE"/>
    <w:rsid w:val="00AB78F4"/>
    <w:rsid w:val="00AB7B15"/>
    <w:rsid w:val="00AC5A0C"/>
    <w:rsid w:val="00AD340F"/>
    <w:rsid w:val="00AD3E06"/>
    <w:rsid w:val="00AE7A97"/>
    <w:rsid w:val="00AF3230"/>
    <w:rsid w:val="00AF34F5"/>
    <w:rsid w:val="00AF4747"/>
    <w:rsid w:val="00B103A7"/>
    <w:rsid w:val="00B219DE"/>
    <w:rsid w:val="00B313E3"/>
    <w:rsid w:val="00B342B2"/>
    <w:rsid w:val="00B37CA6"/>
    <w:rsid w:val="00B4117B"/>
    <w:rsid w:val="00B42167"/>
    <w:rsid w:val="00B51F32"/>
    <w:rsid w:val="00B54BB3"/>
    <w:rsid w:val="00B54C30"/>
    <w:rsid w:val="00B56154"/>
    <w:rsid w:val="00B62B5D"/>
    <w:rsid w:val="00B66E70"/>
    <w:rsid w:val="00B70CE0"/>
    <w:rsid w:val="00B71848"/>
    <w:rsid w:val="00B73C3C"/>
    <w:rsid w:val="00B74057"/>
    <w:rsid w:val="00B772A9"/>
    <w:rsid w:val="00B779EF"/>
    <w:rsid w:val="00B8075B"/>
    <w:rsid w:val="00B82535"/>
    <w:rsid w:val="00B877FE"/>
    <w:rsid w:val="00B90146"/>
    <w:rsid w:val="00B9378E"/>
    <w:rsid w:val="00BA6681"/>
    <w:rsid w:val="00BB1454"/>
    <w:rsid w:val="00BB5978"/>
    <w:rsid w:val="00BB712B"/>
    <w:rsid w:val="00BC6E2C"/>
    <w:rsid w:val="00BD0B0B"/>
    <w:rsid w:val="00BD1A08"/>
    <w:rsid w:val="00BD1A2A"/>
    <w:rsid w:val="00BD2713"/>
    <w:rsid w:val="00BD7F3F"/>
    <w:rsid w:val="00BE13C3"/>
    <w:rsid w:val="00BE3590"/>
    <w:rsid w:val="00BF0804"/>
    <w:rsid w:val="00BF4D82"/>
    <w:rsid w:val="00C13B75"/>
    <w:rsid w:val="00C2166E"/>
    <w:rsid w:val="00C32AB8"/>
    <w:rsid w:val="00C4139E"/>
    <w:rsid w:val="00C50B1F"/>
    <w:rsid w:val="00C515BE"/>
    <w:rsid w:val="00C55FDA"/>
    <w:rsid w:val="00C56194"/>
    <w:rsid w:val="00C6600C"/>
    <w:rsid w:val="00C765CD"/>
    <w:rsid w:val="00C8128E"/>
    <w:rsid w:val="00C85587"/>
    <w:rsid w:val="00C86186"/>
    <w:rsid w:val="00C864B6"/>
    <w:rsid w:val="00C86B12"/>
    <w:rsid w:val="00C90D6E"/>
    <w:rsid w:val="00C9573B"/>
    <w:rsid w:val="00CA4CC9"/>
    <w:rsid w:val="00CA5061"/>
    <w:rsid w:val="00CA650D"/>
    <w:rsid w:val="00CA6794"/>
    <w:rsid w:val="00CA6931"/>
    <w:rsid w:val="00CB0D8D"/>
    <w:rsid w:val="00CC1083"/>
    <w:rsid w:val="00CC4361"/>
    <w:rsid w:val="00CC6E44"/>
    <w:rsid w:val="00CD2CB8"/>
    <w:rsid w:val="00CD47F1"/>
    <w:rsid w:val="00CD53A1"/>
    <w:rsid w:val="00CE2173"/>
    <w:rsid w:val="00CE3632"/>
    <w:rsid w:val="00CF4310"/>
    <w:rsid w:val="00CF4E60"/>
    <w:rsid w:val="00D21A40"/>
    <w:rsid w:val="00D30B6B"/>
    <w:rsid w:val="00D33727"/>
    <w:rsid w:val="00D341AC"/>
    <w:rsid w:val="00D46489"/>
    <w:rsid w:val="00D75A7A"/>
    <w:rsid w:val="00D77586"/>
    <w:rsid w:val="00D831F3"/>
    <w:rsid w:val="00D854C5"/>
    <w:rsid w:val="00D872AA"/>
    <w:rsid w:val="00D908E0"/>
    <w:rsid w:val="00DA1834"/>
    <w:rsid w:val="00DA2633"/>
    <w:rsid w:val="00DA55C0"/>
    <w:rsid w:val="00DA6F8F"/>
    <w:rsid w:val="00DB16A3"/>
    <w:rsid w:val="00DC1A74"/>
    <w:rsid w:val="00DD3C84"/>
    <w:rsid w:val="00DD5671"/>
    <w:rsid w:val="00DF0379"/>
    <w:rsid w:val="00DF58DB"/>
    <w:rsid w:val="00E0780F"/>
    <w:rsid w:val="00E1079B"/>
    <w:rsid w:val="00E10DD6"/>
    <w:rsid w:val="00E13BB8"/>
    <w:rsid w:val="00E2051A"/>
    <w:rsid w:val="00E27A03"/>
    <w:rsid w:val="00E27F0A"/>
    <w:rsid w:val="00E3352F"/>
    <w:rsid w:val="00E343AE"/>
    <w:rsid w:val="00E36E01"/>
    <w:rsid w:val="00E45A15"/>
    <w:rsid w:val="00E45E5F"/>
    <w:rsid w:val="00E46750"/>
    <w:rsid w:val="00E54EBC"/>
    <w:rsid w:val="00E579C7"/>
    <w:rsid w:val="00E57A48"/>
    <w:rsid w:val="00E64EF6"/>
    <w:rsid w:val="00E76C0E"/>
    <w:rsid w:val="00E83BBC"/>
    <w:rsid w:val="00E85EC9"/>
    <w:rsid w:val="00E865B5"/>
    <w:rsid w:val="00E86AA5"/>
    <w:rsid w:val="00E940C9"/>
    <w:rsid w:val="00EA7026"/>
    <w:rsid w:val="00EB1B6F"/>
    <w:rsid w:val="00EB60FC"/>
    <w:rsid w:val="00EC1354"/>
    <w:rsid w:val="00EC1442"/>
    <w:rsid w:val="00EC5814"/>
    <w:rsid w:val="00ED40D3"/>
    <w:rsid w:val="00EF4042"/>
    <w:rsid w:val="00EF50CB"/>
    <w:rsid w:val="00F02D2E"/>
    <w:rsid w:val="00F04126"/>
    <w:rsid w:val="00F121A0"/>
    <w:rsid w:val="00F13D13"/>
    <w:rsid w:val="00F14DBE"/>
    <w:rsid w:val="00F1764A"/>
    <w:rsid w:val="00F209D2"/>
    <w:rsid w:val="00F23CE7"/>
    <w:rsid w:val="00F305E1"/>
    <w:rsid w:val="00F46327"/>
    <w:rsid w:val="00F4638C"/>
    <w:rsid w:val="00F51CE1"/>
    <w:rsid w:val="00F5417F"/>
    <w:rsid w:val="00F57190"/>
    <w:rsid w:val="00F642F6"/>
    <w:rsid w:val="00F64FFD"/>
    <w:rsid w:val="00F850B6"/>
    <w:rsid w:val="00F87DFD"/>
    <w:rsid w:val="00F92A6C"/>
    <w:rsid w:val="00F9567A"/>
    <w:rsid w:val="00FA0936"/>
    <w:rsid w:val="00FA3387"/>
    <w:rsid w:val="00FA4DD8"/>
    <w:rsid w:val="00FB5C4D"/>
    <w:rsid w:val="00FC0053"/>
    <w:rsid w:val="00FC209B"/>
    <w:rsid w:val="00FD4829"/>
    <w:rsid w:val="00FE2872"/>
    <w:rsid w:val="00FE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B07228"/>
  <w15:chartTrackingRefBased/>
  <w15:docId w15:val="{66AC86F1-BA0A-4766-BFDE-805D4F63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3387"/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szCs w:val="24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sz w:val="24"/>
      <w:szCs w:val="24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link w:val="PargrafodaListaChar"/>
    <w:uiPriority w:val="1"/>
    <w:qFormat/>
    <w:rsid w:val="005761E9"/>
    <w:pPr>
      <w:ind w:left="708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szCs w:val="24"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szCs w:val="24"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sz w:val="20"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  <w:sz w:val="24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  <w:style w:type="character" w:styleId="Nmerodepgina">
    <w:name w:val="page number"/>
    <w:basedOn w:val="Fontepargpadro"/>
    <w:rsid w:val="002336BC"/>
  </w:style>
  <w:style w:type="character" w:styleId="TextodoEspaoReservado">
    <w:name w:val="Placeholder Text"/>
    <w:basedOn w:val="Fontepargpadro"/>
    <w:uiPriority w:val="99"/>
    <w:semiHidden/>
    <w:rsid w:val="00DF0379"/>
    <w:rPr>
      <w:color w:val="666666"/>
    </w:rPr>
  </w:style>
  <w:style w:type="paragraph" w:customStyle="1" w:styleId="Padro">
    <w:name w:val="Padrão"/>
    <w:rsid w:val="00F51CE1"/>
    <w:pPr>
      <w:suppressAutoHyphens/>
      <w:overflowPunct w:val="0"/>
      <w:autoSpaceDN w:val="0"/>
      <w:spacing w:after="200" w:line="276" w:lineRule="auto"/>
      <w:textAlignment w:val="baseline"/>
    </w:pPr>
    <w:rPr>
      <w:rFonts w:ascii="Calibri" w:eastAsia="SimSun, 宋体" w:hAnsi="Calibri" w:cs="Calibri"/>
      <w:color w:val="00000A"/>
      <w:kern w:val="3"/>
      <w:sz w:val="22"/>
      <w:szCs w:val="22"/>
      <w:lang w:eastAsia="zh-CN"/>
    </w:rPr>
  </w:style>
  <w:style w:type="character" w:customStyle="1" w:styleId="PargrafodaListaChar">
    <w:name w:val="Parágrafo da Lista Char"/>
    <w:link w:val="PargrafodaLista"/>
    <w:uiPriority w:val="1"/>
    <w:rsid w:val="008975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com%20p&#225;gina)%20(3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EB5601BEDB47758CBE8BAAD21E49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4CDCF3-FA1B-42CA-9E7B-37001B7F317D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  <w:docPart>
      <w:docPartPr>
        <w:name w:val="FF873C676CF04DC2A97B0B7688A10B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1106E6-1B84-4D33-93F6-CBB9386323D7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5B"/>
    <w:rsid w:val="000F6C5B"/>
    <w:rsid w:val="0014317E"/>
    <w:rsid w:val="0017037A"/>
    <w:rsid w:val="00227C56"/>
    <w:rsid w:val="002E2911"/>
    <w:rsid w:val="00381E15"/>
    <w:rsid w:val="00435720"/>
    <w:rsid w:val="004953FC"/>
    <w:rsid w:val="004D1443"/>
    <w:rsid w:val="0050320C"/>
    <w:rsid w:val="00577996"/>
    <w:rsid w:val="006454B6"/>
    <w:rsid w:val="00674710"/>
    <w:rsid w:val="006F1E59"/>
    <w:rsid w:val="006F7250"/>
    <w:rsid w:val="007E29C3"/>
    <w:rsid w:val="008E3F59"/>
    <w:rsid w:val="00945FDF"/>
    <w:rsid w:val="009D428C"/>
    <w:rsid w:val="00AF30C9"/>
    <w:rsid w:val="00B40DF8"/>
    <w:rsid w:val="00B66331"/>
    <w:rsid w:val="00B779EF"/>
    <w:rsid w:val="00BD7F3F"/>
    <w:rsid w:val="00D95EB5"/>
    <w:rsid w:val="00DE1A5B"/>
    <w:rsid w:val="00E85EC9"/>
    <w:rsid w:val="00EB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E1A5B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(com página) (3)</Template>
  <TotalTime>8</TotalTime>
  <Pages>1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1870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>42/2026</dc:subject>
  <dc:creator>Lívia Silva</dc:creator>
  <cp:keywords/>
  <dc:description/>
  <cp:lastModifiedBy>Karla Caribé</cp:lastModifiedBy>
  <cp:revision>6</cp:revision>
  <cp:lastPrinted>2026-10-06T15:01:00Z</cp:lastPrinted>
  <dcterms:created xsi:type="dcterms:W3CDTF">2026-10-01T20:18:00Z</dcterms:created>
  <dcterms:modified xsi:type="dcterms:W3CDTF">2026-10-06T18:41:00Z</dcterms:modified>
</cp:coreProperties>
</file>