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8C0AF" w14:textId="0426523C" w:rsidR="00A3172D" w:rsidRPr="00317394" w:rsidRDefault="00A3172D" w:rsidP="00744D9F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>PREFEITURA MUNICIPAL DE</w:t>
      </w:r>
      <w:r w:rsidR="00BE1839" w:rsidRPr="00317394">
        <w:rPr>
          <w:rFonts w:ascii="Arial" w:hAnsi="Arial" w:cs="Arial"/>
          <w:b/>
          <w:smallCaps/>
          <w:sz w:val="18"/>
          <w:szCs w:val="18"/>
        </w:rPr>
        <w:t xml:space="preserve"> SOBRADINHO-BA</w:t>
      </w:r>
    </w:p>
    <w:p w14:paraId="3A11932A" w14:textId="338F345B" w:rsidR="00A3172D" w:rsidRDefault="002C0594" w:rsidP="009C192D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 xml:space="preserve">PREGÃO </w:t>
      </w:r>
      <w:r w:rsidR="00302A6B" w:rsidRPr="00317394">
        <w:rPr>
          <w:rFonts w:ascii="Arial" w:hAnsi="Arial" w:cs="Arial"/>
          <w:b/>
          <w:sz w:val="18"/>
          <w:szCs w:val="18"/>
        </w:rPr>
        <w:t>ELETRÔNICO</w:t>
      </w:r>
      <w:r w:rsidR="006B6441" w:rsidRPr="00317394">
        <w:rPr>
          <w:rFonts w:ascii="Arial" w:hAnsi="Arial" w:cs="Arial"/>
          <w:b/>
          <w:sz w:val="18"/>
          <w:szCs w:val="18"/>
        </w:rPr>
        <w:t xml:space="preserve"> SRP</w:t>
      </w:r>
      <w:r w:rsidRPr="00317394">
        <w:rPr>
          <w:rFonts w:ascii="Arial" w:hAnsi="Arial" w:cs="Arial"/>
          <w:b/>
          <w:sz w:val="18"/>
          <w:szCs w:val="18"/>
        </w:rPr>
        <w:t xml:space="preserve"> Nº. </w:t>
      </w:r>
      <w:r w:rsidR="00313938">
        <w:rPr>
          <w:rFonts w:ascii="Arial" w:hAnsi="Arial" w:cs="Arial"/>
          <w:b/>
          <w:sz w:val="18"/>
          <w:szCs w:val="18"/>
        </w:rPr>
        <w:t>033</w:t>
      </w:r>
      <w:r w:rsidR="00BE1839"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</w:p>
    <w:p w14:paraId="12A08A9F" w14:textId="77777777" w:rsidR="00803610" w:rsidRPr="00317394" w:rsidRDefault="00803610" w:rsidP="009C192D">
      <w:pPr>
        <w:jc w:val="center"/>
        <w:rPr>
          <w:rFonts w:ascii="Arial" w:hAnsi="Arial" w:cs="Arial"/>
          <w:b/>
          <w:sz w:val="18"/>
          <w:szCs w:val="18"/>
        </w:rPr>
      </w:pPr>
    </w:p>
    <w:p w14:paraId="7E15BA56" w14:textId="20C3D468" w:rsidR="00A3172D" w:rsidRPr="00317394" w:rsidRDefault="00924DDF" w:rsidP="007A145A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>AVISO DE LICITAÇÃO</w:t>
      </w:r>
    </w:p>
    <w:p w14:paraId="13B86756" w14:textId="77777777" w:rsidR="007A145A" w:rsidRPr="00317394" w:rsidRDefault="007A145A" w:rsidP="007A145A">
      <w:pPr>
        <w:jc w:val="center"/>
        <w:rPr>
          <w:rFonts w:ascii="Arial" w:hAnsi="Arial" w:cs="Arial"/>
          <w:b/>
          <w:sz w:val="18"/>
          <w:szCs w:val="18"/>
        </w:rPr>
      </w:pPr>
    </w:p>
    <w:p w14:paraId="229A6E2E" w14:textId="24F3120C" w:rsidR="00A3172D" w:rsidRPr="00317394" w:rsidRDefault="00BE1839" w:rsidP="00803610">
      <w:pPr>
        <w:ind w:firstLine="567"/>
        <w:jc w:val="both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A Pregoeira</w:t>
      </w:r>
      <w:r w:rsidR="00A3172D" w:rsidRPr="00317394">
        <w:rPr>
          <w:rFonts w:ascii="Arial" w:hAnsi="Arial" w:cs="Arial"/>
          <w:sz w:val="18"/>
          <w:szCs w:val="18"/>
        </w:rPr>
        <w:t xml:space="preserve"> do Município de</w:t>
      </w:r>
      <w:r w:rsidRPr="00317394">
        <w:rPr>
          <w:rFonts w:ascii="Arial" w:hAnsi="Arial" w:cs="Arial"/>
          <w:sz w:val="18"/>
          <w:szCs w:val="18"/>
        </w:rPr>
        <w:t xml:space="preserve"> Sobradinho</w:t>
      </w:r>
      <w:r w:rsidR="00590ACB" w:rsidRPr="00317394">
        <w:rPr>
          <w:rFonts w:ascii="Arial" w:hAnsi="Arial" w:cs="Arial"/>
          <w:sz w:val="18"/>
          <w:szCs w:val="18"/>
        </w:rPr>
        <w:t xml:space="preserve"> </w:t>
      </w:r>
      <w:r w:rsidR="00A3172D" w:rsidRPr="00317394">
        <w:rPr>
          <w:rFonts w:ascii="Arial" w:hAnsi="Arial" w:cs="Arial"/>
          <w:sz w:val="18"/>
          <w:szCs w:val="18"/>
        </w:rPr>
        <w:t>-</w:t>
      </w:r>
      <w:r w:rsidR="00AC07CE" w:rsidRPr="00317394">
        <w:rPr>
          <w:rFonts w:ascii="Arial" w:hAnsi="Arial" w:cs="Arial"/>
          <w:sz w:val="18"/>
          <w:szCs w:val="18"/>
        </w:rPr>
        <w:t xml:space="preserve"> </w:t>
      </w:r>
      <w:r w:rsidR="00A3172D" w:rsidRPr="00317394">
        <w:rPr>
          <w:rFonts w:ascii="Arial" w:hAnsi="Arial" w:cs="Arial"/>
          <w:sz w:val="18"/>
          <w:szCs w:val="18"/>
        </w:rPr>
        <w:t>BA</w:t>
      </w:r>
      <w:r w:rsidR="0080234A" w:rsidRPr="00317394">
        <w:rPr>
          <w:rFonts w:ascii="Arial" w:hAnsi="Arial" w:cs="Arial"/>
          <w:sz w:val="18"/>
          <w:szCs w:val="18"/>
        </w:rPr>
        <w:t xml:space="preserve"> torna público,</w:t>
      </w:r>
      <w:r w:rsidR="00A3172D" w:rsidRPr="00317394">
        <w:rPr>
          <w:rFonts w:ascii="Arial" w:hAnsi="Arial" w:cs="Arial"/>
          <w:sz w:val="18"/>
          <w:szCs w:val="18"/>
        </w:rPr>
        <w:t xml:space="preserve"> e da ciência aos interessados</w:t>
      </w:r>
      <w:r w:rsidR="0080234A" w:rsidRPr="00317394">
        <w:rPr>
          <w:rFonts w:ascii="Arial" w:hAnsi="Arial" w:cs="Arial"/>
          <w:sz w:val="18"/>
          <w:szCs w:val="18"/>
        </w:rPr>
        <w:t>,</w:t>
      </w:r>
      <w:r w:rsidR="00A3172D" w:rsidRPr="00317394">
        <w:rPr>
          <w:rFonts w:ascii="Arial" w:hAnsi="Arial" w:cs="Arial"/>
          <w:sz w:val="18"/>
          <w:szCs w:val="18"/>
        </w:rPr>
        <w:t xml:space="preserve"> o </w:t>
      </w:r>
      <w:r w:rsidRPr="00317394">
        <w:rPr>
          <w:rFonts w:ascii="Arial" w:hAnsi="Arial" w:cs="Arial"/>
          <w:sz w:val="18"/>
          <w:szCs w:val="18"/>
        </w:rPr>
        <w:t xml:space="preserve">aviso de licitação do </w:t>
      </w:r>
      <w:r w:rsidR="00DE7B78" w:rsidRPr="00317394">
        <w:rPr>
          <w:rFonts w:ascii="Arial" w:hAnsi="Arial" w:cs="Arial"/>
          <w:b/>
          <w:sz w:val="18"/>
          <w:szCs w:val="18"/>
        </w:rPr>
        <w:t>pregão eletrônico</w:t>
      </w:r>
      <w:r w:rsidR="006B6441" w:rsidRPr="00317394">
        <w:rPr>
          <w:rFonts w:ascii="Arial" w:hAnsi="Arial" w:cs="Arial"/>
          <w:b/>
          <w:sz w:val="18"/>
          <w:szCs w:val="18"/>
        </w:rPr>
        <w:t xml:space="preserve"> SRP</w:t>
      </w:r>
      <w:r w:rsidR="00313938">
        <w:rPr>
          <w:rFonts w:ascii="Arial" w:hAnsi="Arial" w:cs="Arial"/>
          <w:b/>
          <w:sz w:val="18"/>
          <w:szCs w:val="18"/>
        </w:rPr>
        <w:t xml:space="preserve"> nº. 033</w:t>
      </w:r>
      <w:r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  <w:r w:rsidRPr="00317394">
        <w:rPr>
          <w:rFonts w:ascii="Arial" w:hAnsi="Arial" w:cs="Arial"/>
          <w:sz w:val="18"/>
          <w:szCs w:val="18"/>
        </w:rPr>
        <w:t>,</w:t>
      </w:r>
      <w:r w:rsidR="007A145A" w:rsidRPr="00317394">
        <w:rPr>
          <w:rFonts w:ascii="Arial" w:hAnsi="Arial" w:cs="Arial"/>
          <w:sz w:val="18"/>
          <w:szCs w:val="18"/>
        </w:rPr>
        <w:t xml:space="preserve"> </w:t>
      </w:r>
      <w:r w:rsidR="007A145A" w:rsidRPr="00317394">
        <w:rPr>
          <w:rFonts w:ascii="Arial" w:hAnsi="Arial" w:cs="Arial"/>
          <w:b/>
          <w:sz w:val="18"/>
          <w:szCs w:val="18"/>
        </w:rPr>
        <w:t>proce</w:t>
      </w:r>
      <w:r w:rsidR="00313938">
        <w:rPr>
          <w:rFonts w:ascii="Arial" w:hAnsi="Arial" w:cs="Arial"/>
          <w:b/>
          <w:sz w:val="18"/>
          <w:szCs w:val="18"/>
        </w:rPr>
        <w:t>sso administrativo nº. 116</w:t>
      </w:r>
      <w:r w:rsidR="007A145A"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, </w:t>
      </w:r>
      <w:r w:rsidR="00A3172D" w:rsidRPr="00317394">
        <w:rPr>
          <w:rFonts w:ascii="Arial" w:hAnsi="Arial" w:cs="Arial"/>
          <w:sz w:val="18"/>
          <w:szCs w:val="18"/>
        </w:rPr>
        <w:t xml:space="preserve">regida pela Lei </w:t>
      </w:r>
      <w:r w:rsidR="00156F56" w:rsidRPr="00317394">
        <w:rPr>
          <w:rFonts w:ascii="Arial" w:hAnsi="Arial" w:cs="Arial"/>
          <w:sz w:val="18"/>
          <w:szCs w:val="18"/>
        </w:rPr>
        <w:t>14.133/21</w:t>
      </w:r>
      <w:r w:rsidR="002C0594" w:rsidRPr="00317394">
        <w:rPr>
          <w:rFonts w:ascii="Arial" w:hAnsi="Arial" w:cs="Arial"/>
          <w:sz w:val="18"/>
          <w:szCs w:val="18"/>
        </w:rPr>
        <w:t xml:space="preserve"> que </w:t>
      </w:r>
      <w:r w:rsidR="0066511E" w:rsidRPr="00317394">
        <w:rPr>
          <w:rFonts w:ascii="Arial" w:hAnsi="Arial" w:cs="Arial"/>
          <w:sz w:val="18"/>
          <w:szCs w:val="18"/>
        </w:rPr>
        <w:t xml:space="preserve">objetiva </w:t>
      </w:r>
      <w:r w:rsidR="0066511E" w:rsidRPr="0066511E">
        <w:rPr>
          <w:rFonts w:ascii="Arial" w:hAnsi="Arial" w:cs="Arial"/>
          <w:color w:val="000000"/>
          <w:sz w:val="18"/>
          <w:szCs w:val="18"/>
        </w:rPr>
        <w:t xml:space="preserve">a </w:t>
      </w:r>
      <w:r w:rsidR="00313938" w:rsidRPr="00313938">
        <w:rPr>
          <w:rFonts w:ascii="Arial" w:hAnsi="Arial" w:cs="Arial"/>
          <w:color w:val="000000"/>
          <w:sz w:val="18"/>
          <w:szCs w:val="18"/>
        </w:rPr>
        <w:t>Contratação de empresa para fornecimento de AREIA, BRITA, PEDRA RACHÃO E PÓ DE BRITA para atender a demanda da Secretaria de Infraestrutura e Serviços Público</w:t>
      </w:r>
      <w:r w:rsidR="00313938">
        <w:rPr>
          <w:rFonts w:ascii="Arial" w:hAnsi="Arial" w:cs="Arial"/>
          <w:color w:val="000000"/>
          <w:sz w:val="18"/>
          <w:szCs w:val="18"/>
        </w:rPr>
        <w:t>s do Munícipio de Sobradinho/BA</w:t>
      </w:r>
      <w:r w:rsidR="0068159A">
        <w:rPr>
          <w:rFonts w:ascii="Arial" w:hAnsi="Arial" w:cs="Arial"/>
          <w:color w:val="000000"/>
          <w:sz w:val="18"/>
          <w:szCs w:val="18"/>
        </w:rPr>
        <w:t xml:space="preserve">. 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DATA DA SESSÃO: </w:t>
      </w:r>
      <w:r w:rsidR="00313938">
        <w:rPr>
          <w:rFonts w:ascii="Arial" w:hAnsi="Arial" w:cs="Arial"/>
          <w:b/>
          <w:bCs/>
          <w:sz w:val="18"/>
          <w:szCs w:val="18"/>
        </w:rPr>
        <w:t>09/09</w:t>
      </w:r>
      <w:r w:rsidR="00803610">
        <w:rPr>
          <w:rFonts w:ascii="Arial" w:hAnsi="Arial" w:cs="Arial"/>
          <w:b/>
          <w:bCs/>
          <w:sz w:val="18"/>
          <w:szCs w:val="18"/>
        </w:rPr>
        <w:t>/2025</w:t>
      </w:r>
      <w:r w:rsidR="0066511E">
        <w:rPr>
          <w:rFonts w:ascii="Arial" w:hAnsi="Arial" w:cs="Arial"/>
          <w:b/>
          <w:sz w:val="18"/>
          <w:szCs w:val="18"/>
        </w:rPr>
        <w:t xml:space="preserve"> às 09</w:t>
      </w:r>
      <w:r w:rsidR="007A145A" w:rsidRPr="00317394">
        <w:rPr>
          <w:rFonts w:ascii="Arial" w:hAnsi="Arial" w:cs="Arial"/>
          <w:b/>
          <w:sz w:val="18"/>
          <w:szCs w:val="18"/>
        </w:rPr>
        <w:t>:00h</w:t>
      </w:r>
      <w:r w:rsidR="009C21DB" w:rsidRPr="00317394">
        <w:rPr>
          <w:rFonts w:ascii="Arial" w:hAnsi="Arial" w:cs="Arial"/>
          <w:b/>
          <w:sz w:val="18"/>
          <w:szCs w:val="18"/>
        </w:rPr>
        <w:t xml:space="preserve">, </w:t>
      </w:r>
      <w:r w:rsidR="009C21DB" w:rsidRPr="00317394">
        <w:rPr>
          <w:rFonts w:ascii="Arial" w:hAnsi="Arial" w:cs="Arial"/>
          <w:sz w:val="18"/>
          <w:szCs w:val="18"/>
        </w:rPr>
        <w:t>no</w:t>
      </w:r>
      <w:r w:rsidR="009C21DB" w:rsidRPr="00317394">
        <w:rPr>
          <w:rFonts w:ascii="Arial" w:hAnsi="Arial" w:cs="Arial"/>
          <w:b/>
          <w:sz w:val="18"/>
          <w:szCs w:val="18"/>
        </w:rPr>
        <w:t xml:space="preserve"> 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ENDEREÇO ELETRÔNICO: </w:t>
      </w:r>
      <w:hyperlink r:id="rId7" w:history="1">
        <w:r w:rsidR="007A145A" w:rsidRPr="00317394">
          <w:rPr>
            <w:rStyle w:val="Hyperlink"/>
            <w:rFonts w:ascii="Arial" w:hAnsi="Arial" w:cs="Arial"/>
            <w:b/>
            <w:sz w:val="18"/>
            <w:szCs w:val="18"/>
          </w:rPr>
          <w:t>www.bll.org.br</w:t>
        </w:r>
      </w:hyperlink>
      <w:r w:rsidR="007A145A" w:rsidRPr="00317394">
        <w:rPr>
          <w:rFonts w:ascii="Arial" w:hAnsi="Arial" w:cs="Arial"/>
          <w:b/>
          <w:sz w:val="18"/>
          <w:szCs w:val="18"/>
        </w:rPr>
        <w:t xml:space="preserve">. </w:t>
      </w:r>
      <w:r w:rsidR="00A3172D" w:rsidRPr="00317394">
        <w:rPr>
          <w:rFonts w:ascii="Arial" w:hAnsi="Arial" w:cs="Arial"/>
          <w:sz w:val="18"/>
          <w:szCs w:val="18"/>
        </w:rPr>
        <w:t>Publicação para conhecimento dos interessados, nos termos do Diploma regulador.</w:t>
      </w:r>
      <w:r w:rsidR="007A145A" w:rsidRPr="00317394">
        <w:rPr>
          <w:rFonts w:ascii="Arial" w:hAnsi="Arial" w:cs="Arial"/>
          <w:sz w:val="18"/>
          <w:szCs w:val="18"/>
        </w:rPr>
        <w:t xml:space="preserve"> Informações através do e-mail: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 sobradinho.licitacao@gmail.com</w:t>
      </w:r>
    </w:p>
    <w:p w14:paraId="198194C8" w14:textId="66E3A89D" w:rsidR="00B7030A" w:rsidRPr="00317394" w:rsidRDefault="00B7030A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CB1F7CF" w14:textId="77777777" w:rsidR="00BE1839" w:rsidRPr="00317394" w:rsidRDefault="00BE1839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B358DBB" w14:textId="789075FF" w:rsidR="00A3172D" w:rsidRPr="00317394" w:rsidRDefault="00DE7B78" w:rsidP="00B7030A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 xml:space="preserve">Sobradinho-BA, </w:t>
      </w:r>
      <w:r w:rsidR="00313938">
        <w:rPr>
          <w:rFonts w:ascii="Arial" w:hAnsi="Arial" w:cs="Arial"/>
          <w:b/>
          <w:sz w:val="18"/>
          <w:szCs w:val="18"/>
        </w:rPr>
        <w:t>27 de agosto de 2025</w:t>
      </w:r>
      <w:bookmarkStart w:id="0" w:name="_GoBack"/>
      <w:bookmarkEnd w:id="0"/>
    </w:p>
    <w:p w14:paraId="708B06F0" w14:textId="77777777" w:rsidR="00B7030A" w:rsidRPr="00317394" w:rsidRDefault="00B7030A" w:rsidP="00B7030A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20961462" w14:textId="77777777" w:rsidR="00A3172D" w:rsidRPr="00317394" w:rsidRDefault="00A3172D" w:rsidP="00A3172D">
      <w:pPr>
        <w:jc w:val="center"/>
        <w:rPr>
          <w:rFonts w:ascii="Arial" w:hAnsi="Arial" w:cs="Arial"/>
          <w:b/>
          <w:sz w:val="18"/>
          <w:szCs w:val="18"/>
        </w:rPr>
      </w:pPr>
    </w:p>
    <w:p w14:paraId="7CB3EA77" w14:textId="77777777" w:rsidR="00BE1839" w:rsidRPr="00317394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  <w:r w:rsidRPr="00317394">
        <w:rPr>
          <w:rFonts w:ascii="Arial" w:hAnsi="Arial" w:cs="Arial"/>
          <w:b/>
          <w:sz w:val="18"/>
          <w:szCs w:val="18"/>
        </w:rPr>
        <w:t>Thaciana Carla Silva Mangabeira</w:t>
      </w:r>
      <w:r w:rsidRPr="00317394">
        <w:rPr>
          <w:rFonts w:ascii="Arial" w:hAnsi="Arial" w:cs="Arial"/>
          <w:b/>
          <w:sz w:val="18"/>
          <w:szCs w:val="18"/>
          <w:highlight w:val="yellow"/>
        </w:rPr>
        <w:t xml:space="preserve"> </w:t>
      </w:r>
    </w:p>
    <w:p w14:paraId="567ED735" w14:textId="256A7D9C" w:rsidR="00A3172D" w:rsidRPr="00317394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Agente de Contratação/Pregoeira</w:t>
      </w:r>
    </w:p>
    <w:p w14:paraId="282916D2" w14:textId="4B5DC496" w:rsidR="00317394" w:rsidRPr="00317394" w:rsidRDefault="00317394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Decreto 016/2025</w:t>
      </w:r>
    </w:p>
    <w:p w14:paraId="5B12F886" w14:textId="77777777" w:rsidR="00A3172D" w:rsidRPr="00AB209B" w:rsidRDefault="00A3172D" w:rsidP="00A3172D"/>
    <w:p w14:paraId="01D51895" w14:textId="77777777" w:rsidR="00A3172D" w:rsidRPr="00AB209B" w:rsidRDefault="00A3172D" w:rsidP="00A3172D"/>
    <w:p w14:paraId="671CAED2" w14:textId="77777777" w:rsidR="00735CCA" w:rsidRPr="00AB209B" w:rsidRDefault="00735CCA" w:rsidP="00735CCA">
      <w:pPr>
        <w:rPr>
          <w:b/>
        </w:rPr>
      </w:pPr>
    </w:p>
    <w:p w14:paraId="526B8BF3" w14:textId="3154D72F" w:rsidR="00735CCA" w:rsidRPr="00AB209B" w:rsidRDefault="00735CCA" w:rsidP="00735CCA">
      <w:pPr>
        <w:rPr>
          <w:b/>
        </w:rPr>
      </w:pPr>
    </w:p>
    <w:sectPr w:rsidR="00735CCA" w:rsidRPr="00AB209B" w:rsidSect="004A28A4">
      <w:headerReference w:type="default" r:id="rId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D69F8" w14:textId="77777777" w:rsidR="00ED20E7" w:rsidRDefault="00ED20E7" w:rsidP="0047348A">
      <w:r>
        <w:separator/>
      </w:r>
    </w:p>
  </w:endnote>
  <w:endnote w:type="continuationSeparator" w:id="0">
    <w:p w14:paraId="43F94CB2" w14:textId="77777777" w:rsidR="00ED20E7" w:rsidRDefault="00ED20E7" w:rsidP="0047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323DA" w14:textId="77777777" w:rsidR="00ED20E7" w:rsidRDefault="00ED20E7" w:rsidP="0047348A">
      <w:r>
        <w:separator/>
      </w:r>
    </w:p>
  </w:footnote>
  <w:footnote w:type="continuationSeparator" w:id="0">
    <w:p w14:paraId="251CE215" w14:textId="77777777" w:rsidR="00ED20E7" w:rsidRDefault="00ED20E7" w:rsidP="00473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A4069" w14:textId="1EFF9B69" w:rsidR="00A72C5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EF9C656" wp14:editId="70F7348C">
          <wp:simplePos x="0" y="0"/>
          <wp:positionH relativeFrom="margin">
            <wp:posOffset>669763</wp:posOffset>
          </wp:positionH>
          <wp:positionV relativeFrom="paragraph">
            <wp:posOffset>-285750</wp:posOffset>
          </wp:positionV>
          <wp:extent cx="776177" cy="934828"/>
          <wp:effectExtent l="0" t="0" r="508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177" cy="93482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1F3864"/>
        <w:sz w:val="36"/>
        <w:szCs w:val="36"/>
      </w:rPr>
      <w:t>Prefeitura Municipal de Sobradinho</w:t>
    </w:r>
  </w:p>
  <w:p w14:paraId="7045D66E" w14:textId="77777777" w:rsidR="00A72C51" w:rsidRPr="00DB0F9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rFonts w:ascii="Verdana" w:hAnsi="Verdana" w:cs="Verdana"/>
        <w:b/>
        <w:color w:val="1F3864"/>
        <w:sz w:val="28"/>
        <w:szCs w:val="28"/>
      </w:rPr>
      <w:t>Estado da Bahia</w:t>
    </w:r>
  </w:p>
  <w:p w14:paraId="4C1A8115" w14:textId="4523011D" w:rsidR="00CA1868" w:rsidRDefault="00CA1868" w:rsidP="00CA1868">
    <w:pPr>
      <w:spacing w:line="36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7F"/>
    <w:rsid w:val="00012C05"/>
    <w:rsid w:val="0002448D"/>
    <w:rsid w:val="00043BB1"/>
    <w:rsid w:val="00056ED4"/>
    <w:rsid w:val="00072079"/>
    <w:rsid w:val="00087432"/>
    <w:rsid w:val="000E2C23"/>
    <w:rsid w:val="000F2CF6"/>
    <w:rsid w:val="00114D37"/>
    <w:rsid w:val="001164CE"/>
    <w:rsid w:val="00147F42"/>
    <w:rsid w:val="00156F56"/>
    <w:rsid w:val="001647A4"/>
    <w:rsid w:val="00167328"/>
    <w:rsid w:val="00214A33"/>
    <w:rsid w:val="00232EFD"/>
    <w:rsid w:val="002679D6"/>
    <w:rsid w:val="00276B8E"/>
    <w:rsid w:val="002843F5"/>
    <w:rsid w:val="0028457F"/>
    <w:rsid w:val="002A16F3"/>
    <w:rsid w:val="002B6CD0"/>
    <w:rsid w:val="002C0594"/>
    <w:rsid w:val="002E4EB3"/>
    <w:rsid w:val="00302A6B"/>
    <w:rsid w:val="00313938"/>
    <w:rsid w:val="00316790"/>
    <w:rsid w:val="00317394"/>
    <w:rsid w:val="00330DB7"/>
    <w:rsid w:val="003945F3"/>
    <w:rsid w:val="00411A65"/>
    <w:rsid w:val="00456DA5"/>
    <w:rsid w:val="0045791A"/>
    <w:rsid w:val="00471B65"/>
    <w:rsid w:val="0047348A"/>
    <w:rsid w:val="004A28A4"/>
    <w:rsid w:val="004D3BC6"/>
    <w:rsid w:val="0052630A"/>
    <w:rsid w:val="00552F16"/>
    <w:rsid w:val="00562CDB"/>
    <w:rsid w:val="00565597"/>
    <w:rsid w:val="00576181"/>
    <w:rsid w:val="00590ACB"/>
    <w:rsid w:val="005A4948"/>
    <w:rsid w:val="005A5895"/>
    <w:rsid w:val="0066511E"/>
    <w:rsid w:val="00671E64"/>
    <w:rsid w:val="00676139"/>
    <w:rsid w:val="0068159A"/>
    <w:rsid w:val="00683452"/>
    <w:rsid w:val="006A5061"/>
    <w:rsid w:val="006B6441"/>
    <w:rsid w:val="006C41CA"/>
    <w:rsid w:val="006D010D"/>
    <w:rsid w:val="006E1405"/>
    <w:rsid w:val="00710B79"/>
    <w:rsid w:val="00715A8B"/>
    <w:rsid w:val="007303F6"/>
    <w:rsid w:val="00735CCA"/>
    <w:rsid w:val="0074059D"/>
    <w:rsid w:val="00744D9F"/>
    <w:rsid w:val="007736F6"/>
    <w:rsid w:val="007803DE"/>
    <w:rsid w:val="007806FC"/>
    <w:rsid w:val="007A145A"/>
    <w:rsid w:val="007C13CC"/>
    <w:rsid w:val="0080234A"/>
    <w:rsid w:val="00803610"/>
    <w:rsid w:val="008061D3"/>
    <w:rsid w:val="00861CE8"/>
    <w:rsid w:val="00871B9B"/>
    <w:rsid w:val="00891E1C"/>
    <w:rsid w:val="00910950"/>
    <w:rsid w:val="00916B6B"/>
    <w:rsid w:val="00924DDF"/>
    <w:rsid w:val="00952F76"/>
    <w:rsid w:val="009773B4"/>
    <w:rsid w:val="00991C82"/>
    <w:rsid w:val="009C192D"/>
    <w:rsid w:val="009C21DB"/>
    <w:rsid w:val="009D6E68"/>
    <w:rsid w:val="00A00CBE"/>
    <w:rsid w:val="00A0220A"/>
    <w:rsid w:val="00A3172D"/>
    <w:rsid w:val="00A502EC"/>
    <w:rsid w:val="00A64550"/>
    <w:rsid w:val="00A72C51"/>
    <w:rsid w:val="00A91275"/>
    <w:rsid w:val="00A9171D"/>
    <w:rsid w:val="00AB209B"/>
    <w:rsid w:val="00AC07CE"/>
    <w:rsid w:val="00AF0A38"/>
    <w:rsid w:val="00B3377F"/>
    <w:rsid w:val="00B526E6"/>
    <w:rsid w:val="00B62C23"/>
    <w:rsid w:val="00B7030A"/>
    <w:rsid w:val="00B86B69"/>
    <w:rsid w:val="00B90EF1"/>
    <w:rsid w:val="00BD1A69"/>
    <w:rsid w:val="00BE1839"/>
    <w:rsid w:val="00BE4C5E"/>
    <w:rsid w:val="00C363BB"/>
    <w:rsid w:val="00C57047"/>
    <w:rsid w:val="00C64383"/>
    <w:rsid w:val="00C772C0"/>
    <w:rsid w:val="00C849E7"/>
    <w:rsid w:val="00C97346"/>
    <w:rsid w:val="00CA1868"/>
    <w:rsid w:val="00CA559E"/>
    <w:rsid w:val="00CD0650"/>
    <w:rsid w:val="00CE4FE7"/>
    <w:rsid w:val="00D322A7"/>
    <w:rsid w:val="00D349BE"/>
    <w:rsid w:val="00D750C3"/>
    <w:rsid w:val="00DA36B4"/>
    <w:rsid w:val="00DE7B78"/>
    <w:rsid w:val="00E31B32"/>
    <w:rsid w:val="00E47102"/>
    <w:rsid w:val="00E51563"/>
    <w:rsid w:val="00E9060D"/>
    <w:rsid w:val="00ED20E7"/>
    <w:rsid w:val="00EF0865"/>
    <w:rsid w:val="00EF679D"/>
    <w:rsid w:val="00FB046E"/>
    <w:rsid w:val="00FB79C1"/>
    <w:rsid w:val="00FC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E618CBB"/>
  <w15:docId w15:val="{882BD2B7-BCA3-45A5-8327-7D22CB21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7348A"/>
  </w:style>
  <w:style w:type="paragraph" w:styleId="Rodap">
    <w:name w:val="footer"/>
    <w:basedOn w:val="Normal"/>
    <w:link w:val="Rodap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7348A"/>
  </w:style>
  <w:style w:type="paragraph" w:styleId="Textodebalo">
    <w:name w:val="Balloon Text"/>
    <w:basedOn w:val="Normal"/>
    <w:link w:val="TextodebaloChar"/>
    <w:uiPriority w:val="99"/>
    <w:semiHidden/>
    <w:unhideWhenUsed/>
    <w:rsid w:val="004734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48A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590ACB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590AC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Default">
    <w:name w:val="Default"/>
    <w:rsid w:val="00457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C21DB"/>
    <w:rPr>
      <w:color w:val="0000FF" w:themeColor="hyperlink"/>
      <w:u w:val="single"/>
    </w:rPr>
  </w:style>
  <w:style w:type="paragraph" w:customStyle="1" w:styleId="PADRO">
    <w:name w:val="PADRÃO"/>
    <w:rsid w:val="009C21DB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NAMICA\Desktop\TIMBRADP%20UMBURAN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C44AA-5CBD-4B64-BF9D-26B3B1BFB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TIMBRADP UMBURANAS</Template>
  <TotalTime>35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DINAMICA</dc:creator>
  <cp:lastModifiedBy>LICITAÇÃO003</cp:lastModifiedBy>
  <cp:revision>12</cp:revision>
  <cp:lastPrinted>2021-04-14T20:02:00Z</cp:lastPrinted>
  <dcterms:created xsi:type="dcterms:W3CDTF">2024-02-08T19:16:00Z</dcterms:created>
  <dcterms:modified xsi:type="dcterms:W3CDTF">2025-08-27T14:31:00Z</dcterms:modified>
</cp:coreProperties>
</file>