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E636A" w14:textId="77777777" w:rsidR="00A3172D" w:rsidRPr="00C95FEF" w:rsidRDefault="00A3172D" w:rsidP="00A3172D">
      <w:pPr>
        <w:rPr>
          <w:rFonts w:ascii="Arial" w:hAnsi="Arial" w:cs="Arial"/>
          <w:sz w:val="18"/>
          <w:szCs w:val="18"/>
        </w:rPr>
      </w:pPr>
    </w:p>
    <w:p w14:paraId="4AA8C0AF" w14:textId="0426523C" w:rsidR="00A3172D" w:rsidRDefault="00A3172D" w:rsidP="009C192D">
      <w:pPr>
        <w:jc w:val="center"/>
        <w:rPr>
          <w:rFonts w:ascii="Arial" w:hAnsi="Arial" w:cs="Arial"/>
          <w:b/>
          <w:smallCaps/>
          <w:sz w:val="18"/>
          <w:szCs w:val="18"/>
        </w:rPr>
      </w:pPr>
      <w:r w:rsidRPr="00C95FEF">
        <w:rPr>
          <w:rFonts w:ascii="Arial" w:hAnsi="Arial" w:cs="Arial"/>
          <w:b/>
          <w:sz w:val="18"/>
          <w:szCs w:val="18"/>
        </w:rPr>
        <w:t>PREFEITURA MUNICIPAL DE</w:t>
      </w:r>
      <w:r w:rsidR="00BE1839" w:rsidRPr="00C95FEF">
        <w:rPr>
          <w:rFonts w:ascii="Arial" w:hAnsi="Arial" w:cs="Arial"/>
          <w:b/>
          <w:smallCaps/>
          <w:sz w:val="18"/>
          <w:szCs w:val="18"/>
        </w:rPr>
        <w:t xml:space="preserve"> SOBRADINHO-BA</w:t>
      </w:r>
    </w:p>
    <w:p w14:paraId="5BA012DE" w14:textId="77777777" w:rsidR="00D2494D" w:rsidRPr="00C95FEF" w:rsidRDefault="00D2494D" w:rsidP="00D2494D">
      <w:pPr>
        <w:jc w:val="center"/>
        <w:rPr>
          <w:rFonts w:ascii="Arial" w:hAnsi="Arial" w:cs="Arial"/>
          <w:b/>
          <w:sz w:val="18"/>
          <w:szCs w:val="18"/>
        </w:rPr>
      </w:pPr>
      <w:r w:rsidRPr="00C95FEF">
        <w:rPr>
          <w:rFonts w:ascii="Arial" w:hAnsi="Arial" w:cs="Arial"/>
          <w:b/>
          <w:sz w:val="18"/>
          <w:szCs w:val="18"/>
        </w:rPr>
        <w:t>AVISO DE LICITAÇÃO</w:t>
      </w:r>
    </w:p>
    <w:p w14:paraId="0B15BA7D" w14:textId="77777777" w:rsidR="00D2494D" w:rsidRPr="00C95FEF" w:rsidRDefault="00D2494D" w:rsidP="009C192D">
      <w:pPr>
        <w:jc w:val="center"/>
        <w:rPr>
          <w:rFonts w:ascii="Arial" w:hAnsi="Arial" w:cs="Arial"/>
          <w:b/>
          <w:sz w:val="18"/>
          <w:szCs w:val="18"/>
        </w:rPr>
      </w:pPr>
    </w:p>
    <w:p w14:paraId="3A11932A" w14:textId="0BBC270B" w:rsidR="00A3172D" w:rsidRPr="00C95FEF" w:rsidRDefault="002C0594" w:rsidP="009C192D">
      <w:pPr>
        <w:jc w:val="center"/>
        <w:rPr>
          <w:rFonts w:ascii="Arial" w:hAnsi="Arial" w:cs="Arial"/>
          <w:b/>
          <w:sz w:val="18"/>
          <w:szCs w:val="18"/>
        </w:rPr>
      </w:pPr>
      <w:r w:rsidRPr="00C95FEF">
        <w:rPr>
          <w:rFonts w:ascii="Arial" w:hAnsi="Arial" w:cs="Arial"/>
          <w:b/>
          <w:sz w:val="18"/>
          <w:szCs w:val="18"/>
        </w:rPr>
        <w:t xml:space="preserve">PREGÃO </w:t>
      </w:r>
      <w:r w:rsidR="00302A6B" w:rsidRPr="00C95FEF">
        <w:rPr>
          <w:rFonts w:ascii="Arial" w:hAnsi="Arial" w:cs="Arial"/>
          <w:b/>
          <w:sz w:val="18"/>
          <w:szCs w:val="18"/>
        </w:rPr>
        <w:t>ELETRÔNICO</w:t>
      </w:r>
      <w:r w:rsidR="006B6441" w:rsidRPr="00C95FEF">
        <w:rPr>
          <w:rFonts w:ascii="Arial" w:hAnsi="Arial" w:cs="Arial"/>
          <w:b/>
          <w:sz w:val="18"/>
          <w:szCs w:val="18"/>
        </w:rPr>
        <w:t xml:space="preserve"> SRP</w:t>
      </w:r>
      <w:r w:rsidRPr="00C95FEF">
        <w:rPr>
          <w:rFonts w:ascii="Arial" w:hAnsi="Arial" w:cs="Arial"/>
          <w:b/>
          <w:sz w:val="18"/>
          <w:szCs w:val="18"/>
        </w:rPr>
        <w:t xml:space="preserve"> Nº. </w:t>
      </w:r>
      <w:r w:rsidR="00F155AB">
        <w:rPr>
          <w:rFonts w:ascii="Arial" w:hAnsi="Arial" w:cs="Arial"/>
          <w:b/>
          <w:sz w:val="18"/>
          <w:szCs w:val="18"/>
        </w:rPr>
        <w:t>019</w:t>
      </w:r>
      <w:r w:rsidR="00BE1839" w:rsidRPr="00C95FEF">
        <w:rPr>
          <w:rFonts w:ascii="Arial" w:hAnsi="Arial" w:cs="Arial"/>
          <w:b/>
          <w:sz w:val="18"/>
          <w:szCs w:val="18"/>
        </w:rPr>
        <w:t>/202</w:t>
      </w:r>
      <w:r w:rsidR="00B526E6" w:rsidRPr="00C95FEF">
        <w:rPr>
          <w:rFonts w:ascii="Arial" w:hAnsi="Arial" w:cs="Arial"/>
          <w:b/>
          <w:sz w:val="18"/>
          <w:szCs w:val="18"/>
        </w:rPr>
        <w:t>5</w:t>
      </w:r>
    </w:p>
    <w:p w14:paraId="13B86756" w14:textId="77777777" w:rsidR="007A145A" w:rsidRPr="00C95FEF" w:rsidRDefault="007A145A" w:rsidP="007A145A">
      <w:pPr>
        <w:jc w:val="center"/>
        <w:rPr>
          <w:rFonts w:ascii="Arial" w:hAnsi="Arial" w:cs="Arial"/>
          <w:b/>
          <w:sz w:val="18"/>
          <w:szCs w:val="18"/>
        </w:rPr>
      </w:pPr>
    </w:p>
    <w:p w14:paraId="229A6E2E" w14:textId="6F87050F" w:rsidR="00A3172D" w:rsidRPr="00C95FEF" w:rsidRDefault="00BE1839" w:rsidP="007A145A">
      <w:pPr>
        <w:jc w:val="both"/>
        <w:rPr>
          <w:rFonts w:ascii="Arial" w:hAnsi="Arial" w:cs="Arial"/>
          <w:b/>
          <w:sz w:val="18"/>
          <w:szCs w:val="18"/>
        </w:rPr>
      </w:pPr>
      <w:r w:rsidRPr="00C95FEF">
        <w:rPr>
          <w:rFonts w:ascii="Arial" w:hAnsi="Arial" w:cs="Arial"/>
          <w:sz w:val="18"/>
          <w:szCs w:val="18"/>
        </w:rPr>
        <w:t>A Pregoeira</w:t>
      </w:r>
      <w:r w:rsidR="00A3172D" w:rsidRPr="00C95FEF">
        <w:rPr>
          <w:rFonts w:ascii="Arial" w:hAnsi="Arial" w:cs="Arial"/>
          <w:sz w:val="18"/>
          <w:szCs w:val="18"/>
        </w:rPr>
        <w:t xml:space="preserve"> do Município de</w:t>
      </w:r>
      <w:r w:rsidRPr="00C95FEF">
        <w:rPr>
          <w:rFonts w:ascii="Arial" w:hAnsi="Arial" w:cs="Arial"/>
          <w:sz w:val="18"/>
          <w:szCs w:val="18"/>
        </w:rPr>
        <w:t xml:space="preserve"> Sobradinho</w:t>
      </w:r>
      <w:r w:rsidR="00590ACB" w:rsidRPr="00C95FEF">
        <w:rPr>
          <w:rFonts w:ascii="Arial" w:hAnsi="Arial" w:cs="Arial"/>
          <w:sz w:val="18"/>
          <w:szCs w:val="18"/>
        </w:rPr>
        <w:t xml:space="preserve"> </w:t>
      </w:r>
      <w:r w:rsidR="00A3172D" w:rsidRPr="00C95FEF">
        <w:rPr>
          <w:rFonts w:ascii="Arial" w:hAnsi="Arial" w:cs="Arial"/>
          <w:sz w:val="18"/>
          <w:szCs w:val="18"/>
        </w:rPr>
        <w:t>-</w:t>
      </w:r>
      <w:r w:rsidR="00AC07CE" w:rsidRPr="00C95FEF">
        <w:rPr>
          <w:rFonts w:ascii="Arial" w:hAnsi="Arial" w:cs="Arial"/>
          <w:sz w:val="18"/>
          <w:szCs w:val="18"/>
        </w:rPr>
        <w:t xml:space="preserve"> </w:t>
      </w:r>
      <w:r w:rsidR="00A3172D" w:rsidRPr="00C95FEF">
        <w:rPr>
          <w:rFonts w:ascii="Arial" w:hAnsi="Arial" w:cs="Arial"/>
          <w:sz w:val="18"/>
          <w:szCs w:val="18"/>
        </w:rPr>
        <w:t>BA</w:t>
      </w:r>
      <w:r w:rsidR="0080234A" w:rsidRPr="00C95FEF">
        <w:rPr>
          <w:rFonts w:ascii="Arial" w:hAnsi="Arial" w:cs="Arial"/>
          <w:sz w:val="18"/>
          <w:szCs w:val="18"/>
        </w:rPr>
        <w:t xml:space="preserve"> torna público,</w:t>
      </w:r>
      <w:r w:rsidR="00A3172D" w:rsidRPr="00C95FEF">
        <w:rPr>
          <w:rFonts w:ascii="Arial" w:hAnsi="Arial" w:cs="Arial"/>
          <w:sz w:val="18"/>
          <w:szCs w:val="18"/>
        </w:rPr>
        <w:t xml:space="preserve"> e da ciência aos interessados</w:t>
      </w:r>
      <w:r w:rsidR="0080234A" w:rsidRPr="00C95FEF">
        <w:rPr>
          <w:rFonts w:ascii="Arial" w:hAnsi="Arial" w:cs="Arial"/>
          <w:sz w:val="18"/>
          <w:szCs w:val="18"/>
        </w:rPr>
        <w:t>,</w:t>
      </w:r>
      <w:r w:rsidR="00A3172D" w:rsidRPr="00C95FEF">
        <w:rPr>
          <w:rFonts w:ascii="Arial" w:hAnsi="Arial" w:cs="Arial"/>
          <w:sz w:val="18"/>
          <w:szCs w:val="18"/>
        </w:rPr>
        <w:t xml:space="preserve"> o </w:t>
      </w:r>
      <w:r w:rsidRPr="00C95FEF">
        <w:rPr>
          <w:rFonts w:ascii="Arial" w:hAnsi="Arial" w:cs="Arial"/>
          <w:sz w:val="18"/>
          <w:szCs w:val="18"/>
        </w:rPr>
        <w:t xml:space="preserve">aviso de licitação do </w:t>
      </w:r>
      <w:r w:rsidR="00DE7B78" w:rsidRPr="00C95FEF">
        <w:rPr>
          <w:rFonts w:ascii="Arial" w:hAnsi="Arial" w:cs="Arial"/>
          <w:b/>
          <w:sz w:val="18"/>
          <w:szCs w:val="18"/>
        </w:rPr>
        <w:t>pregão eletrônico</w:t>
      </w:r>
      <w:r w:rsidR="006B6441" w:rsidRPr="00C95FEF">
        <w:rPr>
          <w:rFonts w:ascii="Arial" w:hAnsi="Arial" w:cs="Arial"/>
          <w:b/>
          <w:sz w:val="18"/>
          <w:szCs w:val="18"/>
        </w:rPr>
        <w:t xml:space="preserve"> SRP</w:t>
      </w:r>
      <w:r w:rsidR="00F155AB">
        <w:rPr>
          <w:rFonts w:ascii="Arial" w:hAnsi="Arial" w:cs="Arial"/>
          <w:b/>
          <w:sz w:val="18"/>
          <w:szCs w:val="18"/>
        </w:rPr>
        <w:t xml:space="preserve"> nº. 019</w:t>
      </w:r>
      <w:r w:rsidRPr="00C95FEF">
        <w:rPr>
          <w:rFonts w:ascii="Arial" w:hAnsi="Arial" w:cs="Arial"/>
          <w:b/>
          <w:sz w:val="18"/>
          <w:szCs w:val="18"/>
        </w:rPr>
        <w:t>/202</w:t>
      </w:r>
      <w:r w:rsidR="00B526E6" w:rsidRPr="00C95FEF">
        <w:rPr>
          <w:rFonts w:ascii="Arial" w:hAnsi="Arial" w:cs="Arial"/>
          <w:b/>
          <w:sz w:val="18"/>
          <w:szCs w:val="18"/>
        </w:rPr>
        <w:t>5</w:t>
      </w:r>
      <w:r w:rsidRPr="00C95FEF">
        <w:rPr>
          <w:rFonts w:ascii="Arial" w:hAnsi="Arial" w:cs="Arial"/>
          <w:sz w:val="18"/>
          <w:szCs w:val="18"/>
        </w:rPr>
        <w:t>,</w:t>
      </w:r>
      <w:r w:rsidR="007A145A" w:rsidRPr="00C95FEF">
        <w:rPr>
          <w:rFonts w:ascii="Arial" w:hAnsi="Arial" w:cs="Arial"/>
          <w:sz w:val="18"/>
          <w:szCs w:val="18"/>
        </w:rPr>
        <w:t xml:space="preserve"> </w:t>
      </w:r>
      <w:r w:rsidR="007A145A" w:rsidRPr="00C95FEF">
        <w:rPr>
          <w:rFonts w:ascii="Arial" w:hAnsi="Arial" w:cs="Arial"/>
          <w:b/>
          <w:sz w:val="18"/>
          <w:szCs w:val="18"/>
        </w:rPr>
        <w:t>proce</w:t>
      </w:r>
      <w:r w:rsidR="00DE7B78" w:rsidRPr="00C95FEF">
        <w:rPr>
          <w:rFonts w:ascii="Arial" w:hAnsi="Arial" w:cs="Arial"/>
          <w:b/>
          <w:sz w:val="18"/>
          <w:szCs w:val="18"/>
        </w:rPr>
        <w:t>sso administrativo nº. 0</w:t>
      </w:r>
      <w:r w:rsidR="00F155AB">
        <w:rPr>
          <w:rFonts w:ascii="Arial" w:hAnsi="Arial" w:cs="Arial"/>
          <w:b/>
          <w:sz w:val="18"/>
          <w:szCs w:val="18"/>
        </w:rPr>
        <w:t>60</w:t>
      </w:r>
      <w:r w:rsidR="007A145A" w:rsidRPr="00C95FEF">
        <w:rPr>
          <w:rFonts w:ascii="Arial" w:hAnsi="Arial" w:cs="Arial"/>
          <w:b/>
          <w:sz w:val="18"/>
          <w:szCs w:val="18"/>
        </w:rPr>
        <w:t>/202</w:t>
      </w:r>
      <w:r w:rsidR="00B526E6" w:rsidRPr="00C95FEF">
        <w:rPr>
          <w:rFonts w:ascii="Arial" w:hAnsi="Arial" w:cs="Arial"/>
          <w:b/>
          <w:sz w:val="18"/>
          <w:szCs w:val="18"/>
        </w:rPr>
        <w:t>5</w:t>
      </w:r>
      <w:r w:rsidR="007A145A" w:rsidRPr="00C95FEF">
        <w:rPr>
          <w:rFonts w:ascii="Arial" w:hAnsi="Arial" w:cs="Arial"/>
          <w:b/>
          <w:sz w:val="18"/>
          <w:szCs w:val="18"/>
        </w:rPr>
        <w:t xml:space="preserve">, </w:t>
      </w:r>
      <w:r w:rsidR="00A3172D" w:rsidRPr="00C95FEF">
        <w:rPr>
          <w:rFonts w:ascii="Arial" w:hAnsi="Arial" w:cs="Arial"/>
          <w:sz w:val="18"/>
          <w:szCs w:val="18"/>
        </w:rPr>
        <w:t xml:space="preserve">regida pela Lei </w:t>
      </w:r>
      <w:r w:rsidR="00156F56" w:rsidRPr="00C95FEF">
        <w:rPr>
          <w:rFonts w:ascii="Arial" w:hAnsi="Arial" w:cs="Arial"/>
          <w:sz w:val="18"/>
          <w:szCs w:val="18"/>
        </w:rPr>
        <w:t>14.133/21</w:t>
      </w:r>
      <w:r w:rsidR="002C0594" w:rsidRPr="00C95FEF">
        <w:rPr>
          <w:rFonts w:ascii="Arial" w:hAnsi="Arial" w:cs="Arial"/>
          <w:sz w:val="18"/>
          <w:szCs w:val="18"/>
        </w:rPr>
        <w:t xml:space="preserve"> que objeti</w:t>
      </w:r>
      <w:r w:rsidR="00A64550" w:rsidRPr="00C95FEF">
        <w:rPr>
          <w:rFonts w:ascii="Arial" w:hAnsi="Arial" w:cs="Arial"/>
          <w:sz w:val="18"/>
          <w:szCs w:val="18"/>
        </w:rPr>
        <w:t xml:space="preserve">va </w:t>
      </w:r>
      <w:r w:rsidR="00E43E8C">
        <w:rPr>
          <w:rFonts w:ascii="Arial" w:hAnsi="Arial" w:cs="Arial"/>
          <w:sz w:val="18"/>
          <w:szCs w:val="18"/>
        </w:rPr>
        <w:t xml:space="preserve">a </w:t>
      </w:r>
      <w:r w:rsidR="00F155AB" w:rsidRPr="00F155AB">
        <w:rPr>
          <w:rFonts w:ascii="Arial" w:hAnsi="Arial" w:cs="Arial"/>
          <w:sz w:val="18"/>
          <w:szCs w:val="18"/>
        </w:rPr>
        <w:t>contratação de empresa por meio de Sistema de Registro de Preços, para a prestação de serviços de confecção de materiais gráficos e de comunicação visual, em conformidade com a solicitação das diversas Secretaria</w:t>
      </w:r>
      <w:r w:rsidR="00F155AB">
        <w:rPr>
          <w:rFonts w:ascii="Arial" w:hAnsi="Arial" w:cs="Arial"/>
          <w:sz w:val="18"/>
          <w:szCs w:val="18"/>
        </w:rPr>
        <w:t>s do Município de Sobradinho/BA</w:t>
      </w:r>
      <w:r w:rsidR="00317394" w:rsidRPr="00C95FEF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9C21DB" w:rsidRPr="00C95FEF">
        <w:rPr>
          <w:rFonts w:ascii="Arial" w:hAnsi="Arial" w:cs="Arial"/>
          <w:sz w:val="18"/>
          <w:szCs w:val="18"/>
        </w:rPr>
        <w:t xml:space="preserve"> </w:t>
      </w:r>
      <w:r w:rsidR="007A145A" w:rsidRPr="00C95FEF">
        <w:rPr>
          <w:rFonts w:ascii="Arial" w:hAnsi="Arial" w:cs="Arial"/>
          <w:b/>
          <w:sz w:val="18"/>
          <w:szCs w:val="18"/>
        </w:rPr>
        <w:t xml:space="preserve">DATA DA SESSÃO: </w:t>
      </w:r>
      <w:r w:rsidR="00F155AB">
        <w:rPr>
          <w:rFonts w:ascii="Arial" w:hAnsi="Arial" w:cs="Arial"/>
          <w:b/>
          <w:bCs/>
          <w:sz w:val="18"/>
          <w:szCs w:val="18"/>
        </w:rPr>
        <w:t>11/06</w:t>
      </w:r>
      <w:r w:rsidR="003A39C9">
        <w:rPr>
          <w:rFonts w:ascii="Arial" w:hAnsi="Arial" w:cs="Arial"/>
          <w:b/>
          <w:bCs/>
          <w:sz w:val="18"/>
          <w:szCs w:val="18"/>
        </w:rPr>
        <w:t>/2025</w:t>
      </w:r>
      <w:r w:rsidR="00F155AB">
        <w:rPr>
          <w:rFonts w:ascii="Arial" w:hAnsi="Arial" w:cs="Arial"/>
          <w:b/>
          <w:sz w:val="18"/>
          <w:szCs w:val="18"/>
        </w:rPr>
        <w:t xml:space="preserve"> às 09</w:t>
      </w:r>
      <w:r w:rsidR="003A39C9">
        <w:rPr>
          <w:rFonts w:ascii="Arial" w:hAnsi="Arial" w:cs="Arial"/>
          <w:b/>
          <w:sz w:val="18"/>
          <w:szCs w:val="18"/>
        </w:rPr>
        <w:t>:00</w:t>
      </w:r>
      <w:r w:rsidR="007A145A" w:rsidRPr="00C95FEF">
        <w:rPr>
          <w:rFonts w:ascii="Arial" w:hAnsi="Arial" w:cs="Arial"/>
          <w:b/>
          <w:sz w:val="18"/>
          <w:szCs w:val="18"/>
        </w:rPr>
        <w:t>h</w:t>
      </w:r>
      <w:r w:rsidR="009C21DB" w:rsidRPr="00C95FEF">
        <w:rPr>
          <w:rFonts w:ascii="Arial" w:hAnsi="Arial" w:cs="Arial"/>
          <w:b/>
          <w:sz w:val="18"/>
          <w:szCs w:val="18"/>
        </w:rPr>
        <w:t xml:space="preserve">, </w:t>
      </w:r>
      <w:r w:rsidR="009C21DB" w:rsidRPr="00C95FEF">
        <w:rPr>
          <w:rFonts w:ascii="Arial" w:hAnsi="Arial" w:cs="Arial"/>
          <w:sz w:val="18"/>
          <w:szCs w:val="18"/>
        </w:rPr>
        <w:t>no</w:t>
      </w:r>
      <w:r w:rsidR="009C21DB" w:rsidRPr="00C95FEF">
        <w:rPr>
          <w:rFonts w:ascii="Arial" w:hAnsi="Arial" w:cs="Arial"/>
          <w:b/>
          <w:sz w:val="18"/>
          <w:szCs w:val="18"/>
        </w:rPr>
        <w:t xml:space="preserve"> </w:t>
      </w:r>
      <w:r w:rsidR="007A145A" w:rsidRPr="00C95FEF">
        <w:rPr>
          <w:rFonts w:ascii="Arial" w:hAnsi="Arial" w:cs="Arial"/>
          <w:b/>
          <w:sz w:val="18"/>
          <w:szCs w:val="18"/>
        </w:rPr>
        <w:t xml:space="preserve">ENDEREÇO ELETRÔNICO: </w:t>
      </w:r>
      <w:hyperlink r:id="rId7" w:history="1">
        <w:r w:rsidR="007A145A" w:rsidRPr="00C95FEF">
          <w:rPr>
            <w:rStyle w:val="Hyperlink"/>
            <w:rFonts w:ascii="Arial" w:hAnsi="Arial" w:cs="Arial"/>
            <w:b/>
            <w:sz w:val="18"/>
            <w:szCs w:val="18"/>
          </w:rPr>
          <w:t>www.bll.org.br</w:t>
        </w:r>
      </w:hyperlink>
      <w:r w:rsidR="007A145A" w:rsidRPr="00C95FEF">
        <w:rPr>
          <w:rFonts w:ascii="Arial" w:hAnsi="Arial" w:cs="Arial"/>
          <w:b/>
          <w:sz w:val="18"/>
          <w:szCs w:val="18"/>
        </w:rPr>
        <w:t xml:space="preserve">. </w:t>
      </w:r>
      <w:r w:rsidR="00A3172D" w:rsidRPr="00C95FEF">
        <w:rPr>
          <w:rFonts w:ascii="Arial" w:hAnsi="Arial" w:cs="Arial"/>
          <w:sz w:val="18"/>
          <w:szCs w:val="18"/>
        </w:rPr>
        <w:t>Publicação para conhecimento dos interessados, nos termos do Diploma regulador.</w:t>
      </w:r>
      <w:r w:rsidR="007A145A" w:rsidRPr="00C95FEF">
        <w:rPr>
          <w:rFonts w:ascii="Arial" w:hAnsi="Arial" w:cs="Arial"/>
          <w:sz w:val="18"/>
          <w:szCs w:val="18"/>
        </w:rPr>
        <w:t xml:space="preserve"> Informações através do e-mail:</w:t>
      </w:r>
      <w:r w:rsidR="007A145A" w:rsidRPr="00C95FEF">
        <w:rPr>
          <w:rFonts w:ascii="Arial" w:hAnsi="Arial" w:cs="Arial"/>
          <w:b/>
          <w:sz w:val="18"/>
          <w:szCs w:val="18"/>
        </w:rPr>
        <w:t xml:space="preserve"> sobradinho.licitacao@gmail.com</w:t>
      </w:r>
    </w:p>
    <w:p w14:paraId="198194C8" w14:textId="66E3A89D" w:rsidR="00B7030A" w:rsidRPr="00C95FEF" w:rsidRDefault="00B7030A" w:rsidP="00A3172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CB1F7CF" w14:textId="77777777" w:rsidR="00BE1839" w:rsidRPr="00C95FEF" w:rsidRDefault="00BE1839" w:rsidP="00A3172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B358DBB" w14:textId="2AFD682D" w:rsidR="00A3172D" w:rsidRPr="00C95FEF" w:rsidRDefault="00DE7B78" w:rsidP="00B7030A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C95FEF">
        <w:rPr>
          <w:rFonts w:ascii="Arial" w:hAnsi="Arial" w:cs="Arial"/>
          <w:b/>
          <w:sz w:val="18"/>
          <w:szCs w:val="18"/>
        </w:rPr>
        <w:t xml:space="preserve">Sobradinho-BA, </w:t>
      </w:r>
      <w:r w:rsidR="00F155AB">
        <w:rPr>
          <w:rFonts w:ascii="Arial" w:hAnsi="Arial" w:cs="Arial"/>
          <w:b/>
          <w:sz w:val="18"/>
          <w:szCs w:val="18"/>
        </w:rPr>
        <w:t>27</w:t>
      </w:r>
      <w:bookmarkStart w:id="0" w:name="_GoBack"/>
      <w:bookmarkEnd w:id="0"/>
      <w:r w:rsidR="00E43E8C">
        <w:rPr>
          <w:rFonts w:ascii="Arial" w:hAnsi="Arial" w:cs="Arial"/>
          <w:b/>
          <w:sz w:val="18"/>
          <w:szCs w:val="18"/>
        </w:rPr>
        <w:t xml:space="preserve"> de maio de 2025.</w:t>
      </w:r>
    </w:p>
    <w:p w14:paraId="708B06F0" w14:textId="77777777" w:rsidR="00B7030A" w:rsidRPr="00C95FEF" w:rsidRDefault="00B7030A" w:rsidP="00B7030A">
      <w:pPr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14:paraId="20961462" w14:textId="77777777" w:rsidR="00A3172D" w:rsidRPr="00C95FEF" w:rsidRDefault="00A3172D" w:rsidP="00A3172D">
      <w:pPr>
        <w:jc w:val="center"/>
        <w:rPr>
          <w:rFonts w:ascii="Arial" w:hAnsi="Arial" w:cs="Arial"/>
          <w:b/>
          <w:sz w:val="18"/>
          <w:szCs w:val="18"/>
        </w:rPr>
      </w:pPr>
    </w:p>
    <w:p w14:paraId="7CB3EA77" w14:textId="77777777" w:rsidR="00BE1839" w:rsidRPr="00C95FEF" w:rsidRDefault="00BE1839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18"/>
          <w:szCs w:val="18"/>
          <w:highlight w:val="yellow"/>
        </w:rPr>
      </w:pPr>
      <w:r w:rsidRPr="00C95FEF">
        <w:rPr>
          <w:rFonts w:ascii="Arial" w:hAnsi="Arial" w:cs="Arial"/>
          <w:b/>
          <w:sz w:val="18"/>
          <w:szCs w:val="18"/>
        </w:rPr>
        <w:t>Thaciana Carla Silva Mangabeira</w:t>
      </w:r>
      <w:r w:rsidRPr="00C95FEF">
        <w:rPr>
          <w:rFonts w:ascii="Arial" w:hAnsi="Arial" w:cs="Arial"/>
          <w:b/>
          <w:sz w:val="18"/>
          <w:szCs w:val="18"/>
          <w:highlight w:val="yellow"/>
        </w:rPr>
        <w:t xml:space="preserve"> </w:t>
      </w:r>
    </w:p>
    <w:p w14:paraId="567ED735" w14:textId="256A7D9C" w:rsidR="00A3172D" w:rsidRPr="00C95FEF" w:rsidRDefault="00BE1839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C95FEF">
        <w:rPr>
          <w:rFonts w:ascii="Arial" w:hAnsi="Arial" w:cs="Arial"/>
          <w:sz w:val="18"/>
          <w:szCs w:val="18"/>
        </w:rPr>
        <w:t>Agente de Contratação/Pregoeira</w:t>
      </w:r>
    </w:p>
    <w:p w14:paraId="282916D2" w14:textId="4B5DC496" w:rsidR="00317394" w:rsidRPr="00C95FEF" w:rsidRDefault="00317394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C95FEF">
        <w:rPr>
          <w:rFonts w:ascii="Arial" w:hAnsi="Arial" w:cs="Arial"/>
          <w:sz w:val="18"/>
          <w:szCs w:val="18"/>
        </w:rPr>
        <w:t>Decreto 016/2025</w:t>
      </w:r>
    </w:p>
    <w:p w14:paraId="5B12F886" w14:textId="77777777" w:rsidR="00A3172D" w:rsidRPr="00AB209B" w:rsidRDefault="00A3172D" w:rsidP="00A3172D"/>
    <w:p w14:paraId="01D51895" w14:textId="77777777" w:rsidR="00A3172D" w:rsidRPr="00AB209B" w:rsidRDefault="00A3172D" w:rsidP="00A3172D"/>
    <w:p w14:paraId="671CAED2" w14:textId="77777777" w:rsidR="00735CCA" w:rsidRPr="00AB209B" w:rsidRDefault="00735CCA" w:rsidP="00735CCA">
      <w:pPr>
        <w:rPr>
          <w:b/>
        </w:rPr>
      </w:pPr>
    </w:p>
    <w:p w14:paraId="526B8BF3" w14:textId="3154D72F" w:rsidR="00735CCA" w:rsidRPr="00AB209B" w:rsidRDefault="00735CCA" w:rsidP="00735CCA">
      <w:pPr>
        <w:rPr>
          <w:b/>
        </w:rPr>
      </w:pPr>
    </w:p>
    <w:sectPr w:rsidR="00735CCA" w:rsidRPr="00AB209B" w:rsidSect="004A28A4">
      <w:headerReference w:type="default" r:id="rId8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D69F8" w14:textId="77777777" w:rsidR="00ED20E7" w:rsidRDefault="00ED20E7" w:rsidP="0047348A">
      <w:r>
        <w:separator/>
      </w:r>
    </w:p>
  </w:endnote>
  <w:endnote w:type="continuationSeparator" w:id="0">
    <w:p w14:paraId="43F94CB2" w14:textId="77777777" w:rsidR="00ED20E7" w:rsidRDefault="00ED20E7" w:rsidP="00473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323DA" w14:textId="77777777" w:rsidR="00ED20E7" w:rsidRDefault="00ED20E7" w:rsidP="0047348A">
      <w:r>
        <w:separator/>
      </w:r>
    </w:p>
  </w:footnote>
  <w:footnote w:type="continuationSeparator" w:id="0">
    <w:p w14:paraId="251CE215" w14:textId="77777777" w:rsidR="00ED20E7" w:rsidRDefault="00ED20E7" w:rsidP="00473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A4069" w14:textId="1EFF9B69" w:rsidR="00A72C51" w:rsidRDefault="00A72C51" w:rsidP="00A72C51">
    <w:pPr>
      <w:ind w:left="2410"/>
      <w:rPr>
        <w:rFonts w:ascii="Arial" w:hAnsi="Arial" w:cs="Arial"/>
        <w:b/>
        <w:color w:val="1F3864"/>
        <w:sz w:val="36"/>
        <w:szCs w:val="36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EF9C656" wp14:editId="70F7348C">
          <wp:simplePos x="0" y="0"/>
          <wp:positionH relativeFrom="margin">
            <wp:posOffset>669763</wp:posOffset>
          </wp:positionH>
          <wp:positionV relativeFrom="paragraph">
            <wp:posOffset>-285750</wp:posOffset>
          </wp:positionV>
          <wp:extent cx="776177" cy="934828"/>
          <wp:effectExtent l="0" t="0" r="508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177" cy="93482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1F3864"/>
        <w:sz w:val="36"/>
        <w:szCs w:val="36"/>
      </w:rPr>
      <w:t>Prefeitura Municipal de Sobradinho</w:t>
    </w:r>
  </w:p>
  <w:p w14:paraId="7045D66E" w14:textId="77777777" w:rsidR="00A72C51" w:rsidRPr="00DB0F91" w:rsidRDefault="00A72C51" w:rsidP="00A72C51">
    <w:pPr>
      <w:ind w:left="2410"/>
      <w:rPr>
        <w:rFonts w:ascii="Arial" w:hAnsi="Arial" w:cs="Arial"/>
        <w:b/>
        <w:color w:val="1F3864"/>
        <w:sz w:val="36"/>
        <w:szCs w:val="36"/>
      </w:rPr>
    </w:pPr>
    <w:r>
      <w:rPr>
        <w:rFonts w:ascii="Verdana" w:hAnsi="Verdana" w:cs="Verdana"/>
        <w:b/>
        <w:color w:val="1F3864"/>
        <w:sz w:val="28"/>
        <w:szCs w:val="28"/>
      </w:rPr>
      <w:t>Estado da Bahia</w:t>
    </w:r>
  </w:p>
  <w:p w14:paraId="4C1A8115" w14:textId="4523011D" w:rsidR="00CA1868" w:rsidRDefault="00CA1868" w:rsidP="00CA1868">
    <w:pPr>
      <w:spacing w:line="36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7F"/>
    <w:rsid w:val="00005435"/>
    <w:rsid w:val="00012C05"/>
    <w:rsid w:val="0002448D"/>
    <w:rsid w:val="00043BB1"/>
    <w:rsid w:val="00056ED4"/>
    <w:rsid w:val="00072079"/>
    <w:rsid w:val="00087432"/>
    <w:rsid w:val="000E2C23"/>
    <w:rsid w:val="000F2CF6"/>
    <w:rsid w:val="00114D37"/>
    <w:rsid w:val="001164CE"/>
    <w:rsid w:val="00147F42"/>
    <w:rsid w:val="00156F56"/>
    <w:rsid w:val="001647A4"/>
    <w:rsid w:val="00167328"/>
    <w:rsid w:val="00214A33"/>
    <w:rsid w:val="00232EFD"/>
    <w:rsid w:val="002679D6"/>
    <w:rsid w:val="00276B8E"/>
    <w:rsid w:val="002843F5"/>
    <w:rsid w:val="0028457F"/>
    <w:rsid w:val="002A16F3"/>
    <w:rsid w:val="002B6CD0"/>
    <w:rsid w:val="002C0594"/>
    <w:rsid w:val="002E4EB3"/>
    <w:rsid w:val="00302A6B"/>
    <w:rsid w:val="00316790"/>
    <w:rsid w:val="00317394"/>
    <w:rsid w:val="00330DB7"/>
    <w:rsid w:val="003945F3"/>
    <w:rsid w:val="003A39C9"/>
    <w:rsid w:val="00411A65"/>
    <w:rsid w:val="00456DA5"/>
    <w:rsid w:val="0045791A"/>
    <w:rsid w:val="00471B65"/>
    <w:rsid w:val="0047348A"/>
    <w:rsid w:val="004A28A4"/>
    <w:rsid w:val="004D3BC6"/>
    <w:rsid w:val="0052630A"/>
    <w:rsid w:val="00552F16"/>
    <w:rsid w:val="00562CDB"/>
    <w:rsid w:val="00565597"/>
    <w:rsid w:val="00576181"/>
    <w:rsid w:val="00590ACB"/>
    <w:rsid w:val="005A4948"/>
    <w:rsid w:val="005A5895"/>
    <w:rsid w:val="006167BE"/>
    <w:rsid w:val="00671E64"/>
    <w:rsid w:val="00676139"/>
    <w:rsid w:val="00683452"/>
    <w:rsid w:val="006A5061"/>
    <w:rsid w:val="006B6441"/>
    <w:rsid w:val="006C41CA"/>
    <w:rsid w:val="006D010D"/>
    <w:rsid w:val="006E1405"/>
    <w:rsid w:val="00710B79"/>
    <w:rsid w:val="00715A8B"/>
    <w:rsid w:val="007303F6"/>
    <w:rsid w:val="00735CCA"/>
    <w:rsid w:val="0074059D"/>
    <w:rsid w:val="007736F6"/>
    <w:rsid w:val="007803DE"/>
    <w:rsid w:val="007806FC"/>
    <w:rsid w:val="007A145A"/>
    <w:rsid w:val="007C13CC"/>
    <w:rsid w:val="0080234A"/>
    <w:rsid w:val="008061D3"/>
    <w:rsid w:val="00861CE8"/>
    <w:rsid w:val="00871B9B"/>
    <w:rsid w:val="00891E1C"/>
    <w:rsid w:val="00910950"/>
    <w:rsid w:val="00916B6B"/>
    <w:rsid w:val="00924DDF"/>
    <w:rsid w:val="00952F76"/>
    <w:rsid w:val="009773B4"/>
    <w:rsid w:val="00991C82"/>
    <w:rsid w:val="009C192D"/>
    <w:rsid w:val="009C21DB"/>
    <w:rsid w:val="009D6E68"/>
    <w:rsid w:val="00A00CBE"/>
    <w:rsid w:val="00A0220A"/>
    <w:rsid w:val="00A3172D"/>
    <w:rsid w:val="00A502EC"/>
    <w:rsid w:val="00A64550"/>
    <w:rsid w:val="00A72C51"/>
    <w:rsid w:val="00A91275"/>
    <w:rsid w:val="00A9171D"/>
    <w:rsid w:val="00AB209B"/>
    <w:rsid w:val="00AC07CE"/>
    <w:rsid w:val="00AF0A38"/>
    <w:rsid w:val="00B3377F"/>
    <w:rsid w:val="00B526E6"/>
    <w:rsid w:val="00B62C23"/>
    <w:rsid w:val="00B7030A"/>
    <w:rsid w:val="00B86B69"/>
    <w:rsid w:val="00B90EF1"/>
    <w:rsid w:val="00BD1A69"/>
    <w:rsid w:val="00BE1839"/>
    <w:rsid w:val="00BE4C5E"/>
    <w:rsid w:val="00C363BB"/>
    <w:rsid w:val="00C57047"/>
    <w:rsid w:val="00C64383"/>
    <w:rsid w:val="00C772C0"/>
    <w:rsid w:val="00C849E7"/>
    <w:rsid w:val="00C95FEF"/>
    <w:rsid w:val="00C97346"/>
    <w:rsid w:val="00CA1868"/>
    <w:rsid w:val="00CA559E"/>
    <w:rsid w:val="00CD0650"/>
    <w:rsid w:val="00CE4FE7"/>
    <w:rsid w:val="00D2494D"/>
    <w:rsid w:val="00D322A7"/>
    <w:rsid w:val="00D349BE"/>
    <w:rsid w:val="00D750C3"/>
    <w:rsid w:val="00DA36B4"/>
    <w:rsid w:val="00DE7B78"/>
    <w:rsid w:val="00E43E8C"/>
    <w:rsid w:val="00E47102"/>
    <w:rsid w:val="00E51563"/>
    <w:rsid w:val="00E9060D"/>
    <w:rsid w:val="00ED20E7"/>
    <w:rsid w:val="00EF0865"/>
    <w:rsid w:val="00EF679D"/>
    <w:rsid w:val="00F155AB"/>
    <w:rsid w:val="00FB046E"/>
    <w:rsid w:val="00FB79C1"/>
    <w:rsid w:val="00FC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E618CBB"/>
  <w15:docId w15:val="{882BD2B7-BCA3-45A5-8327-7D22CB21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34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7348A"/>
  </w:style>
  <w:style w:type="paragraph" w:styleId="Rodap">
    <w:name w:val="footer"/>
    <w:basedOn w:val="Normal"/>
    <w:link w:val="RodapChar"/>
    <w:uiPriority w:val="99"/>
    <w:unhideWhenUsed/>
    <w:rsid w:val="004734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7348A"/>
  </w:style>
  <w:style w:type="paragraph" w:styleId="Textodebalo">
    <w:name w:val="Balloon Text"/>
    <w:basedOn w:val="Normal"/>
    <w:link w:val="TextodebaloChar"/>
    <w:uiPriority w:val="99"/>
    <w:semiHidden/>
    <w:unhideWhenUsed/>
    <w:rsid w:val="004734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348A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590ACB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590AC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Default">
    <w:name w:val="Default"/>
    <w:rsid w:val="004579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C21DB"/>
    <w:rPr>
      <w:color w:val="0000FF" w:themeColor="hyperlink"/>
      <w:u w:val="single"/>
    </w:rPr>
  </w:style>
  <w:style w:type="paragraph" w:customStyle="1" w:styleId="PADRO">
    <w:name w:val="PADRÃO"/>
    <w:rsid w:val="009C21DB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NAMICA\Desktop\TIMBRADP%20UMBURAN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5468F-5090-4D77-9AA9-D14BB06EC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TIMBRADP UMBURANAS</Template>
  <TotalTime>30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DINAMICA</dc:creator>
  <cp:lastModifiedBy>LICITAÇÃO003</cp:lastModifiedBy>
  <cp:revision>13</cp:revision>
  <cp:lastPrinted>2021-04-14T20:02:00Z</cp:lastPrinted>
  <dcterms:created xsi:type="dcterms:W3CDTF">2024-02-08T19:16:00Z</dcterms:created>
  <dcterms:modified xsi:type="dcterms:W3CDTF">2025-05-27T19:24:00Z</dcterms:modified>
</cp:coreProperties>
</file>